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865" type="#_x0000_t75">
            <v:imagedata r:id="rId7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8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4" w:after="0" w:line="240" w:lineRule="auto"/>
        <w:ind w:left="102" w:right="3915"/>
        <w:jc w:val="both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21"/>
          <w:w w:val="106"/>
        </w:rPr>
        <w:t>Fundamento</w:t>
      </w:r>
      <w:r>
        <w:rPr>
          <w:rFonts w:ascii="Arial" w:hAnsi="Arial" w:cs="Arial" w:eastAsia="Arial"/>
          <w:sz w:val="36"/>
          <w:szCs w:val="36"/>
          <w:spacing w:val="0"/>
          <w:w w:val="106"/>
        </w:rPr>
        <w:t>s</w:t>
      </w:r>
      <w:r>
        <w:rPr>
          <w:rFonts w:ascii="Arial" w:hAnsi="Arial" w:cs="Arial" w:eastAsia="Arial"/>
          <w:sz w:val="36"/>
          <w:szCs w:val="36"/>
          <w:spacing w:val="44"/>
          <w:w w:val="106"/>
        </w:rPr>
        <w:t> </w:t>
      </w:r>
      <w:r>
        <w:rPr>
          <w:rFonts w:ascii="Arial" w:hAnsi="Arial" w:cs="Arial" w:eastAsia="Arial"/>
          <w:sz w:val="36"/>
          <w:szCs w:val="36"/>
          <w:spacing w:val="20"/>
          <w:w w:val="100"/>
        </w:rPr>
        <w:t>bàsico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s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spacing w:val="50"/>
          <w:w w:val="100"/>
        </w:rPr>
        <w:t> </w:t>
      </w:r>
      <w:r>
        <w:rPr>
          <w:rFonts w:ascii="Arial" w:hAnsi="Arial" w:cs="Arial" w:eastAsia="Arial"/>
          <w:sz w:val="36"/>
          <w:szCs w:val="36"/>
          <w:spacing w:val="20"/>
          <w:w w:val="104"/>
        </w:rPr>
        <w:t>de</w:t>
      </w:r>
      <w:r>
        <w:rPr>
          <w:rFonts w:ascii="Arial" w:hAnsi="Arial" w:cs="Arial" w:eastAsia="Arial"/>
          <w:sz w:val="36"/>
          <w:szCs w:val="36"/>
          <w:spacing w:val="0"/>
          <w:w w:val="100"/>
        </w:rPr>
      </w:r>
    </w:p>
    <w:p>
      <w:pPr>
        <w:spacing w:before="0" w:after="0" w:line="240" w:lineRule="auto"/>
        <w:ind w:left="102" w:right="4808"/>
        <w:jc w:val="both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-6"/>
          <w:w w:val="99"/>
        </w:rPr>
        <w:t>T</w:t>
      </w:r>
      <w:r>
        <w:rPr>
          <w:rFonts w:ascii="Arial" w:hAnsi="Arial" w:cs="Arial" w:eastAsia="Arial"/>
          <w:sz w:val="36"/>
          <w:szCs w:val="36"/>
          <w:spacing w:val="21"/>
          <w:w w:val="100"/>
        </w:rPr>
        <w:t>e</w:t>
      </w:r>
      <w:r>
        <w:rPr>
          <w:rFonts w:ascii="Arial" w:hAnsi="Arial" w:cs="Arial" w:eastAsia="Arial"/>
          <w:sz w:val="36"/>
          <w:szCs w:val="36"/>
          <w:spacing w:val="20"/>
          <w:w w:val="109"/>
        </w:rPr>
        <w:t>lecomunicaciones</w:t>
      </w:r>
      <w:r>
        <w:rPr>
          <w:rFonts w:ascii="Arial" w:hAnsi="Arial" w:cs="Arial" w:eastAsia="Arial"/>
          <w:sz w:val="36"/>
          <w:szCs w:val="36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2" w:right="184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dedicaremo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presenta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fundamento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básico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Veremo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model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sistem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telecomunicacion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princip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básico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teorí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telecomunicación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Fundamentalment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destacaremo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importanci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relació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velocida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transmi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explicaremo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6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99"/>
        </w:rPr>
        <w:t>car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99"/>
        </w:rPr>
        <w:t>eríst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espectr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radioeléctric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medio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utilizado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transmisión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58" w:after="0" w:line="240" w:lineRule="auto"/>
        <w:ind w:left="102" w:right="187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ultim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analizaremo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modalidade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transferenci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técnica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múltiplexación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2" w:right="188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aparece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text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sombreado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indic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lectur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opcional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2" w:right="7798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INDIC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2" w:right="221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1.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-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Fundamento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bàsico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telecomunicac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224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1.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Comunicació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Telecomunicació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..........................................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102" w:right="226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-1"/>
        </w:rPr>
        <w:t>1.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-1"/>
        </w:rPr>
        <w:t>Model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-1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-1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-1"/>
        </w:rPr>
        <w:t>sistem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-1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18"/>
          <w:w w:val="99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-1"/>
        </w:rPr>
        <w:t>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12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240" w:lineRule="auto"/>
        <w:ind w:left="102" w:right="224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Comunicación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............................................................................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3"/>
          <w:w w:val="99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225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1.2.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Elemento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sistem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........................................................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225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1.2.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Contaminacione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...............................................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7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102" w:right="224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-1"/>
        </w:rPr>
        <w:t>1.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-1"/>
        </w:rPr>
        <w:t>Limitacione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-1"/>
        </w:rPr>
        <w:t>fundamentale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-1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-1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-1"/>
        </w:rPr>
        <w:t>comunicació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electrica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32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-1"/>
        </w:rPr>
        <w:t>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8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240" w:lineRule="auto"/>
        <w:ind w:left="38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limitació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............................................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9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203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Espectr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frecuencia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.......................................................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204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1.4.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espectr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frecuencia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radiació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electromagnética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66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Ejercitac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36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.......................................................................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240" w:lineRule="auto"/>
        <w:ind w:left="102" w:right="206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1.4.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Aplicacione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banda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frecuencias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102" w:right="204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22.77846pt;width:435.66pt;height:.1pt;mso-position-horizontal-relative:page;mso-position-vertical-relative:paragraph;z-index:-6864" coordorigin="1594,456" coordsize="8713,2">
            <v:shape style="position:absolute;left:1594;top:456;width:8713;height:2" coordorigin="1594,456" coordsize="8713,0" path="m1594,456l10307,456e" filled="f" stroked="t" strokeweight=".580pt" strokecolor="#00000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1.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limitació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ru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...............................................................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8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line="314" w:lineRule="exact" w:after="0"/>
        <w:jc w:val="both"/>
        <w:rPr>
          <w:rFonts w:ascii="Arial Narrow" w:hAnsi="Arial Narrow" w:cs="Arial Narrow" w:eastAsia="Arial Narrow"/>
          <w:sz w:val="28"/>
          <w:szCs w:val="28"/>
        </w:rPr>
        <w:sectPr>
          <w:type w:val="continuous"/>
          <w:pgSz w:w="11900" w:h="16840"/>
          <w:pgMar w:top="600" w:bottom="280" w:left="1600" w:right="1440"/>
        </w:sectPr>
      </w:pPr>
      <w:rPr/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/>
        <w:pict>
          <v:group style="position:absolute;margin-left:23.709999pt;margin-top:23.469999pt;width:547.9pt;height:794.98pt;mso-position-horizontal-relative:page;mso-position-vertical-relative:page;z-index:-6863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spacing w:before="0" w:after="0" w:line="240" w:lineRule="auto"/>
        <w:ind w:left="4238" w:right="2792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862" type="#_x0000_t75">
            <v:imagedata r:id="rId9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10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Medio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comunicación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.....................................................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38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Principio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teorí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comunicación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38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Ejempl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.............................................................................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66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Ejercici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........................................................................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66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Ejercici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5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........................................................................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240" w:lineRule="auto"/>
        <w:ind w:left="66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Ejercici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........................................................................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66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Ejempl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.........................................................................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1.6.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Bit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Baudios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.................................................................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1.6.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relació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ruido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..................................................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240" w:lineRule="auto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1.6.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Capacida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máxim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canal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.........................................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7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66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Ejempl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.........................................................................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9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1.6.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Modulación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3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......................................................................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240" w:lineRule="auto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1.6.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Cana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transmisión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........................................................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1.6.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Clasificaciò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medio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comunicación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7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Conversió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ana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ogicodigita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..................................................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1.7.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técnic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MI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(Modulació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impulso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codificados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5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PC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240" w:lineRule="auto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(Puls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Modulation)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...........................................................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8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Modalidade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transferencia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..............................................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38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¿Qu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signific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modalida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transferencia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?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1.8.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Empaquetamient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dato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33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...........................................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240" w:lineRule="auto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1.8.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Multiplexació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(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Multiplexing)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...........................................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66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Ejempl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........................................................................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7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9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Conmutació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(Switching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......................................................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8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1.1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Sistema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transmisión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26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....................................................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9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240" w:lineRule="auto"/>
        <w:ind w:left="66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Introducc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.......................................................................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9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1.10.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Modalida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circuit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(Circui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mode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-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9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1.10.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Modalida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paquet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(Packe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mode)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X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-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-1"/>
        </w:rPr>
        <w:t>1.10.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-1"/>
        </w:rPr>
        <w:t>Transferenci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-1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-1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-1"/>
        </w:rPr>
        <w:t>dato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-1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-1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-1"/>
        </w:rPr>
        <w:t>red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-1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-1"/>
        </w:rPr>
        <w:t>conexió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-1"/>
        </w:rPr>
        <w:t>orientad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240" w:lineRule="auto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conexión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............................................................................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1.10.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Modalida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paquet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(Packe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mode)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Trama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(Fram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Relay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-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...............................................................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1.10.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Modalida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celda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(Cel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mode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-12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......................................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240" w:lineRule="auto"/>
        <w:ind w:left="66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Ejempl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.........................................................................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66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Ejempl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.......................................................................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66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Ejempl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7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.........................................................................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9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1.1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Principio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generale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acerc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medio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transmisión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1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9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314" w:lineRule="exact"/>
        <w:ind w:left="38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20.678461pt;width:435.66pt;height:.1pt;mso-position-horizontal-relative:page;mso-position-vertical-relative:paragraph;z-index:-6861" coordorigin="1594,414" coordsize="8713,2">
            <v:shape style="position:absolute;left:1594;top:414;width:8713;height:2" coordorigin="1594,414" coordsize="8713,0" path="m1594,414l10307,414e" filled="f" stroked="t" strokeweight=".580pt" strokecolor="#00000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Característica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generale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5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.......................................................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9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line="314" w:lineRule="exact" w:after="0"/>
        <w:jc w:val="left"/>
        <w:rPr>
          <w:rFonts w:ascii="Arial Narrow" w:hAnsi="Arial Narrow" w:cs="Arial Narrow" w:eastAsia="Arial Narrow"/>
          <w:sz w:val="28"/>
          <w:szCs w:val="28"/>
        </w:rPr>
        <w:sectPr>
          <w:pgSz w:w="11900" w:h="16840"/>
          <w:pgMar w:top="600" w:bottom="280" w:left="1600" w:right="1440"/>
        </w:sectPr>
      </w:pPr>
      <w:rPr/>
    </w:p>
    <w:p>
      <w:pPr>
        <w:spacing w:before="95" w:after="0" w:line="240" w:lineRule="auto"/>
        <w:ind w:left="4238" w:right="2792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23.709999pt;margin-top:23.469999pt;width:547.9pt;height:794.98pt;mso-position-horizontal-relative:page;mso-position-vertical-relative:page;z-index:-6860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859" type="#_x0000_t75">
            <v:imagedata r:id="rId11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12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1.11.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metálicos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............................................................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38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pare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....................................................................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1.11.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coaxiale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.............................................................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1.11.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bra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ópt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................................................................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1.11.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Enlac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onda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electromagnéticas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8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240" w:lineRule="auto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1.11.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Parámetro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analógicas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66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Característica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generale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....................................................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38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Atenuació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............................................................................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1.1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modulación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..................................................................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9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240" w:lineRule="auto"/>
        <w:ind w:left="66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signific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modulació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utiliz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9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1.1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Técnica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multiplexing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...................................................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7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38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-1"/>
        </w:rPr>
        <w:t>Estándare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-1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-1"/>
        </w:rPr>
        <w:t>multiplexin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g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-1"/>
        </w:rPr>
        <w:t>divisió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-1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-1"/>
        </w:rPr>
        <w:t>tiemp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-1"/>
        </w:rPr>
        <w:t>MD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-1"/>
        </w:rPr>
        <w:t>(TDM)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7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240" w:lineRule="auto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1.13.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Estánda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JD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H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......................................................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7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1.13.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Estándare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NET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.............................................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7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2635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20"/>
          <w:w w:val="100"/>
        </w:rPr>
        <w:t>1.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-</w:t>
      </w:r>
      <w:r>
        <w:rPr>
          <w:rFonts w:ascii="Arial" w:hAnsi="Arial" w:cs="Arial" w:eastAsia="Arial"/>
          <w:sz w:val="36"/>
          <w:szCs w:val="36"/>
          <w:spacing w:val="35"/>
          <w:w w:val="100"/>
        </w:rPr>
        <w:t> </w:t>
      </w:r>
      <w:r>
        <w:rPr>
          <w:rFonts w:ascii="Arial" w:hAnsi="Arial" w:cs="Arial" w:eastAsia="Arial"/>
          <w:sz w:val="36"/>
          <w:szCs w:val="36"/>
          <w:spacing w:val="21"/>
          <w:w w:val="106"/>
        </w:rPr>
        <w:t>Fundamento</w:t>
      </w:r>
      <w:r>
        <w:rPr>
          <w:rFonts w:ascii="Arial" w:hAnsi="Arial" w:cs="Arial" w:eastAsia="Arial"/>
          <w:sz w:val="36"/>
          <w:szCs w:val="36"/>
          <w:spacing w:val="0"/>
          <w:w w:val="106"/>
        </w:rPr>
        <w:t>s</w:t>
      </w:r>
      <w:r>
        <w:rPr>
          <w:rFonts w:ascii="Arial" w:hAnsi="Arial" w:cs="Arial" w:eastAsia="Arial"/>
          <w:sz w:val="36"/>
          <w:szCs w:val="36"/>
          <w:spacing w:val="44"/>
          <w:w w:val="106"/>
        </w:rPr>
        <w:t> </w:t>
      </w:r>
      <w:r>
        <w:rPr>
          <w:rFonts w:ascii="Arial" w:hAnsi="Arial" w:cs="Arial" w:eastAsia="Arial"/>
          <w:sz w:val="36"/>
          <w:szCs w:val="36"/>
          <w:spacing w:val="20"/>
          <w:w w:val="100"/>
        </w:rPr>
        <w:t>bàsico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s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spacing w:val="49"/>
          <w:w w:val="100"/>
        </w:rPr>
        <w:t> </w:t>
      </w:r>
      <w:r>
        <w:rPr>
          <w:rFonts w:ascii="Arial" w:hAnsi="Arial" w:cs="Arial" w:eastAsia="Arial"/>
          <w:sz w:val="36"/>
          <w:szCs w:val="36"/>
          <w:spacing w:val="20"/>
          <w:w w:val="100"/>
        </w:rPr>
        <w:t>d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e</w:t>
      </w:r>
      <w:r>
        <w:rPr>
          <w:rFonts w:ascii="Arial" w:hAnsi="Arial" w:cs="Arial" w:eastAsia="Arial"/>
          <w:sz w:val="36"/>
          <w:szCs w:val="36"/>
          <w:spacing w:val="55"/>
          <w:w w:val="100"/>
        </w:rPr>
        <w:t> </w:t>
      </w:r>
      <w:r>
        <w:rPr>
          <w:rFonts w:ascii="Arial" w:hAnsi="Arial" w:cs="Arial" w:eastAsia="Arial"/>
          <w:sz w:val="36"/>
          <w:szCs w:val="36"/>
          <w:spacing w:val="20"/>
          <w:w w:val="108"/>
        </w:rPr>
        <w:t>las</w:t>
      </w:r>
      <w:r>
        <w:rPr>
          <w:rFonts w:ascii="Arial" w:hAnsi="Arial" w:cs="Arial" w:eastAsia="Arial"/>
          <w:sz w:val="36"/>
          <w:szCs w:val="36"/>
          <w:spacing w:val="20"/>
          <w:w w:val="108"/>
        </w:rPr>
        <w:t> </w:t>
      </w:r>
      <w:r>
        <w:rPr>
          <w:rFonts w:ascii="Arial" w:hAnsi="Arial" w:cs="Arial" w:eastAsia="Arial"/>
          <w:sz w:val="36"/>
          <w:szCs w:val="36"/>
          <w:spacing w:val="20"/>
          <w:w w:val="108"/>
        </w:rPr>
        <w:t>telecomunicaciones</w:t>
      </w:r>
      <w:r>
        <w:rPr>
          <w:rFonts w:ascii="Arial" w:hAnsi="Arial" w:cs="Arial" w:eastAsia="Arial"/>
          <w:sz w:val="36"/>
          <w:szCs w:val="36"/>
          <w:spacing w:val="0"/>
          <w:w w:val="10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2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spacing w:val="20"/>
          <w:w w:val="100"/>
        </w:rPr>
        <w:t>1.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1</w:t>
      </w:r>
      <w:r>
        <w:rPr>
          <w:rFonts w:ascii="Arial" w:hAnsi="Arial" w:cs="Arial" w:eastAsia="Arial"/>
          <w:sz w:val="32"/>
          <w:szCs w:val="32"/>
          <w:spacing w:val="4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21"/>
          <w:w w:val="107"/>
        </w:rPr>
        <w:t>Comunicació</w:t>
      </w:r>
      <w:r>
        <w:rPr>
          <w:rFonts w:ascii="Arial" w:hAnsi="Arial" w:cs="Arial" w:eastAsia="Arial"/>
          <w:sz w:val="32"/>
          <w:szCs w:val="32"/>
          <w:spacing w:val="0"/>
          <w:w w:val="107"/>
        </w:rPr>
        <w:t>n</w:t>
      </w:r>
      <w:r>
        <w:rPr>
          <w:rFonts w:ascii="Arial" w:hAnsi="Arial" w:cs="Arial" w:eastAsia="Arial"/>
          <w:sz w:val="32"/>
          <w:szCs w:val="32"/>
          <w:spacing w:val="39"/>
          <w:w w:val="107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y</w:t>
      </w:r>
      <w:r>
        <w:rPr>
          <w:rFonts w:ascii="Arial" w:hAnsi="Arial" w:cs="Arial" w:eastAsia="Arial"/>
          <w:sz w:val="32"/>
          <w:szCs w:val="32"/>
          <w:spacing w:val="58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8"/>
          <w:w w:val="100"/>
        </w:rPr>
        <w:t>T</w:t>
      </w:r>
      <w:r>
        <w:rPr>
          <w:rFonts w:ascii="Arial" w:hAnsi="Arial" w:cs="Arial" w:eastAsia="Arial"/>
          <w:sz w:val="32"/>
          <w:szCs w:val="32"/>
          <w:spacing w:val="20"/>
          <w:w w:val="100"/>
        </w:rPr>
        <w:t>e</w:t>
      </w:r>
      <w:r>
        <w:rPr>
          <w:rFonts w:ascii="Arial" w:hAnsi="Arial" w:cs="Arial" w:eastAsia="Arial"/>
          <w:sz w:val="32"/>
          <w:szCs w:val="32"/>
          <w:spacing w:val="20"/>
          <w:w w:val="109"/>
        </w:rPr>
        <w:t>lecomunicación</w:t>
      </w:r>
      <w:r>
        <w:rPr>
          <w:rFonts w:ascii="Arial" w:hAnsi="Arial" w:cs="Arial" w:eastAsia="Arial"/>
          <w:sz w:val="32"/>
          <w:szCs w:val="32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2" w:right="185" w:firstLine="900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Comuni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signific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transferen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informaciones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habla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alguien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lee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diario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recibi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cart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amig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llama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teléfon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medic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centra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poli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ía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;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todo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ejemplo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implica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mensaj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2" w:right="188" w:firstLine="900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comun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persona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sistema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encuentre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distante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habl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telecomunicació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  <w:position w:val="7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line="240" w:lineRule="exact" w:after="0"/>
        <w:jc w:val="left"/>
        <w:rPr>
          <w:sz w:val="24"/>
          <w:szCs w:val="24"/>
        </w:rPr>
        <w:sectPr>
          <w:pgSz w:w="11900" w:h="16840"/>
          <w:pgMar w:top="600" w:bottom="280" w:left="1600" w:right="1440"/>
        </w:sectPr>
      </w:pPr>
      <w:rPr/>
    </w:p>
    <w:p>
      <w:pPr>
        <w:spacing w:before="30" w:after="0" w:line="240" w:lineRule="auto"/>
        <w:ind w:left="102" w:right="-20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/>
        <w:pict>
          <v:group style="position:absolute;margin-left:79.680pt;margin-top:15.564441pt;width:435.66pt;height:.1pt;mso-position-horizontal-relative:page;mso-position-vertical-relative:paragraph;z-index:-6858" coordorigin="1594,311" coordsize="8713,2">
            <v:shape style="position:absolute;left:1594;top:311;width:8713;height:2" coordorigin="1594,311" coordsize="8713,0" path="m1594,311l10307,311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85.080002pt;margin-top:-4.655560pt;width:144pt;height:.1pt;mso-position-horizontal-relative:page;mso-position-vertical-relative:paragraph;z-index:-6857" coordorigin="1702,-93" coordsize="2880,2">
            <v:shape style="position:absolute;left:1702;top:-93;width:2880;height:2" coordorigin="1702,-93" coordsize="2880,0" path="m1702,-93l4582,-93e" filled="f" stroked="t" strokeweight=".82pt" strokecolor="#00000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13"/>
          <w:szCs w:val="13"/>
          <w:spacing w:val="0"/>
          <w:w w:val="100"/>
          <w:i/>
          <w:position w:val="5"/>
        </w:rPr>
        <w:t>1</w:t>
      </w:r>
      <w:r>
        <w:rPr>
          <w:rFonts w:ascii="Arial Narrow" w:hAnsi="Arial Narrow" w:cs="Arial Narrow" w:eastAsia="Arial Narrow"/>
          <w:sz w:val="13"/>
          <w:szCs w:val="13"/>
          <w:spacing w:val="15"/>
          <w:w w:val="100"/>
          <w:i/>
          <w:position w:val="5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“Tele”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en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griego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antiguo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significa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lejano.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position w:val="0"/>
        </w:rPr>
      </w:r>
    </w:p>
    <w:p>
      <w:pPr>
        <w:spacing w:before="1" w:after="0" w:line="240" w:lineRule="auto"/>
        <w:ind w:right="-20"/>
        <w:jc w:val="righ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4407" w:space="3651"/>
            <w:col w:w="802"/>
          </w:cols>
        </w:sectPr>
      </w:pPr>
      <w:rPr/>
    </w:p>
    <w:p>
      <w:pPr>
        <w:spacing w:before="3" w:after="0" w:line="240" w:lineRule="auto"/>
        <w:ind w:left="102" w:right="-20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/>
        <w:pict>
          <v:group style="position:absolute;margin-left:23.709999pt;margin-top:23.469999pt;width:547.9pt;height:794.98pt;mso-position-horizontal-relative:page;mso-position-vertical-relative:page;z-index:-6856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line="240" w:lineRule="auto" w:after="0"/>
        <w:jc w:val="left"/>
        <w:rPr>
          <w:rFonts w:ascii="Arial Narrow" w:hAnsi="Arial Narrow" w:cs="Arial Narrow" w:eastAsia="Arial Narrow"/>
          <w:sz w:val="24"/>
          <w:szCs w:val="24"/>
        </w:rPr>
        <w:sectPr>
          <w:type w:val="continuous"/>
          <w:pgSz w:w="11900" w:h="16840"/>
          <w:pgMar w:top="600" w:bottom="280" w:left="1600" w:right="1440"/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855" type="#_x0000_t75">
            <v:imagedata r:id="rId13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14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102" w:right="186" w:firstLine="900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En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el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mundo</w:t>
      </w:r>
      <w:r>
        <w:rPr>
          <w:rFonts w:ascii="Arial Narrow" w:hAnsi="Arial Narrow" w:cs="Arial Narrow" w:eastAsia="Arial Narrow"/>
          <w:sz w:val="28"/>
          <w:szCs w:val="28"/>
          <w:spacing w:val="-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moderno</w:t>
      </w:r>
      <w:r>
        <w:rPr>
          <w:rFonts w:ascii="Arial Narrow" w:hAnsi="Arial Narrow" w:cs="Arial Narrow" w:eastAsia="Arial Narrow"/>
          <w:sz w:val="28"/>
          <w:szCs w:val="28"/>
          <w:spacing w:val="-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el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desarrollo</w:t>
      </w:r>
      <w:r>
        <w:rPr>
          <w:rFonts w:ascii="Arial Narrow" w:hAnsi="Arial Narrow" w:cs="Arial Narrow" w:eastAsia="Arial Narrow"/>
          <w:sz w:val="28"/>
          <w:szCs w:val="28"/>
          <w:spacing w:val="-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las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té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nicas</w:t>
      </w:r>
      <w:r>
        <w:rPr>
          <w:rFonts w:ascii="Arial Narrow" w:hAnsi="Arial Narrow" w:cs="Arial Narrow" w:eastAsia="Arial Narrow"/>
          <w:sz w:val="28"/>
          <w:szCs w:val="28"/>
          <w:spacing w:val="-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telecomunica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1"/>
          <w:w w:val="10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brinda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distintas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posibilidades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para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comuni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ars</w:t>
      </w:r>
      <w:r>
        <w:rPr>
          <w:rFonts w:ascii="Arial Narrow" w:hAnsi="Arial Narrow" w:cs="Arial Narrow" w:eastAsia="Arial Narrow"/>
          <w:sz w:val="28"/>
          <w:szCs w:val="28"/>
          <w:spacing w:val="-1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que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diferencian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por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el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tipo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aparatos</w:t>
      </w:r>
      <w:r>
        <w:rPr>
          <w:rFonts w:ascii="Arial Narrow" w:hAnsi="Arial Narrow" w:cs="Arial Narrow" w:eastAsia="Arial Narrow"/>
          <w:sz w:val="28"/>
          <w:szCs w:val="28"/>
          <w:spacing w:val="-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utilizados,</w:t>
      </w:r>
      <w:r>
        <w:rPr>
          <w:rFonts w:ascii="Arial Narrow" w:hAnsi="Arial Narrow" w:cs="Arial Narrow" w:eastAsia="Arial Narrow"/>
          <w:sz w:val="28"/>
          <w:szCs w:val="28"/>
          <w:spacing w:val="-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las</w:t>
      </w:r>
      <w:r>
        <w:rPr>
          <w:rFonts w:ascii="Arial Narrow" w:hAnsi="Arial Narrow" w:cs="Arial Narrow" w:eastAsia="Arial Narrow"/>
          <w:sz w:val="28"/>
          <w:szCs w:val="28"/>
          <w:spacing w:val="-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redes,</w:t>
      </w:r>
      <w:r>
        <w:rPr>
          <w:rFonts w:ascii="Arial Narrow" w:hAnsi="Arial Narrow" w:cs="Arial Narrow" w:eastAsia="Arial Narrow"/>
          <w:sz w:val="28"/>
          <w:szCs w:val="28"/>
          <w:spacing w:val="-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-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gencia</w:t>
      </w:r>
      <w:r>
        <w:rPr>
          <w:rFonts w:ascii="Arial Narrow" w:hAnsi="Arial Narrow" w:cs="Arial Narrow" w:eastAsia="Arial Narrow"/>
          <w:sz w:val="28"/>
          <w:szCs w:val="28"/>
          <w:spacing w:val="-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-2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mensaje,</w:t>
      </w:r>
      <w:r>
        <w:rPr>
          <w:rFonts w:ascii="Arial Narrow" w:hAnsi="Arial Narrow" w:cs="Arial Narrow" w:eastAsia="Arial Narrow"/>
          <w:sz w:val="28"/>
          <w:szCs w:val="28"/>
          <w:spacing w:val="-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el</w:t>
      </w:r>
      <w:r>
        <w:rPr>
          <w:rFonts w:ascii="Arial Narrow" w:hAnsi="Arial Narrow" w:cs="Arial Narrow" w:eastAsia="Arial Narrow"/>
          <w:sz w:val="28"/>
          <w:szCs w:val="28"/>
          <w:spacing w:val="-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costo</w:t>
      </w:r>
      <w:r>
        <w:rPr>
          <w:rFonts w:ascii="Arial Narrow" w:hAnsi="Arial Narrow" w:cs="Arial Narrow" w:eastAsia="Arial Narrow"/>
          <w:sz w:val="28"/>
          <w:szCs w:val="28"/>
          <w:spacing w:val="-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que</w:t>
      </w:r>
      <w:r>
        <w:rPr>
          <w:rFonts w:ascii="Arial Narrow" w:hAnsi="Arial Narrow" w:cs="Arial Narrow" w:eastAsia="Arial Narrow"/>
          <w:sz w:val="28"/>
          <w:szCs w:val="28"/>
          <w:spacing w:val="-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quiere</w:t>
      </w:r>
      <w:r>
        <w:rPr>
          <w:rFonts w:ascii="Arial Narrow" w:hAnsi="Arial Narrow" w:cs="Arial Narrow" w:eastAsia="Arial Narrow"/>
          <w:sz w:val="28"/>
          <w:szCs w:val="28"/>
          <w:spacing w:val="-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tener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las</w:t>
      </w:r>
      <w:r>
        <w:rPr>
          <w:rFonts w:ascii="Arial Narrow" w:hAnsi="Arial Narrow" w:cs="Arial Narrow" w:eastAsia="Arial Narrow"/>
          <w:sz w:val="28"/>
          <w:szCs w:val="28"/>
          <w:spacing w:val="-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ubica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iones</w:t>
      </w:r>
      <w:r>
        <w:rPr>
          <w:rFonts w:ascii="Arial Narrow" w:hAnsi="Arial Narrow" w:cs="Arial Narrow" w:eastAsia="Arial Narrow"/>
          <w:sz w:val="28"/>
          <w:szCs w:val="28"/>
          <w:spacing w:val="-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-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los</w:t>
      </w:r>
      <w:r>
        <w:rPr>
          <w:rFonts w:ascii="Arial Narrow" w:hAnsi="Arial Narrow" w:cs="Arial Narrow" w:eastAsia="Arial Narrow"/>
          <w:sz w:val="28"/>
          <w:szCs w:val="28"/>
          <w:spacing w:val="-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lugares</w:t>
      </w:r>
      <w:r>
        <w:rPr>
          <w:rFonts w:ascii="Arial Narrow" w:hAnsi="Arial Narrow" w:cs="Arial Narrow" w:eastAsia="Arial Narrow"/>
          <w:sz w:val="28"/>
          <w:szCs w:val="28"/>
          <w:spacing w:val="-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-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origen</w:t>
      </w:r>
      <w:r>
        <w:rPr>
          <w:rFonts w:ascii="Arial Narrow" w:hAnsi="Arial Narrow" w:cs="Arial Narrow" w:eastAsia="Arial Narrow"/>
          <w:sz w:val="28"/>
          <w:szCs w:val="28"/>
          <w:spacing w:val="-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-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destino</w:t>
      </w:r>
      <w:r>
        <w:rPr>
          <w:rFonts w:ascii="Arial Narrow" w:hAnsi="Arial Narrow" w:cs="Arial Narrow" w:eastAsia="Arial Narrow"/>
          <w:sz w:val="28"/>
          <w:szCs w:val="28"/>
          <w:spacing w:val="-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-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información.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14" w:lineRule="exact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part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derech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figur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destaca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modalidade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49" w:lineRule="auto"/>
        <w:ind w:left="3526" w:right="3296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-20"/>
          <w:w w:val="9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99"/>
        </w:rPr>
        <w:t>cac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-20"/>
          <w:w w:val="9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-20"/>
          <w:w w:val="9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line="240" w:lineRule="exact" w:after="0"/>
        <w:jc w:val="left"/>
        <w:rPr>
          <w:sz w:val="24"/>
          <w:szCs w:val="24"/>
        </w:rPr>
        <w:sectPr>
          <w:pgSz w:w="11900" w:h="16840"/>
          <w:pgMar w:top="600" w:bottom="280" w:left="1600" w:right="1440"/>
        </w:sectPr>
      </w:pPr>
      <w:rPr/>
    </w:p>
    <w:p>
      <w:pPr>
        <w:spacing w:before="33" w:after="0" w:line="249" w:lineRule="auto"/>
        <w:ind w:left="612" w:right="-56" w:firstLine="11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-20"/>
          <w:w w:val="9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-20"/>
          <w:w w:val="9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-20"/>
          <w:w w:val="9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99"/>
        </w:rPr>
        <w:t>cac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-19"/>
          <w:w w:val="9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99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ñ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-20"/>
          <w:w w:val="9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</w:p>
    <w:p>
      <w:pPr>
        <w:spacing w:before="33" w:after="0" w:line="240" w:lineRule="auto"/>
        <w:ind w:left="75" w:right="693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-20"/>
          <w:w w:val="9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99"/>
        </w:rPr>
        <w:t>cac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-19"/>
          <w:w w:val="9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</w:p>
    <w:p>
      <w:pPr>
        <w:spacing w:before="9" w:after="0" w:line="237" w:lineRule="exact"/>
        <w:ind w:left="-36" w:right="575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-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ñ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-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  <w:position w:val="-1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-2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  <w:position w:val="-1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-20"/>
          <w:w w:val="99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99"/>
          <w:position w:val="-1"/>
        </w:rPr>
        <w:t>éc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  <w:position w:val="-1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-20"/>
          <w:w w:val="99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-2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  <w:position w:val="-1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-2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-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0"/>
        </w:rPr>
      </w:r>
    </w:p>
    <w:p>
      <w:pPr>
        <w:spacing w:line="237" w:lineRule="exact" w:after="0"/>
        <w:jc w:val="center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1900" w:h="16840"/>
          <w:pgMar w:top="600" w:bottom="280" w:left="1600" w:right="1440"/>
          <w:cols w:num="2" w:equalWidth="0">
            <w:col w:w="3197" w:space="2366"/>
            <w:col w:w="3297"/>
          </w:cols>
        </w:sectPr>
      </w:pPr>
      <w:rPr/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line="150" w:lineRule="exact" w:after="0"/>
        <w:jc w:val="left"/>
        <w:rPr>
          <w:sz w:val="15"/>
          <w:szCs w:val="15"/>
        </w:rPr>
        <w:sectPr>
          <w:type w:val="continuous"/>
          <w:pgSz w:w="11900" w:h="16840"/>
          <w:pgMar w:top="600" w:bottom="280" w:left="1600" w:right="1440"/>
        </w:sectPr>
      </w:pPr>
      <w:rPr/>
    </w:p>
    <w:p>
      <w:pPr>
        <w:spacing w:before="33" w:after="0" w:line="240" w:lineRule="auto"/>
        <w:ind w:left="628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99"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-20"/>
          <w:w w:val="9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</w:p>
    <w:p>
      <w:pPr>
        <w:spacing w:before="8" w:after="0" w:line="240" w:lineRule="auto"/>
        <w:ind w:left="628" w:right="-72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</w:rPr>
        <w:t>•</w:t>
      </w:r>
      <w:r>
        <w:rPr>
          <w:rFonts w:ascii="Times New Roman" w:hAnsi="Times New Roman" w:cs="Times New Roman" w:eastAsia="Times New Roman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99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99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99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j</w:t>
      </w:r>
      <w:r>
        <w:rPr>
          <w:rFonts w:ascii="Times New Roman" w:hAnsi="Times New Roman" w:cs="Times New Roman" w:eastAsia="Times New Roman"/>
          <w:sz w:val="21"/>
          <w:szCs w:val="21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0" w:after="0" w:line="240" w:lineRule="auto"/>
        <w:ind w:left="628" w:right="-20"/>
        <w:jc w:val="left"/>
        <w:tabs>
          <w:tab w:pos="188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ñ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-20"/>
          <w:w w:val="9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  <w:tab/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</w:p>
    <w:p>
      <w:pPr>
        <w:spacing w:before="9" w:after="0" w:line="240" w:lineRule="auto"/>
        <w:ind w:left="628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¿</w:t>
      </w:r>
      <w:r>
        <w:rPr>
          <w:rFonts w:ascii="Times New Roman" w:hAnsi="Times New Roman" w:cs="Times New Roman" w:eastAsia="Times New Roman"/>
          <w:sz w:val="21"/>
          <w:szCs w:val="21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-20"/>
          <w:w w:val="9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99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í</w:t>
      </w:r>
      <w:r>
        <w:rPr>
          <w:rFonts w:ascii="Times New Roman" w:hAnsi="Times New Roman" w:cs="Times New Roman" w:eastAsia="Times New Roman"/>
          <w:sz w:val="21"/>
          <w:szCs w:val="21"/>
          <w:spacing w:val="-20"/>
          <w:w w:val="9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?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33" w:after="0" w:line="240" w:lineRule="auto"/>
        <w:ind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99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í</w:t>
      </w:r>
      <w:r>
        <w:rPr>
          <w:rFonts w:ascii="Times New Roman" w:hAnsi="Times New Roman" w:cs="Times New Roman" w:eastAsia="Times New Roman"/>
          <w:sz w:val="21"/>
          <w:szCs w:val="21"/>
          <w:spacing w:val="-20"/>
          <w:w w:val="9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8" w:after="0" w:line="240" w:lineRule="auto"/>
        <w:ind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99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í</w:t>
      </w:r>
      <w:r>
        <w:rPr>
          <w:rFonts w:ascii="Times New Roman" w:hAnsi="Times New Roman" w:cs="Times New Roman" w:eastAsia="Times New Roman"/>
          <w:sz w:val="21"/>
          <w:szCs w:val="21"/>
          <w:spacing w:val="-20"/>
          <w:w w:val="9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x</w:t>
      </w:r>
    </w:p>
    <w:p>
      <w:pPr>
        <w:spacing w:before="9" w:after="0" w:line="240" w:lineRule="auto"/>
        <w:ind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1"/>
          <w:szCs w:val="21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-20"/>
          <w:w w:val="9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99"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-20"/>
          <w:w w:val="9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-20"/>
          <w:w w:val="9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8" w:after="0" w:line="237" w:lineRule="exact"/>
        <w:ind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  <w:position w:val="-1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-2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-2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-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spacing w:val="-1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-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spacing w:val="-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  <w:position w:val="-1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-2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spacing w:val="-2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  <w:position w:val="-1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-20"/>
          <w:w w:val="99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  <w:position w:val="-1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-2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0"/>
        </w:rPr>
      </w:r>
    </w:p>
    <w:p>
      <w:pPr>
        <w:spacing w:line="237" w:lineRule="exact"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1900" w:h="16840"/>
          <w:pgMar w:top="600" w:bottom="280" w:left="1600" w:right="1440"/>
          <w:cols w:num="2" w:equalWidth="0">
            <w:col w:w="3351" w:space="2753"/>
            <w:col w:w="2756"/>
          </w:cols>
        </w:sectPr>
      </w:pPr>
      <w:rPr/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6" w:lineRule="exact"/>
        <w:ind w:left="3004" w:right="-20"/>
        <w:jc w:val="left"/>
        <w:rPr>
          <w:rFonts w:ascii="Arial Black" w:hAnsi="Arial Black" w:cs="Arial Black" w:eastAsia="Arial Black"/>
          <w:sz w:val="17"/>
          <w:szCs w:val="17"/>
        </w:rPr>
      </w:pPr>
      <w:rPr/>
      <w:r>
        <w:rPr>
          <w:rFonts w:ascii="Arial Black" w:hAnsi="Arial Black" w:cs="Arial Black" w:eastAsia="Arial Black"/>
          <w:sz w:val="17"/>
          <w:szCs w:val="17"/>
          <w:w w:val="103"/>
          <w:position w:val="-1"/>
        </w:rPr>
        <w:t>F</w:t>
      </w:r>
      <w:r>
        <w:rPr>
          <w:rFonts w:ascii="Arial Black" w:hAnsi="Arial Black" w:cs="Arial Black" w:eastAsia="Arial Black"/>
          <w:sz w:val="17"/>
          <w:szCs w:val="17"/>
          <w:w w:val="100"/>
          <w:position w:val="-1"/>
        </w:rPr>
        <w:t> </w:t>
      </w:r>
      <w:r>
        <w:rPr>
          <w:rFonts w:ascii="Arial Black" w:hAnsi="Arial Black" w:cs="Arial Black" w:eastAsia="Arial Black"/>
          <w:sz w:val="17"/>
          <w:szCs w:val="17"/>
          <w:w w:val="103"/>
          <w:position w:val="-1"/>
        </w:rPr>
        <w:t>i</w:t>
      </w:r>
      <w:r>
        <w:rPr>
          <w:rFonts w:ascii="Arial Black" w:hAnsi="Arial Black" w:cs="Arial Black" w:eastAsia="Arial Black"/>
          <w:sz w:val="17"/>
          <w:szCs w:val="17"/>
          <w:spacing w:val="-25"/>
          <w:w w:val="100"/>
          <w:position w:val="-1"/>
        </w:rPr>
        <w:t> </w:t>
      </w:r>
      <w:r>
        <w:rPr>
          <w:rFonts w:ascii="Arial Black" w:hAnsi="Arial Black" w:cs="Arial Black" w:eastAsia="Arial Black"/>
          <w:sz w:val="17"/>
          <w:szCs w:val="17"/>
          <w:spacing w:val="0"/>
          <w:w w:val="103"/>
          <w:position w:val="-1"/>
        </w:rPr>
        <w:t>g</w:t>
      </w:r>
      <w:r>
        <w:rPr>
          <w:rFonts w:ascii="Arial Black" w:hAnsi="Arial Black" w:cs="Arial Black" w:eastAsia="Arial Black"/>
          <w:sz w:val="17"/>
          <w:szCs w:val="17"/>
          <w:spacing w:val="0"/>
          <w:w w:val="100"/>
          <w:position w:val="-1"/>
        </w:rPr>
        <w:t> </w:t>
      </w:r>
      <w:r>
        <w:rPr>
          <w:rFonts w:ascii="Arial Black" w:hAnsi="Arial Black" w:cs="Arial Black" w:eastAsia="Arial Black"/>
          <w:sz w:val="17"/>
          <w:szCs w:val="17"/>
          <w:spacing w:val="0"/>
          <w:w w:val="103"/>
          <w:position w:val="-1"/>
        </w:rPr>
        <w:t>.</w:t>
      </w:r>
      <w:r>
        <w:rPr>
          <w:rFonts w:ascii="Arial Black" w:hAnsi="Arial Black" w:cs="Arial Black" w:eastAsia="Arial Black"/>
          <w:sz w:val="17"/>
          <w:szCs w:val="17"/>
          <w:spacing w:val="0"/>
          <w:w w:val="100"/>
          <w:position w:val="-1"/>
        </w:rPr>
        <w:t> </w:t>
      </w:r>
      <w:r>
        <w:rPr>
          <w:rFonts w:ascii="Arial Black" w:hAnsi="Arial Black" w:cs="Arial Black" w:eastAsia="Arial Black"/>
          <w:sz w:val="17"/>
          <w:szCs w:val="17"/>
          <w:spacing w:val="7"/>
          <w:w w:val="100"/>
          <w:position w:val="-1"/>
        </w:rPr>
        <w:t> </w:t>
      </w:r>
      <w:r>
        <w:rPr>
          <w:rFonts w:ascii="Arial Black" w:hAnsi="Arial Black" w:cs="Arial Black" w:eastAsia="Arial Black"/>
          <w:sz w:val="17"/>
          <w:szCs w:val="17"/>
          <w:spacing w:val="0"/>
          <w:w w:val="103"/>
          <w:position w:val="-1"/>
        </w:rPr>
        <w:t>1</w:t>
      </w:r>
      <w:r>
        <w:rPr>
          <w:rFonts w:ascii="Arial Black" w:hAnsi="Arial Black" w:cs="Arial Black" w:eastAsia="Arial Black"/>
          <w:sz w:val="17"/>
          <w:szCs w:val="17"/>
          <w:spacing w:val="-4"/>
          <w:w w:val="100"/>
          <w:position w:val="-1"/>
        </w:rPr>
        <w:t> </w:t>
      </w:r>
      <w:r>
        <w:rPr>
          <w:rFonts w:ascii="Arial Black" w:hAnsi="Arial Black" w:cs="Arial Black" w:eastAsia="Arial Black"/>
          <w:sz w:val="17"/>
          <w:szCs w:val="17"/>
          <w:spacing w:val="0"/>
          <w:w w:val="103"/>
          <w:position w:val="-1"/>
        </w:rPr>
        <w:t>-</w:t>
      </w:r>
      <w:r>
        <w:rPr>
          <w:rFonts w:ascii="Arial Black" w:hAnsi="Arial Black" w:cs="Arial Black" w:eastAsia="Arial Black"/>
          <w:sz w:val="17"/>
          <w:szCs w:val="17"/>
          <w:spacing w:val="0"/>
          <w:w w:val="100"/>
          <w:position w:val="-1"/>
        </w:rPr>
        <w:t> </w:t>
      </w:r>
      <w:r>
        <w:rPr>
          <w:rFonts w:ascii="Arial Black" w:hAnsi="Arial Black" w:cs="Arial Black" w:eastAsia="Arial Black"/>
          <w:sz w:val="17"/>
          <w:szCs w:val="17"/>
          <w:spacing w:val="7"/>
          <w:w w:val="100"/>
          <w:position w:val="-1"/>
        </w:rPr>
        <w:t> </w:t>
      </w:r>
      <w:r>
        <w:rPr>
          <w:rFonts w:ascii="Arial Black" w:hAnsi="Arial Black" w:cs="Arial Black" w:eastAsia="Arial Black"/>
          <w:sz w:val="17"/>
          <w:szCs w:val="17"/>
          <w:spacing w:val="0"/>
          <w:w w:val="103"/>
          <w:position w:val="-1"/>
        </w:rPr>
        <w:t>T</w:t>
      </w:r>
      <w:r>
        <w:rPr>
          <w:rFonts w:ascii="Arial Black" w:hAnsi="Arial Black" w:cs="Arial Black" w:eastAsia="Arial Black"/>
          <w:sz w:val="17"/>
          <w:szCs w:val="17"/>
          <w:spacing w:val="8"/>
          <w:w w:val="100"/>
          <w:position w:val="-1"/>
        </w:rPr>
        <w:t> </w:t>
      </w:r>
      <w:r>
        <w:rPr>
          <w:rFonts w:ascii="Arial Black" w:hAnsi="Arial Black" w:cs="Arial Black" w:eastAsia="Arial Black"/>
          <w:sz w:val="17"/>
          <w:szCs w:val="17"/>
          <w:spacing w:val="0"/>
          <w:w w:val="103"/>
          <w:position w:val="-1"/>
        </w:rPr>
        <w:t>e</w:t>
      </w:r>
      <w:r>
        <w:rPr>
          <w:rFonts w:ascii="Arial Black" w:hAnsi="Arial Black" w:cs="Arial Black" w:eastAsia="Arial Black"/>
          <w:sz w:val="17"/>
          <w:szCs w:val="17"/>
          <w:spacing w:val="-4"/>
          <w:w w:val="100"/>
          <w:position w:val="-1"/>
        </w:rPr>
        <w:t> </w:t>
      </w:r>
      <w:r>
        <w:rPr>
          <w:rFonts w:ascii="Arial Black" w:hAnsi="Arial Black" w:cs="Arial Black" w:eastAsia="Arial Black"/>
          <w:sz w:val="17"/>
          <w:szCs w:val="17"/>
          <w:spacing w:val="0"/>
          <w:w w:val="103"/>
          <w:position w:val="-1"/>
        </w:rPr>
        <w:t>l</w:t>
      </w:r>
      <w:r>
        <w:rPr>
          <w:rFonts w:ascii="Arial Black" w:hAnsi="Arial Black" w:cs="Arial Black" w:eastAsia="Arial Black"/>
          <w:sz w:val="17"/>
          <w:szCs w:val="17"/>
          <w:spacing w:val="-26"/>
          <w:w w:val="100"/>
          <w:position w:val="-1"/>
        </w:rPr>
        <w:t> </w:t>
      </w:r>
      <w:r>
        <w:rPr>
          <w:rFonts w:ascii="Arial Black" w:hAnsi="Arial Black" w:cs="Arial Black" w:eastAsia="Arial Black"/>
          <w:sz w:val="17"/>
          <w:szCs w:val="17"/>
          <w:spacing w:val="0"/>
          <w:w w:val="103"/>
          <w:position w:val="-1"/>
        </w:rPr>
        <w:t>e</w:t>
      </w:r>
      <w:r>
        <w:rPr>
          <w:rFonts w:ascii="Arial Black" w:hAnsi="Arial Black" w:cs="Arial Black" w:eastAsia="Arial Black"/>
          <w:sz w:val="17"/>
          <w:szCs w:val="17"/>
          <w:spacing w:val="1"/>
          <w:w w:val="100"/>
          <w:position w:val="-1"/>
        </w:rPr>
        <w:t> </w:t>
      </w:r>
      <w:r>
        <w:rPr>
          <w:rFonts w:ascii="Arial Black" w:hAnsi="Arial Black" w:cs="Arial Black" w:eastAsia="Arial Black"/>
          <w:sz w:val="17"/>
          <w:szCs w:val="17"/>
          <w:spacing w:val="0"/>
          <w:w w:val="103"/>
          <w:position w:val="-1"/>
        </w:rPr>
        <w:t>c</w:t>
      </w:r>
      <w:r>
        <w:rPr>
          <w:rFonts w:ascii="Arial Black" w:hAnsi="Arial Black" w:cs="Arial Black" w:eastAsia="Arial Black"/>
          <w:sz w:val="17"/>
          <w:szCs w:val="17"/>
          <w:spacing w:val="0"/>
          <w:w w:val="100"/>
          <w:position w:val="-1"/>
        </w:rPr>
        <w:t> </w:t>
      </w:r>
      <w:r>
        <w:rPr>
          <w:rFonts w:ascii="Arial Black" w:hAnsi="Arial Black" w:cs="Arial Black" w:eastAsia="Arial Black"/>
          <w:sz w:val="17"/>
          <w:szCs w:val="17"/>
          <w:spacing w:val="0"/>
          <w:w w:val="103"/>
          <w:position w:val="-1"/>
        </w:rPr>
        <w:t>o</w:t>
      </w:r>
      <w:r>
        <w:rPr>
          <w:rFonts w:ascii="Arial Black" w:hAnsi="Arial Black" w:cs="Arial Black" w:eastAsia="Arial Black"/>
          <w:sz w:val="17"/>
          <w:szCs w:val="17"/>
          <w:spacing w:val="1"/>
          <w:w w:val="100"/>
          <w:position w:val="-1"/>
        </w:rPr>
        <w:t> </w:t>
      </w:r>
      <w:r>
        <w:rPr>
          <w:rFonts w:ascii="Arial Black" w:hAnsi="Arial Black" w:cs="Arial Black" w:eastAsia="Arial Black"/>
          <w:sz w:val="17"/>
          <w:szCs w:val="17"/>
          <w:spacing w:val="0"/>
          <w:w w:val="103"/>
          <w:position w:val="-1"/>
        </w:rPr>
        <w:t>m</w:t>
      </w:r>
      <w:r>
        <w:rPr>
          <w:rFonts w:ascii="Arial Black" w:hAnsi="Arial Black" w:cs="Arial Black" w:eastAsia="Arial Black"/>
          <w:sz w:val="17"/>
          <w:szCs w:val="17"/>
          <w:spacing w:val="0"/>
          <w:w w:val="100"/>
          <w:position w:val="-1"/>
        </w:rPr>
        <w:t> </w:t>
      </w:r>
      <w:r>
        <w:rPr>
          <w:rFonts w:ascii="Arial Black" w:hAnsi="Arial Black" w:cs="Arial Black" w:eastAsia="Arial Black"/>
          <w:sz w:val="17"/>
          <w:szCs w:val="17"/>
          <w:spacing w:val="-25"/>
          <w:w w:val="100"/>
          <w:position w:val="-1"/>
        </w:rPr>
        <w:t> </w:t>
      </w:r>
      <w:r>
        <w:rPr>
          <w:rFonts w:ascii="Arial Black" w:hAnsi="Arial Black" w:cs="Arial Black" w:eastAsia="Arial Black"/>
          <w:sz w:val="17"/>
          <w:szCs w:val="17"/>
          <w:spacing w:val="0"/>
          <w:w w:val="103"/>
          <w:position w:val="-1"/>
        </w:rPr>
        <w:t>u</w:t>
      </w:r>
      <w:r>
        <w:rPr>
          <w:rFonts w:ascii="Arial Black" w:hAnsi="Arial Black" w:cs="Arial Black" w:eastAsia="Arial Black"/>
          <w:sz w:val="17"/>
          <w:szCs w:val="17"/>
          <w:spacing w:val="0"/>
          <w:w w:val="100"/>
          <w:position w:val="-1"/>
        </w:rPr>
        <w:t> </w:t>
      </w:r>
      <w:r>
        <w:rPr>
          <w:rFonts w:ascii="Arial Black" w:hAnsi="Arial Black" w:cs="Arial Black" w:eastAsia="Arial Black"/>
          <w:sz w:val="17"/>
          <w:szCs w:val="17"/>
          <w:spacing w:val="0"/>
          <w:w w:val="103"/>
          <w:position w:val="-1"/>
        </w:rPr>
        <w:t>n</w:t>
      </w:r>
      <w:r>
        <w:rPr>
          <w:rFonts w:ascii="Arial Black" w:hAnsi="Arial Black" w:cs="Arial Black" w:eastAsia="Arial Black"/>
          <w:sz w:val="17"/>
          <w:szCs w:val="17"/>
          <w:spacing w:val="1"/>
          <w:w w:val="100"/>
          <w:position w:val="-1"/>
        </w:rPr>
        <w:t> </w:t>
      </w:r>
      <w:r>
        <w:rPr>
          <w:rFonts w:ascii="Arial Black" w:hAnsi="Arial Black" w:cs="Arial Black" w:eastAsia="Arial Black"/>
          <w:sz w:val="17"/>
          <w:szCs w:val="17"/>
          <w:spacing w:val="0"/>
          <w:w w:val="103"/>
          <w:position w:val="-1"/>
        </w:rPr>
        <w:t>i</w:t>
      </w:r>
      <w:r>
        <w:rPr>
          <w:rFonts w:ascii="Arial Black" w:hAnsi="Arial Black" w:cs="Arial Black" w:eastAsia="Arial Black"/>
          <w:sz w:val="17"/>
          <w:szCs w:val="17"/>
          <w:spacing w:val="-26"/>
          <w:w w:val="100"/>
          <w:position w:val="-1"/>
        </w:rPr>
        <w:t> </w:t>
      </w:r>
      <w:r>
        <w:rPr>
          <w:rFonts w:ascii="Arial Black" w:hAnsi="Arial Black" w:cs="Arial Black" w:eastAsia="Arial Black"/>
          <w:sz w:val="17"/>
          <w:szCs w:val="17"/>
          <w:spacing w:val="1"/>
          <w:w w:val="103"/>
          <w:position w:val="-1"/>
        </w:rPr>
        <w:t>c</w:t>
      </w:r>
      <w:r>
        <w:rPr>
          <w:rFonts w:ascii="Arial Black" w:hAnsi="Arial Black" w:cs="Arial Black" w:eastAsia="Arial Black"/>
          <w:sz w:val="17"/>
          <w:szCs w:val="17"/>
          <w:spacing w:val="0"/>
          <w:w w:val="100"/>
          <w:position w:val="-1"/>
        </w:rPr>
        <w:t> </w:t>
      </w:r>
      <w:r>
        <w:rPr>
          <w:rFonts w:ascii="Arial Black" w:hAnsi="Arial Black" w:cs="Arial Black" w:eastAsia="Arial Black"/>
          <w:sz w:val="17"/>
          <w:szCs w:val="17"/>
          <w:spacing w:val="0"/>
          <w:w w:val="103"/>
          <w:position w:val="-1"/>
        </w:rPr>
        <w:t>a</w:t>
      </w:r>
      <w:r>
        <w:rPr>
          <w:rFonts w:ascii="Arial Black" w:hAnsi="Arial Black" w:cs="Arial Black" w:eastAsia="Arial Black"/>
          <w:sz w:val="17"/>
          <w:szCs w:val="17"/>
          <w:spacing w:val="0"/>
          <w:w w:val="100"/>
          <w:position w:val="-1"/>
        </w:rPr>
        <w:t> </w:t>
      </w:r>
      <w:r>
        <w:rPr>
          <w:rFonts w:ascii="Arial Black" w:hAnsi="Arial Black" w:cs="Arial Black" w:eastAsia="Arial Black"/>
          <w:sz w:val="17"/>
          <w:szCs w:val="17"/>
          <w:spacing w:val="0"/>
          <w:w w:val="103"/>
          <w:position w:val="-1"/>
        </w:rPr>
        <w:t>c</w:t>
      </w:r>
      <w:r>
        <w:rPr>
          <w:rFonts w:ascii="Arial Black" w:hAnsi="Arial Black" w:cs="Arial Black" w:eastAsia="Arial Black"/>
          <w:sz w:val="17"/>
          <w:szCs w:val="17"/>
          <w:spacing w:val="1"/>
          <w:w w:val="100"/>
          <w:position w:val="-1"/>
        </w:rPr>
        <w:t> </w:t>
      </w:r>
      <w:r>
        <w:rPr>
          <w:rFonts w:ascii="Arial Black" w:hAnsi="Arial Black" w:cs="Arial Black" w:eastAsia="Arial Black"/>
          <w:sz w:val="17"/>
          <w:szCs w:val="17"/>
          <w:spacing w:val="0"/>
          <w:w w:val="103"/>
          <w:position w:val="-1"/>
        </w:rPr>
        <w:t>i</w:t>
      </w:r>
      <w:r>
        <w:rPr>
          <w:rFonts w:ascii="Arial Black" w:hAnsi="Arial Black" w:cs="Arial Black" w:eastAsia="Arial Black"/>
          <w:sz w:val="17"/>
          <w:szCs w:val="17"/>
          <w:spacing w:val="-26"/>
          <w:w w:val="100"/>
          <w:position w:val="-1"/>
        </w:rPr>
        <w:t> </w:t>
      </w:r>
      <w:r>
        <w:rPr>
          <w:rFonts w:ascii="Arial Black" w:hAnsi="Arial Black" w:cs="Arial Black" w:eastAsia="Arial Black"/>
          <w:sz w:val="17"/>
          <w:szCs w:val="17"/>
          <w:spacing w:val="1"/>
          <w:w w:val="103"/>
          <w:position w:val="-1"/>
        </w:rPr>
        <w:t>o</w:t>
      </w:r>
      <w:r>
        <w:rPr>
          <w:rFonts w:ascii="Arial Black" w:hAnsi="Arial Black" w:cs="Arial Black" w:eastAsia="Arial Black"/>
          <w:sz w:val="17"/>
          <w:szCs w:val="17"/>
          <w:spacing w:val="0"/>
          <w:w w:val="100"/>
          <w:position w:val="-1"/>
        </w:rPr>
        <w:t> </w:t>
      </w:r>
      <w:r>
        <w:rPr>
          <w:rFonts w:ascii="Arial Black" w:hAnsi="Arial Black" w:cs="Arial Black" w:eastAsia="Arial Black"/>
          <w:sz w:val="17"/>
          <w:szCs w:val="17"/>
          <w:spacing w:val="0"/>
          <w:w w:val="103"/>
          <w:position w:val="-1"/>
        </w:rPr>
        <w:t>n</w:t>
      </w:r>
      <w:r>
        <w:rPr>
          <w:rFonts w:ascii="Arial Black" w:hAnsi="Arial Black" w:cs="Arial Black" w:eastAsia="Arial Black"/>
          <w:sz w:val="17"/>
          <w:szCs w:val="17"/>
          <w:spacing w:val="0"/>
          <w:w w:val="100"/>
          <w:position w:val="-1"/>
        </w:rPr>
        <w:t> </w:t>
      </w:r>
      <w:r>
        <w:rPr>
          <w:rFonts w:ascii="Arial Black" w:hAnsi="Arial Black" w:cs="Arial Black" w:eastAsia="Arial Black"/>
          <w:sz w:val="17"/>
          <w:szCs w:val="17"/>
          <w:spacing w:val="1"/>
          <w:w w:val="103"/>
          <w:position w:val="-1"/>
        </w:rPr>
        <w:t>e</w:t>
      </w:r>
      <w:r>
        <w:rPr>
          <w:rFonts w:ascii="Arial Black" w:hAnsi="Arial Black" w:cs="Arial Black" w:eastAsia="Arial Black"/>
          <w:sz w:val="17"/>
          <w:szCs w:val="17"/>
          <w:spacing w:val="0"/>
          <w:w w:val="100"/>
          <w:position w:val="-1"/>
        </w:rPr>
        <w:t> </w:t>
      </w:r>
      <w:r>
        <w:rPr>
          <w:rFonts w:ascii="Arial Black" w:hAnsi="Arial Black" w:cs="Arial Black" w:eastAsia="Arial Black"/>
          <w:sz w:val="17"/>
          <w:szCs w:val="17"/>
          <w:spacing w:val="0"/>
          <w:w w:val="103"/>
          <w:position w:val="-1"/>
        </w:rPr>
        <w:t>s</w:t>
      </w:r>
      <w:r>
        <w:rPr>
          <w:rFonts w:ascii="Arial Black" w:hAnsi="Arial Black" w:cs="Arial Black" w:eastAsia="Arial Black"/>
          <w:sz w:val="17"/>
          <w:szCs w:val="17"/>
          <w:spacing w:val="1"/>
          <w:w w:val="100"/>
          <w:position w:val="-1"/>
        </w:rPr>
        <w:t> </w:t>
      </w:r>
      <w:r>
        <w:rPr>
          <w:rFonts w:ascii="Arial Black" w:hAnsi="Arial Black" w:cs="Arial Black" w:eastAsia="Arial Black"/>
          <w:sz w:val="17"/>
          <w:szCs w:val="17"/>
          <w:spacing w:val="0"/>
          <w:w w:val="100"/>
          <w:position w:val="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320" w:lineRule="exact"/>
        <w:ind w:left="102" w:right="18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telecomunicació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conversió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f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eléctricas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type w:val="continuous"/>
          <w:pgSz w:w="11900" w:h="16840"/>
          <w:pgMar w:top="600" w:bottom="280" w:left="1600" w:right="1440"/>
        </w:sectPr>
      </w:pPr>
      <w:rPr/>
    </w:p>
    <w:p>
      <w:pPr>
        <w:spacing w:before="32" w:after="0" w:line="240" w:lineRule="auto"/>
        <w:ind w:left="4238" w:right="2792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.818844pt;width:435.66pt;height:.1pt;mso-position-horizontal-relative:page;mso-position-vertical-relative:paragraph;z-index:-6854" coordorigin="1594,36" coordsize="8713,2">
            <v:shape style="position:absolute;left:1594;top:36;width:8713;height:2" coordorigin="1594,36" coordsize="8713,0" path="m1594,36l10307,36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75.580002pt;margin-top:328.899994pt;width:472.54pt;height:236.8pt;mso-position-horizontal-relative:page;mso-position-vertical-relative:page;z-index:-6853" coordorigin="1512,6578" coordsize="9451,4736">
            <v:group style="position:absolute;left:1522;top:6588;width:9431;height:4716" coordorigin="1522,6588" coordsize="9431,4716">
              <v:shape style="position:absolute;left:1522;top:6588;width:9431;height:4716" coordorigin="1522,6588" coordsize="9431,4716" path="m1522,6588l10952,6588,10952,11304,1522,11304,1522,6588e" filled="t" fillcolor="#F0F0F0" stroked="f">
                <v:path arrowok="t"/>
                <v:fill/>
              </v:shape>
            </v:group>
            <v:group style="position:absolute;left:5059;top:7114;width:2201;height:680" coordorigin="5059,7114" coordsize="2201,680">
              <v:shape style="position:absolute;left:5059;top:7114;width:2201;height:680" coordorigin="5059,7114" coordsize="2201,680" path="m5059,7794l7260,7794,7260,7114,5059,7114,5059,7794xe" filled="f" stroked="t" strokeweight=".295602pt" strokecolor="#000000">
                <v:path arrowok="t"/>
              </v:shape>
            </v:group>
            <v:group style="position:absolute;left:6159;top:7792;width:2;height:370" coordorigin="6159,7792" coordsize="2,370">
              <v:shape style="position:absolute;left:6159;top:7792;width:2;height:370" coordorigin="6159,7792" coordsize="0,370" path="m6159,7792l6159,8161e" filled="f" stroked="t" strokeweight=".425144pt" strokecolor="#000000">
                <v:path arrowok="t"/>
              </v:shape>
            </v:group>
            <v:group style="position:absolute;left:3565;top:8161;width:4953;height:208" coordorigin="3565,8161" coordsize="4953,208">
              <v:shape style="position:absolute;left:3565;top:8161;width:4953;height:208" coordorigin="3565,8161" coordsize="4953,208" path="m3565,8161l8518,8161,8518,8369e" filled="f" stroked="t" strokeweight=".28347pt" strokecolor="#000000">
                <v:path arrowok="t"/>
              </v:shape>
            </v:group>
            <v:group style="position:absolute;left:6946;top:8369;width:3145;height:527" coordorigin="6946,8369" coordsize="3145,527">
              <v:shape style="position:absolute;left:6946;top:8369;width:3145;height:527" coordorigin="6946,8369" coordsize="3145,527" path="m6946,8896l10091,8896,10091,8369,6946,8369,6946,8896xe" filled="f" stroked="t" strokeweight=".287094pt" strokecolor="#000000">
                <v:path arrowok="t"/>
              </v:shape>
            </v:group>
            <v:group style="position:absolute;left:2071;top:8945;width:2988;height:158" coordorigin="2071,8945" coordsize="2988,158">
              <v:shape style="position:absolute;left:2071;top:8945;width:2988;height:158" coordorigin="2071,8945" coordsize="2988,158" path="m2071,9103l2143,9047,2224,9030,2322,9024,3314,9024,3365,9022,3455,9010,3523,8990,3565,8945,3570,8962,3637,9001,3714,9018,3812,9024,4808,9024,4860,9026,4949,9038,5017,9061,5056,9090,5059,9103e" filled="f" stroked="t" strokeweight=".283619pt" strokecolor="#000000">
                <v:path arrowok="t"/>
              </v:shape>
            </v:group>
            <v:group style="position:absolute;left:7495;top:8945;width:2044;height:158" coordorigin="7495,8945" coordsize="2044,158">
              <v:shape style="position:absolute;left:7495;top:8945;width:2044;height:158" coordorigin="7495,8945" coordsize="2044,158" path="m7495,9103l7500,9090,7509,9072,7525,9061,7547,9047,7572,9038,7602,9030,7632,9026,7666,9024,8347,9024,8381,9022,8441,9010,8505,8976,8518,8945,8521,8962,8568,9001,8653,9022,8687,9024,9369,9024,9403,9026,9437,9030,9487,9047,9509,9061,9526,9072,9535,9090,9539,9103e" filled="f" stroked="t" strokeweight=".284069pt" strokecolor="#000000">
                <v:path arrowok="t"/>
              </v:shape>
            </v:group>
            <v:group style="position:absolute;left:1994;top:8369;width:3145;height:527" coordorigin="1994,8369" coordsize="3145,527">
              <v:shape style="position:absolute;left:1994;top:8369;width:3145;height:527" coordorigin="1994,8369" coordsize="3145,527" path="m1994,8896l5140,8896,5140,8369,1994,8369,1994,8896xe" filled="f" stroked="t" strokeweight=".287094pt" strokecolor="#000000">
                <v:path arrowok="t"/>
              </v:shape>
            </v:group>
            <v:group style="position:absolute;left:3565;top:8161;width:2;height:208" coordorigin="3565,8161" coordsize="2,208">
              <v:shape style="position:absolute;left:3565;top:8161;width:2;height:208" coordorigin="3565,8161" coordsize="0,208" path="m3565,8161l3565,8369e" filled="f" stroked="t" strokeweight=".425144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852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851" type="#_x0000_t75">
            <v:imagedata r:id="rId15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16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19" w:after="0" w:line="240" w:lineRule="auto"/>
        <w:ind w:left="102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spacing w:val="20"/>
          <w:w w:val="100"/>
        </w:rPr>
        <w:t>1.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2</w:t>
      </w:r>
      <w:r>
        <w:rPr>
          <w:rFonts w:ascii="Arial" w:hAnsi="Arial" w:cs="Arial" w:eastAsia="Arial"/>
          <w:sz w:val="32"/>
          <w:szCs w:val="32"/>
          <w:spacing w:val="4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20"/>
          <w:w w:val="100"/>
        </w:rPr>
        <w:t>Model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o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14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20"/>
          <w:w w:val="100"/>
        </w:rPr>
        <w:t>d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spacing w:val="58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20"/>
          <w:w w:val="100"/>
        </w:rPr>
        <w:t>u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n</w:t>
      </w:r>
      <w:r>
        <w:rPr>
          <w:rFonts w:ascii="Arial" w:hAnsi="Arial" w:cs="Arial" w:eastAsia="Arial"/>
          <w:sz w:val="32"/>
          <w:szCs w:val="32"/>
          <w:spacing w:val="76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20"/>
          <w:w w:val="100"/>
        </w:rPr>
        <w:t>sistem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a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34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20"/>
          <w:w w:val="100"/>
        </w:rPr>
        <w:t>d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spacing w:val="58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22"/>
          <w:w w:val="108"/>
        </w:rPr>
        <w:t>comunicaciones.</w:t>
      </w:r>
      <w:r>
        <w:rPr>
          <w:rFonts w:ascii="Arial" w:hAnsi="Arial" w:cs="Arial" w:eastAsia="Arial"/>
          <w:sz w:val="32"/>
          <w:szCs w:val="32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0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20"/>
          <w:w w:val="108"/>
        </w:rPr>
        <w:t>Comunicación</w:t>
      </w:r>
      <w:r>
        <w:rPr>
          <w:rFonts w:ascii="Arial" w:hAnsi="Arial" w:cs="Arial" w:eastAsia="Arial"/>
          <w:sz w:val="28"/>
          <w:szCs w:val="28"/>
          <w:spacing w:val="0"/>
          <w:w w:val="108"/>
        </w:rPr>
        <w:t>.</w:t>
      </w:r>
      <w:r>
        <w:rPr>
          <w:rFonts w:ascii="Arial" w:hAnsi="Arial" w:cs="Arial" w:eastAsia="Arial"/>
          <w:sz w:val="28"/>
          <w:szCs w:val="28"/>
          <w:spacing w:val="-5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Comunicació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transferenci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informació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sentid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luga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(remitente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fuente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originador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fuente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transmisor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luga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(destino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receptor)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Informació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patró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físic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asignad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significad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comúnment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acordado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patró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deb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únic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(separad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distinto)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capa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enviad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transmisor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capa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detectad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entendid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receptor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inter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ambiad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comunicadore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humanos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genera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form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sonido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patrone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textur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form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detectad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sentido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primario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oído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vist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tacto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recepto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asumir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á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comunicand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recibe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patrone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reconocibles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39" w:lineRule="auto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110.815002pt;margin-top:77.003632pt;width:373.69pt;height:144.550pt;mso-position-horizontal-relative:page;mso-position-vertical-relative:paragraph;z-index:-6848" coordorigin="2216,1540" coordsize="7474,2891">
            <v:group style="position:absolute;left:2234;top:1558;width:7439;height:2856" coordorigin="2234,1558" coordsize="7439,2856">
              <v:shape style="position:absolute;left:2234;top:1558;width:7439;height:2856" coordorigin="2234,1558" coordsize="7439,2856" path="m2234,1558l9673,1558,9673,4414,2234,4414,2234,1558e" filled="t" fillcolor="#000000" stroked="f">
                <v:path arrowok="t"/>
                <v:fill/>
              </v:shape>
              <v:shape style="position:absolute;left:2233;top:1557;width:7440;height:2857" type="#_x0000_t75">
                <v:imagedata r:id="rId17" o:title="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figur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muestr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diagram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bloque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  <w:i/>
        </w:rPr>
        <w:t>model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básic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sistem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comunicaci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ést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muestra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principale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componente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permite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comunicación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4" w:lineRule="exact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position w:val="-1"/>
        </w:rPr>
        <w:t>Fig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position w:val="-1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position w:val="-1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position w:val="-1"/>
        </w:rPr>
        <w:t>Model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position w:val="-1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position w:val="-1"/>
        </w:rPr>
        <w:t>básic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position w:val="-1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position w:val="-1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position w:val="-1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position w:val="-1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position w:val="-1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position w:val="-1"/>
        </w:rPr>
        <w:t>sistem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position w:val="-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position w:val="-1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position w:val="-1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position w:val="-1"/>
        </w:rPr>
        <w:t>comunicacione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position w:val="-1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position w:val="-1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top="600" w:bottom="280" w:left="1600" w:right="1440"/>
        </w:sectPr>
      </w:pPr>
      <w:rPr/>
    </w:p>
    <w:p>
      <w:pPr>
        <w:spacing w:before="32" w:after="0" w:line="240" w:lineRule="auto"/>
        <w:ind w:left="4238" w:right="2792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.818844pt;width:435.66pt;height:.1pt;mso-position-horizontal-relative:page;mso-position-vertical-relative:paragraph;z-index:-6850" coordorigin="1594,36" coordsize="8713,2">
            <v:shape style="position:absolute;left:1594;top:36;width:8713;height:2" coordorigin="1594,36" coordsize="8713,0" path="m1594,36l10307,36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84.144997pt;margin-top:699.804993pt;width:469.75pt;height:2.83pt;mso-position-horizontal-relative:page;mso-position-vertical-relative:page;z-index:-6849" coordorigin="1683,13996" coordsize="9395,57">
            <v:group style="position:absolute;left:1700;top:14014;width:9360;height:2" coordorigin="1700,14014" coordsize="9360,2">
              <v:shape style="position:absolute;left:1700;top:14014;width:9360;height:2" coordorigin="1700,14014" coordsize="9360,1" path="m1700,14014l11060,14015e" filled="f" stroked="t" strokeweight="1.75pt" strokecolor="#808080">
                <v:path arrowok="t"/>
              </v:shape>
            </v:group>
            <v:group style="position:absolute;left:1700;top:14034;width:9360;height:2" coordorigin="1700,14034" coordsize="9360,2">
              <v:shape style="position:absolute;left:1700;top:14034;width:9360;height:2" coordorigin="1700,14034" coordsize="9360,1" path="m1700,14034l11060,14035e" filled="f" stroked="t" strokeweight="1.75pt" strokecolor="#D4D4D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847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846" type="#_x0000_t75">
            <v:imagedata r:id="rId18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19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4" w:after="0" w:line="240" w:lineRule="auto"/>
        <w:ind w:left="102" w:right="4434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20"/>
          <w:w w:val="99"/>
        </w:rPr>
        <w:t>1.2.</w:t>
      </w:r>
      <w:r>
        <w:rPr>
          <w:rFonts w:ascii="Arial" w:hAnsi="Arial" w:cs="Arial" w:eastAsia="Arial"/>
          <w:sz w:val="28"/>
          <w:szCs w:val="28"/>
          <w:spacing w:val="0"/>
          <w:w w:val="99"/>
        </w:rPr>
        <w:t>1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6"/>
        </w:rPr>
        <w:t>Element</w:t>
      </w:r>
      <w:r>
        <w:rPr>
          <w:rFonts w:ascii="Arial" w:hAnsi="Arial" w:cs="Arial" w:eastAsia="Arial"/>
          <w:sz w:val="28"/>
          <w:szCs w:val="28"/>
          <w:spacing w:val="18"/>
          <w:w w:val="106"/>
        </w:rPr>
        <w:t>o</w:t>
      </w:r>
      <w:r>
        <w:rPr>
          <w:rFonts w:ascii="Arial" w:hAnsi="Arial" w:cs="Arial" w:eastAsia="Arial"/>
          <w:sz w:val="28"/>
          <w:szCs w:val="28"/>
          <w:spacing w:val="0"/>
          <w:w w:val="111"/>
        </w:rPr>
        <w:t>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8"/>
        </w:rPr>
        <w:t>de</w:t>
      </w:r>
      <w:r>
        <w:rPr>
          <w:rFonts w:ascii="Arial" w:hAnsi="Arial" w:cs="Arial" w:eastAsia="Arial"/>
          <w:sz w:val="28"/>
          <w:szCs w:val="28"/>
          <w:spacing w:val="0"/>
          <w:w w:val="108"/>
        </w:rPr>
        <w:t>l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7"/>
        </w:rPr>
        <w:t>sistem</w:t>
      </w:r>
      <w:r>
        <w:rPr>
          <w:rFonts w:ascii="Arial" w:hAnsi="Arial" w:cs="Arial" w:eastAsia="Arial"/>
          <w:sz w:val="28"/>
          <w:szCs w:val="28"/>
          <w:spacing w:val="0"/>
          <w:w w:val="107"/>
        </w:rPr>
        <w:t>a</w:t>
      </w:r>
      <w:r>
        <w:rPr>
          <w:rFonts w:ascii="Arial" w:hAnsi="Arial" w:cs="Arial" w:eastAsia="Arial"/>
          <w:sz w:val="28"/>
          <w:szCs w:val="28"/>
          <w:spacing w:val="-5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67" w:after="0" w:line="320" w:lineRule="exact"/>
        <w:ind w:left="102" w:right="186" w:firstLine="672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Ampliaremo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detalle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observand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model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figur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tod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comunicació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exis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elemento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básico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(imprescindible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otro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sistem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comunicación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transmisor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cana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eptor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tien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5" w:lineRule="exact"/>
        <w:ind w:left="102" w:right="6004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funció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característica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2" w:after="0" w:line="239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Transmiso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mensaj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form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logra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efic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efectiva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debe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desarrolla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varia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operacione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procesam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comú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39" w:lineRule="auto"/>
        <w:ind w:left="102" w:right="186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important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i/>
        </w:rPr>
        <w:t>modulació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proces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distingu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acoplamient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transmi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propiedade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canal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medi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ond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portadora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auto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Cana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Tran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medi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enlac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eléctric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receptor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siend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fuent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destino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medi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alambres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cabl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coaxial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aire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etc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porta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todo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medio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caracteriza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i/>
        </w:rPr>
        <w:t>atenuació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disminució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progresiv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potenci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conform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aument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distancia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auto"/>
        <w:ind w:left="102" w:right="184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funció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Recepto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extrae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desead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entregarl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transducto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frecuentement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débiles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resultad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atenuación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recepto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deb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varia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etapa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i/>
        </w:rPr>
        <w:t>amplificació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tod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operació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clav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ejecut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recepto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i/>
        </w:rPr>
        <w:t>demodulació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invers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proces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modulació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transmisor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vuelv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form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original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line="280" w:lineRule="exact" w:after="0"/>
        <w:jc w:val="left"/>
        <w:rPr>
          <w:sz w:val="28"/>
          <w:szCs w:val="28"/>
        </w:rPr>
        <w:sectPr>
          <w:pgSz w:w="11900" w:h="16840"/>
          <w:pgMar w:top="600" w:bottom="280" w:left="1600" w:right="1440"/>
        </w:sectPr>
      </w:pPr>
      <w:rPr/>
    </w:p>
    <w:p>
      <w:pPr>
        <w:spacing w:before="32" w:after="0" w:line="240" w:lineRule="auto"/>
        <w:ind w:left="4238" w:right="2792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.818844pt;width:435.66pt;height:.1pt;mso-position-horizontal-relative:page;mso-position-vertical-relative:paragraph;z-index:-6845" coordorigin="1594,36" coordsize="8713,2">
            <v:shape style="position:absolute;left:1594;top:36;width:8713;height:2" coordorigin="1594,36" coordsize="8713,0" path="m1594,36l10307,36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844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843" type="#_x0000_t75">
            <v:imagedata r:id="rId20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84.610001pt;margin-top:36.988373pt;width:422.44pt;height:252.82pt;mso-position-horizontal-relative:page;mso-position-vertical-relative:paragraph;z-index:-6841" coordorigin="1692,740" coordsize="8449,5056">
            <v:group style="position:absolute;left:1702;top:750;width:8429;height:5036" coordorigin="1702,750" coordsize="8429,5036">
              <v:shape style="position:absolute;left:1702;top:750;width:8429;height:5036" coordorigin="1702,750" coordsize="8429,5036" path="m1702,750l10131,750,10131,5786,1702,5786,1702,750e" filled="t" fillcolor="#000000" stroked="f">
                <v:path arrowok="t"/>
                <v:fill/>
              </v:shape>
              <v:shape style="position:absolute;left:1702;top:749;width:8430;height:5038" type="#_x0000_t75">
                <v:imagedata r:id="rId21" o:title=""/>
              </v:shape>
            </v:group>
            <w10:wrap type="none"/>
          </v:group>
        </w:pict>
      </w:r>
      <w:hyperlink r:id="rId22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5" w:after="0" w:line="240" w:lineRule="auto"/>
        <w:ind w:left="270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Fig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Elemento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sistem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comunicación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20"/>
          <w:w w:val="99"/>
        </w:rPr>
        <w:t>1.2.</w:t>
      </w:r>
      <w:r>
        <w:rPr>
          <w:rFonts w:ascii="Arial" w:hAnsi="Arial" w:cs="Arial" w:eastAsia="Arial"/>
          <w:sz w:val="28"/>
          <w:szCs w:val="28"/>
          <w:spacing w:val="0"/>
          <w:w w:val="99"/>
        </w:rPr>
        <w:t>2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19"/>
          <w:w w:val="99"/>
        </w:rPr>
        <w:t>C</w:t>
      </w:r>
      <w:r>
        <w:rPr>
          <w:rFonts w:ascii="Arial" w:hAnsi="Arial" w:cs="Arial" w:eastAsia="Arial"/>
          <w:sz w:val="28"/>
          <w:szCs w:val="28"/>
          <w:spacing w:val="20"/>
          <w:w w:val="109"/>
        </w:rPr>
        <w:t>ontaminacio</w:t>
      </w:r>
      <w:r>
        <w:rPr>
          <w:rFonts w:ascii="Arial" w:hAnsi="Arial" w:cs="Arial" w:eastAsia="Arial"/>
          <w:sz w:val="28"/>
          <w:szCs w:val="28"/>
          <w:spacing w:val="19"/>
          <w:w w:val="109"/>
        </w:rPr>
        <w:t>n</w:t>
      </w:r>
      <w:r>
        <w:rPr>
          <w:rFonts w:ascii="Arial" w:hAnsi="Arial" w:cs="Arial" w:eastAsia="Arial"/>
          <w:sz w:val="28"/>
          <w:szCs w:val="28"/>
          <w:spacing w:val="20"/>
          <w:w w:val="105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5"/>
        </w:rPr>
        <w:t>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4"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104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7"/>
        </w:rPr>
        <w:t>l</w:t>
      </w:r>
      <w:r>
        <w:rPr>
          <w:rFonts w:ascii="Arial" w:hAnsi="Arial" w:cs="Arial" w:eastAsia="Arial"/>
          <w:sz w:val="28"/>
          <w:szCs w:val="28"/>
          <w:spacing w:val="0"/>
          <w:w w:val="107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6"/>
        </w:rPr>
        <w:t>se</w:t>
      </w:r>
      <w:r>
        <w:rPr>
          <w:rFonts w:ascii="Arial" w:hAnsi="Arial" w:cs="Arial" w:eastAsia="Arial"/>
          <w:sz w:val="28"/>
          <w:szCs w:val="28"/>
          <w:spacing w:val="19"/>
          <w:w w:val="106"/>
        </w:rPr>
        <w:t>ñ</w:t>
      </w:r>
      <w:r>
        <w:rPr>
          <w:rFonts w:ascii="Arial" w:hAnsi="Arial" w:cs="Arial" w:eastAsia="Arial"/>
          <w:sz w:val="28"/>
          <w:szCs w:val="28"/>
          <w:spacing w:val="20"/>
          <w:w w:val="107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7"/>
        </w:rPr>
        <w:t>l</w:t>
      </w:r>
      <w:r>
        <w:rPr>
          <w:rFonts w:ascii="Arial" w:hAnsi="Arial" w:cs="Arial" w:eastAsia="Arial"/>
          <w:sz w:val="28"/>
          <w:szCs w:val="28"/>
          <w:spacing w:val="-5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Durant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ocurre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cierto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efecto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deseados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ello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atenuación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reduc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intensida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;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embargo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serio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distorsión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interferenci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ruido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manifiesta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alteracione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form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introdu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irs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contaminacione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sistema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práctic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comú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convenient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imputárselas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recepto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onsiderado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ideales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término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generales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cualquie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perturbació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intenciona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clasifica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"ruido"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alguna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vece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difíci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distingui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diferente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causa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origina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contaminada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Existe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buena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razone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efectos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maner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siguiente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line="280" w:lineRule="exact" w:after="0"/>
        <w:jc w:val="left"/>
        <w:rPr>
          <w:sz w:val="28"/>
          <w:szCs w:val="28"/>
        </w:rPr>
        <w:sectPr>
          <w:pgSz w:w="11900" w:h="16840"/>
          <w:pgMar w:top="600" w:bottom="280" w:left="1600" w:right="1440"/>
        </w:sectPr>
      </w:pPr>
      <w:rPr/>
    </w:p>
    <w:p>
      <w:pPr>
        <w:spacing w:before="32" w:after="0" w:line="240" w:lineRule="auto"/>
        <w:ind w:left="4238" w:right="2792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.818844pt;width:435.66pt;height:.1pt;mso-position-horizontal-relative:page;mso-position-vertical-relative:paragraph;z-index:-6842" coordorigin="1594,36" coordsize="8713,2">
            <v:shape style="position:absolute;left:1594;top:36;width:8713;height:2" coordorigin="1594,36" coordsize="8713,0" path="m1594,36l10307,36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840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7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839" type="#_x0000_t75">
            <v:imagedata r:id="rId23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24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6" w:after="0" w:line="239" w:lineRule="auto"/>
        <w:ind w:left="102" w:right="187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Distorsión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alteració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debid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respuest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imperfect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sistem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ell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misma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diferenci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ruid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interferencia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distorsió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aparec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dej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aplicarse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auto"/>
        <w:ind w:left="102" w:right="181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Interferencia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contaminació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extrañas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generalment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artificiale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for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simila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problem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particularment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comú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emi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radio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dond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captada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simultáneament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receptor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solució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problem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interferenci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obvia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;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elimina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form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interferent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fuente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posibl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solució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perfecta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bie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siempr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práctica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0" w:lineRule="exact"/>
        <w:ind w:left="102" w:right="20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Ruido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ruid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deb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entende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aleatoria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impredecible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eléctric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ori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g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inada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form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natura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5" w:lineRule="exact"/>
        <w:ind w:left="102" w:right="195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fuer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sistema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Cuand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esta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agrega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5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portador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información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ést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queda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ocult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eliminad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totalmente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supuest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podemo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mism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relació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interferenci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distorsió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ruid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eliminad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nunc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completamente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aú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teoría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2305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spacing w:val="20"/>
          <w:w w:val="100"/>
        </w:rPr>
        <w:t>1.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3</w:t>
      </w:r>
      <w:r>
        <w:rPr>
          <w:rFonts w:ascii="Arial" w:hAnsi="Arial" w:cs="Arial" w:eastAsia="Arial"/>
          <w:sz w:val="32"/>
          <w:szCs w:val="32"/>
          <w:spacing w:val="4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21"/>
          <w:w w:val="107"/>
        </w:rPr>
        <w:t>Limitacione</w:t>
      </w:r>
      <w:r>
        <w:rPr>
          <w:rFonts w:ascii="Arial" w:hAnsi="Arial" w:cs="Arial" w:eastAsia="Arial"/>
          <w:sz w:val="32"/>
          <w:szCs w:val="32"/>
          <w:spacing w:val="0"/>
          <w:w w:val="107"/>
        </w:rPr>
        <w:t>s</w:t>
      </w:r>
      <w:r>
        <w:rPr>
          <w:rFonts w:ascii="Arial" w:hAnsi="Arial" w:cs="Arial" w:eastAsia="Arial"/>
          <w:sz w:val="32"/>
          <w:szCs w:val="32"/>
          <w:spacing w:val="72"/>
          <w:w w:val="107"/>
        </w:rPr>
        <w:t> </w:t>
      </w:r>
      <w:r>
        <w:rPr>
          <w:rFonts w:ascii="Arial" w:hAnsi="Arial" w:cs="Arial" w:eastAsia="Arial"/>
          <w:sz w:val="32"/>
          <w:szCs w:val="32"/>
          <w:spacing w:val="21"/>
          <w:w w:val="107"/>
        </w:rPr>
        <w:t>fund</w:t>
      </w:r>
      <w:r>
        <w:rPr>
          <w:rFonts w:ascii="Arial" w:hAnsi="Arial" w:cs="Arial" w:eastAsia="Arial"/>
          <w:sz w:val="32"/>
          <w:szCs w:val="32"/>
          <w:spacing w:val="20"/>
          <w:w w:val="107"/>
        </w:rPr>
        <w:t>a</w:t>
      </w:r>
      <w:r>
        <w:rPr>
          <w:rFonts w:ascii="Arial" w:hAnsi="Arial" w:cs="Arial" w:eastAsia="Arial"/>
          <w:sz w:val="32"/>
          <w:szCs w:val="32"/>
          <w:spacing w:val="21"/>
          <w:w w:val="107"/>
        </w:rPr>
        <w:t>mental</w:t>
      </w:r>
      <w:r>
        <w:rPr>
          <w:rFonts w:ascii="Arial" w:hAnsi="Arial" w:cs="Arial" w:eastAsia="Arial"/>
          <w:sz w:val="32"/>
          <w:szCs w:val="32"/>
          <w:spacing w:val="20"/>
          <w:w w:val="107"/>
        </w:rPr>
        <w:t>e</w:t>
      </w:r>
      <w:r>
        <w:rPr>
          <w:rFonts w:ascii="Arial" w:hAnsi="Arial" w:cs="Arial" w:eastAsia="Arial"/>
          <w:sz w:val="32"/>
          <w:szCs w:val="32"/>
          <w:spacing w:val="0"/>
          <w:w w:val="107"/>
        </w:rPr>
        <w:t>s</w:t>
      </w:r>
      <w:r>
        <w:rPr>
          <w:rFonts w:ascii="Arial" w:hAnsi="Arial" w:cs="Arial" w:eastAsia="Arial"/>
          <w:sz w:val="32"/>
          <w:szCs w:val="32"/>
          <w:spacing w:val="20"/>
          <w:w w:val="107"/>
        </w:rPr>
        <w:t> </w:t>
      </w:r>
      <w:r>
        <w:rPr>
          <w:rFonts w:ascii="Arial" w:hAnsi="Arial" w:cs="Arial" w:eastAsia="Arial"/>
          <w:sz w:val="32"/>
          <w:szCs w:val="32"/>
          <w:spacing w:val="20"/>
          <w:w w:val="100"/>
        </w:rPr>
        <w:t>e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n</w:t>
      </w:r>
      <w:r>
        <w:rPr>
          <w:rFonts w:ascii="Arial" w:hAnsi="Arial" w:cs="Arial" w:eastAsia="Arial"/>
          <w:sz w:val="32"/>
          <w:szCs w:val="32"/>
          <w:spacing w:val="58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20"/>
          <w:w w:val="107"/>
        </w:rPr>
        <w:t>la</w:t>
      </w:r>
      <w:r>
        <w:rPr>
          <w:rFonts w:ascii="Arial" w:hAnsi="Arial" w:cs="Arial" w:eastAsia="Arial"/>
          <w:sz w:val="32"/>
          <w:szCs w:val="32"/>
          <w:spacing w:val="20"/>
          <w:w w:val="107"/>
        </w:rPr>
        <w:t> </w:t>
      </w:r>
      <w:r>
        <w:rPr>
          <w:rFonts w:ascii="Arial" w:hAnsi="Arial" w:cs="Arial" w:eastAsia="Arial"/>
          <w:sz w:val="32"/>
          <w:szCs w:val="32"/>
          <w:spacing w:val="22"/>
          <w:w w:val="108"/>
        </w:rPr>
        <w:t>comunicació</w:t>
      </w:r>
      <w:r>
        <w:rPr>
          <w:rFonts w:ascii="Arial" w:hAnsi="Arial" w:cs="Arial" w:eastAsia="Arial"/>
          <w:sz w:val="32"/>
          <w:szCs w:val="32"/>
          <w:spacing w:val="0"/>
          <w:w w:val="108"/>
        </w:rPr>
        <w:t>n</w:t>
      </w:r>
      <w:r>
        <w:rPr>
          <w:rFonts w:ascii="Arial" w:hAnsi="Arial" w:cs="Arial" w:eastAsia="Arial"/>
          <w:sz w:val="32"/>
          <w:szCs w:val="32"/>
          <w:spacing w:val="54"/>
          <w:w w:val="108"/>
        </w:rPr>
        <w:t> </w:t>
      </w:r>
      <w:r>
        <w:rPr>
          <w:rFonts w:ascii="Arial" w:hAnsi="Arial" w:cs="Arial" w:eastAsia="Arial"/>
          <w:sz w:val="32"/>
          <w:szCs w:val="32"/>
          <w:spacing w:val="20"/>
          <w:w w:val="108"/>
        </w:rPr>
        <w:t>electrica.</w:t>
      </w:r>
      <w:r>
        <w:rPr>
          <w:rFonts w:ascii="Arial" w:hAnsi="Arial" w:cs="Arial" w:eastAsia="Arial"/>
          <w:sz w:val="32"/>
          <w:szCs w:val="32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eñ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sistem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comunicació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cualquie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sistem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materia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ingen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coloc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clase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generale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restricciones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factore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tecnológicos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decir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factore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vitale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ingenierí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limitacione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física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fundamentale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impuesta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propi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sistema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sean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leye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naturalez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relació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objetiv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propuesto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69.280418pt;width:435.66pt;height:.1pt;mso-position-horizontal-relative:page;mso-position-vertical-relative:paragraph;z-index:-6838" coordorigin="1594,1386" coordsize="8713,2">
            <v:shape style="position:absolute;left:1594;top:1386;width:8713;height:2" coordorigin="1594,1386" coordsize="8713,0" path="m1594,1386l10307,1386e" filled="f" stroked="t" strokeweight=".580pt" strokecolor="#00000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ingenierí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deb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art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posible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amba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clase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restriccione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debe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analizada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sistema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diferencia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problema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tecnológico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problema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practibilida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incluye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consideracione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28"/>
          <w:szCs w:val="28"/>
        </w:rPr>
        <w:sectPr>
          <w:pgSz w:w="11900" w:h="16840"/>
          <w:pgMar w:top="600" w:bottom="280" w:left="1600" w:right="1440"/>
        </w:sectPr>
      </w:pPr>
      <w:rPr/>
    </w:p>
    <w:p>
      <w:pPr>
        <w:spacing w:before="96" w:after="0" w:line="240" w:lineRule="auto"/>
        <w:ind w:left="4238" w:right="2792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23.709999pt;margin-top:23.469999pt;width:547.9pt;height:794.98pt;mso-position-horizontal-relative:page;mso-position-vertical-relative:page;z-index:-6837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8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836" type="#_x0000_t75">
            <v:imagedata r:id="rId25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26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102" w:right="188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diversa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disponibilida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equipo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interacció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sistema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existentes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factore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económico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etc.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problema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resuelto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Teoría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aunqu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siempr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maner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practica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limitacione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física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fundamenta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justament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;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aparece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prime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plano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existe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recursos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inclus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teoría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obstante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problema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tecnológ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limitacione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últim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instanci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salvadas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limitacione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fundamentale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medio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eléctrico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i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i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i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i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i/>
        </w:rPr>
        <w:t>ruido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2" w:right="3475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20"/>
          <w:w w:val="100"/>
        </w:rPr>
        <w:t>L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53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2"/>
          <w:w w:val="109"/>
        </w:rPr>
        <w:t>limitació</w:t>
      </w:r>
      <w:r>
        <w:rPr>
          <w:rFonts w:ascii="Arial" w:hAnsi="Arial" w:cs="Arial" w:eastAsia="Arial"/>
          <w:sz w:val="28"/>
          <w:szCs w:val="28"/>
          <w:spacing w:val="0"/>
          <w:w w:val="109"/>
        </w:rPr>
        <w:t>n</w:t>
      </w:r>
      <w:r>
        <w:rPr>
          <w:rFonts w:ascii="Arial" w:hAnsi="Arial" w:cs="Arial" w:eastAsia="Arial"/>
          <w:sz w:val="28"/>
          <w:szCs w:val="28"/>
          <w:spacing w:val="41"/>
          <w:w w:val="109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0"/>
        </w:rPr>
        <w:t>de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l</w:t>
      </w:r>
      <w:r>
        <w:rPr>
          <w:rFonts w:ascii="Arial" w:hAnsi="Arial" w:cs="Arial" w:eastAsia="Arial"/>
          <w:sz w:val="28"/>
          <w:szCs w:val="28"/>
          <w:spacing w:val="71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0"/>
        </w:rPr>
        <w:t>anch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16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0"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53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0"/>
        </w:rPr>
        <w:t>band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sistema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efi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conduc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tiemp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decir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mayo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meno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tiempo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rápid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logr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empleand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varía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rápidament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tiempo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estamo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tratand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sistem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eléctrico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energí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almacenada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;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físic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bie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conocid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expres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todo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sistemas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except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perdidas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cambi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energ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í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almacenad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requier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cantida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definid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tiempo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Así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podemo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incrementa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velocida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señalizació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form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arbitraria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consecuenci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sistem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dejar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responde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cambio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medid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convenient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velocida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espectr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form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similar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régime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sistem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cambia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energí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almacenada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reflej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respuest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útil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medid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término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sistema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cantida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peq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-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eñ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cantida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tiempo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requier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representa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sistema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acomoda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tanto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surg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limitació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fundamental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top="600" w:bottom="280" w:left="1600" w:right="1440"/>
        </w:sectPr>
      </w:pPr>
      <w:rPr/>
    </w:p>
    <w:p>
      <w:pPr>
        <w:spacing w:before="32" w:after="0" w:line="240" w:lineRule="auto"/>
        <w:ind w:left="4238" w:right="2792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.818844pt;width:435.66pt;height:.1pt;mso-position-horizontal-relative:page;mso-position-vertical-relative:paragraph;z-index:-6835" coordorigin="1594,36" coordsize="8713,2">
            <v:shape style="position:absolute;left:1594;top:36;width:8713;height:2" coordorigin="1594,36" coordsize="8713,0" path="m1594,36l10307,36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834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9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833" type="#_x0000_t75">
            <v:imagedata r:id="rId27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28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requier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tiemp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diseñ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deb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asegura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adecuad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sistema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insuficiente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necesari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disminui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velocida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señalización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incrementándos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tiemp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larg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línea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deb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recalcars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diseñ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equip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problem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absolut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5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fraccionario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absolut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dividid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central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modul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portador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reduc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fracciona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ell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simplific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diseñ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equipo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razó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V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cerc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emite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sobr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portadora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yore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dond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aproximadament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Kil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Hz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3917"/>
        <w:jc w:val="both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spacing w:val="20"/>
          <w:w w:val="100"/>
        </w:rPr>
        <w:t>1.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4</w:t>
      </w:r>
      <w:r>
        <w:rPr>
          <w:rFonts w:ascii="Arial" w:hAnsi="Arial" w:cs="Arial" w:eastAsia="Arial"/>
          <w:sz w:val="32"/>
          <w:szCs w:val="32"/>
          <w:spacing w:val="4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20"/>
          <w:w w:val="100"/>
        </w:rPr>
        <w:t>Espectr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o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52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20"/>
          <w:w w:val="100"/>
        </w:rPr>
        <w:t>d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spacing w:val="58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20"/>
          <w:w w:val="108"/>
        </w:rPr>
        <w:t>frecuencias</w:t>
      </w:r>
      <w:r>
        <w:rPr>
          <w:rFonts w:ascii="Arial" w:hAnsi="Arial" w:cs="Arial" w:eastAsia="Arial"/>
          <w:sz w:val="32"/>
          <w:szCs w:val="32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5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frecuenci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indic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varlac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segund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expres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denominad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Her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ciclo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segund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abrevi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Hz)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ejempl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energí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eléctric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domiciliari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comúnment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valo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Hert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(ciclo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segundo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dependiend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países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70" w:right="194"/>
        <w:jc w:val="center"/>
        <w:tabs>
          <w:tab w:pos="6580" w:val="left"/>
        </w:tabs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valore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alto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frecuenci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kilohert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(Khz)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=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6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1.00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Hertz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megahert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(Mhz)=1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000.00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hertz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=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1.00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Khz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3537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GigaHert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=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1.000.000.00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Hz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=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100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Mhz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49" w:right="192"/>
        <w:jc w:val="center"/>
        <w:tabs>
          <w:tab w:pos="6620" w:val="left"/>
        </w:tabs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ejempl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50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Mh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equivale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500.00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Kh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500.000.00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102" w:right="5605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-1"/>
        </w:rPr>
        <w:t>Hert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-1"/>
        </w:rPr>
        <w:t>0,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-1"/>
        </w:rPr>
        <w:t>Gig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-1"/>
        </w:rPr>
        <w:t>Hert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Existe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varia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técnica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optimiza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ocupació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vece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necesari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acepta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compromis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recibid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destin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término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ocupació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frecuenci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line="220" w:lineRule="exact" w:after="0"/>
        <w:jc w:val="left"/>
        <w:rPr>
          <w:sz w:val="22"/>
          <w:szCs w:val="22"/>
        </w:rPr>
        <w:sectPr>
          <w:pgSz w:w="11900" w:h="16840"/>
          <w:pgMar w:top="600" w:bottom="280" w:left="1600" w:right="1440"/>
        </w:sectPr>
      </w:pPr>
      <w:rPr/>
    </w:p>
    <w:p>
      <w:pPr>
        <w:spacing w:before="32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.818844pt;width:435.66pt;height:.1pt;mso-position-horizontal-relative:page;mso-position-vertical-relative:paragraph;z-index:-6832" coordorigin="1594,36" coordsize="8713,2">
            <v:shape style="position:absolute;left:1594;top:36;width:8713;height:2" coordorigin="1594,36" coordsize="8713,0" path="m1594,36l10307,36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831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807" w:right="499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830" type="#_x0000_t75">
            <v:imagedata r:id="rId29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80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807" w:right="654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80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30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7.674597pt;height:280.5075pt;mso-position-horizontal-relative:char;mso-position-vertical-relative:line" type="#_x0000_t75">
            <v:imagedata r:id="rId3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2" w:after="0" w:line="320" w:lineRule="exact"/>
        <w:ind w:left="642" w:right="908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Figura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Espectro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frecuencias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para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distintos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vínculos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medios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transmisión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expresados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en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ertz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(Hz).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10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exp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=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Megahe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tz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1.000.000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7" w:lineRule="exact"/>
        <w:ind w:left="64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Hz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10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x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p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9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son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1.000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Mhz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G</w:t>
      </w:r>
      <w:r>
        <w:rPr>
          <w:rFonts w:ascii="Arial Narrow" w:hAnsi="Arial Narrow" w:cs="Arial Narrow" w:eastAsia="Arial Narrow"/>
          <w:sz w:val="28"/>
          <w:szCs w:val="28"/>
          <w:spacing w:val="-1"/>
          <w:w w:val="10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ga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He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tz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(GHz).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Referencia: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Departament</w:t>
      </w:r>
      <w:r>
        <w:rPr>
          <w:rFonts w:ascii="Arial Narrow" w:hAnsi="Arial Narrow" w:cs="Arial Narrow" w:eastAsia="Arial Narrow"/>
          <w:sz w:val="28"/>
          <w:szCs w:val="28"/>
          <w:spacing w:val="-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of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64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Commerce.</w:t>
      </w:r>
      <w:r>
        <w:rPr>
          <w:rFonts w:ascii="Arial Narrow" w:hAnsi="Arial Narrow" w:cs="Arial Narrow" w:eastAsia="Arial Narrow"/>
          <w:sz w:val="28"/>
          <w:szCs w:val="28"/>
          <w:spacing w:val="-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U.S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42" w:right="90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espectr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medid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velocida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quier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transmiti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tiemp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requier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debe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transmitirs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travé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vínculo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enlace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resp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toda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ell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debe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adecuad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efecto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pode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reproduci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fie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transmitir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top="600" w:bottom="280" w:left="1060" w:right="720"/>
        </w:sectPr>
      </w:pPr>
      <w:rPr/>
    </w:p>
    <w:p>
      <w:pPr>
        <w:spacing w:before="32" w:after="0" w:line="240" w:lineRule="auto"/>
        <w:ind w:left="470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.818844pt;width:435.66pt;height:.1pt;mso-position-horizontal-relative:page;mso-position-vertical-relative:paragraph;z-index:-6829" coordorigin="1594,36" coordsize="8713,2">
            <v:shape style="position:absolute;left:1594;top:36;width:8713;height:2" coordorigin="1594,36" coordsize="8713,0" path="m1594,36l10307,36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828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4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right="92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060" w:right="720"/>
          <w:cols w:num="2" w:equalWidth="0">
            <w:col w:w="7800" w:space="798"/>
            <w:col w:w="152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827" type="#_x0000_t75">
            <v:imagedata r:id="rId32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33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102" w:right="184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ejempl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V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dato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velocida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ocup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mayo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transmitid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form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digital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ell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necesari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vincul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responde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espectr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bastant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ampli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(gra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efecto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reproduci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fielment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extrem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distante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voz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trasformad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tensión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ocup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20H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Khz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aparece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toda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frecuencia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musicale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voz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4" w:firstLine="793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voca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telefónica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insuficient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reproduci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adecuadament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música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necesari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escucha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voc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inteligible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reconocible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apropiad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300H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340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3,1Kh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recomendad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ITU-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transmisione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telefónicas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4" w:firstLine="793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V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necesit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vincul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teng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respuest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decuad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Hert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aproximadament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MegaHe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(Mhz)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mism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vincul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envia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varia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telefoní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mism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capacida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necesari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transmiti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TV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figur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represent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espectr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ocupa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distinto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medio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vínculo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(twiste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signific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cobre)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observa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espectr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ocup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frecuencia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alta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2" w:lineRule="exact"/>
        <w:ind w:left="102" w:right="1813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20"/>
          <w:w w:val="100"/>
        </w:rPr>
        <w:t>1.4.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1</w:t>
      </w:r>
      <w:r>
        <w:rPr>
          <w:rFonts w:ascii="Arial" w:hAnsi="Arial" w:cs="Arial" w:eastAsia="Arial"/>
          <w:sz w:val="28"/>
          <w:szCs w:val="28"/>
          <w:spacing w:val="34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l</w:t>
      </w:r>
      <w:r>
        <w:rPr>
          <w:rFonts w:ascii="Arial" w:hAnsi="Arial" w:cs="Arial" w:eastAsia="Arial"/>
          <w:sz w:val="28"/>
          <w:szCs w:val="28"/>
          <w:spacing w:val="56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0"/>
        </w:rPr>
        <w:t>es</w:t>
      </w:r>
      <w:r>
        <w:rPr>
          <w:rFonts w:ascii="Arial" w:hAnsi="Arial" w:cs="Arial" w:eastAsia="Arial"/>
          <w:sz w:val="28"/>
          <w:szCs w:val="28"/>
          <w:spacing w:val="19"/>
          <w:w w:val="100"/>
        </w:rPr>
        <w:t>p</w:t>
      </w:r>
      <w:r>
        <w:rPr>
          <w:rFonts w:ascii="Arial" w:hAnsi="Arial" w:cs="Arial" w:eastAsia="Arial"/>
          <w:sz w:val="28"/>
          <w:szCs w:val="28"/>
          <w:spacing w:val="20"/>
          <w:w w:val="100"/>
        </w:rPr>
        <w:t>ectr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45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0"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52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0"/>
        </w:rPr>
        <w:t>f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spacing w:val="-2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0"/>
        </w:rPr>
        <w:t>ecuencia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5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0"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52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9"/>
        </w:rPr>
        <w:t>radiació</w:t>
      </w:r>
      <w:r>
        <w:rPr>
          <w:rFonts w:ascii="Arial" w:hAnsi="Arial" w:cs="Arial" w:eastAsia="Arial"/>
          <w:sz w:val="28"/>
          <w:szCs w:val="28"/>
          <w:spacing w:val="0"/>
          <w:w w:val="109"/>
        </w:rPr>
        <w:t>n</w:t>
      </w:r>
      <w:r>
        <w:rPr>
          <w:rFonts w:ascii="Arial" w:hAnsi="Arial" w:cs="Arial" w:eastAsia="Arial"/>
          <w:sz w:val="28"/>
          <w:szCs w:val="28"/>
          <w:spacing w:val="-5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9"/>
        </w:rPr>
        <w:t>electr</w:t>
      </w:r>
      <w:r>
        <w:rPr>
          <w:rFonts w:ascii="Arial" w:hAnsi="Arial" w:cs="Arial" w:eastAsia="Arial"/>
          <w:sz w:val="28"/>
          <w:szCs w:val="28"/>
          <w:spacing w:val="19"/>
          <w:w w:val="109"/>
        </w:rPr>
        <w:t>o</w:t>
      </w:r>
      <w:r>
        <w:rPr>
          <w:rFonts w:ascii="Arial" w:hAnsi="Arial" w:cs="Arial" w:eastAsia="Arial"/>
          <w:sz w:val="28"/>
          <w:szCs w:val="28"/>
          <w:spacing w:val="0"/>
          <w:w w:val="106"/>
        </w:rPr>
        <w:t>m</w:t>
      </w:r>
      <w:r>
        <w:rPr>
          <w:rFonts w:ascii="Arial" w:hAnsi="Arial" w:cs="Arial" w:eastAsia="Arial"/>
          <w:sz w:val="28"/>
          <w:szCs w:val="28"/>
          <w:spacing w:val="-5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6"/>
        </w:rPr>
        <w:t>agnética</w:t>
      </w:r>
      <w:r>
        <w:rPr>
          <w:rFonts w:ascii="Arial" w:hAnsi="Arial" w:cs="Arial" w:eastAsia="Arial"/>
          <w:sz w:val="28"/>
          <w:szCs w:val="28"/>
          <w:spacing w:val="0"/>
          <w:w w:val="106"/>
        </w:rPr>
        <w:t>.</w:t>
      </w:r>
      <w:r>
        <w:rPr>
          <w:rFonts w:ascii="Arial" w:hAnsi="Arial" w:cs="Arial" w:eastAsia="Arial"/>
          <w:sz w:val="28"/>
          <w:szCs w:val="28"/>
          <w:spacing w:val="-5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11" w:right="-20"/>
        <w:jc w:val="left"/>
        <w:tabs>
          <w:tab w:pos="2720" w:val="left"/>
          <w:tab w:pos="3220" w:val="left"/>
        </w:tabs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figur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detall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espectr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frecuencia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91" w:lineRule="exact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radiació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electromagnétic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necesari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tene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cuent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  <w:position w:val="3"/>
        </w:rPr>
        <w:t> </w:t>
      </w:r>
      <w:r>
        <w:rPr>
          <w:rFonts w:ascii="Meiryo" w:hAnsi="Meiryo" w:cs="Meiryo" w:eastAsia="Meiryo"/>
          <w:sz w:val="28"/>
          <w:szCs w:val="28"/>
          <w:spacing w:val="0"/>
          <w:w w:val="97"/>
          <w:position w:val="3"/>
        </w:rPr>
        <w:t>λ</w:t>
      </w:r>
      <w:r>
        <w:rPr>
          <w:rFonts w:ascii="Meiryo" w:hAnsi="Meiryo" w:cs="Meiryo" w:eastAsia="Meiryo"/>
          <w:sz w:val="28"/>
          <w:szCs w:val="28"/>
          <w:spacing w:val="38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274" w:lineRule="exact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longitu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ond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(wavelenght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x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presad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metro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múltiplo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20.56534pt;width:435.66pt;height:.1pt;mso-position-horizontal-relative:page;mso-position-vertical-relative:paragraph;z-index:-6826" coordorigin="1594,411" coordsize="8713,2">
            <v:shape style="position:absolute;left:1594;top:411;width:8713;height:2" coordorigin="1594,411" coordsize="8713,0" path="m1594,411l10307,411e" filled="f" stroked="t" strokeweight=".580pt" strokecolor="#00000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28"/>
          <w:szCs w:val="28"/>
          <w:w w:val="99"/>
          <w:position w:val="-1"/>
        </w:rPr>
        <w:t>o</w:t>
      </w:r>
      <w:r>
        <w:rPr>
          <w:rFonts w:ascii="Arial Narrow" w:hAnsi="Arial Narrow" w:cs="Arial Narrow" w:eastAsia="Arial Narrow"/>
          <w:sz w:val="28"/>
          <w:szCs w:val="28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submultiplos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longitu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ond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guard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relació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direct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line="314" w:lineRule="exact" w:after="0"/>
        <w:jc w:val="left"/>
        <w:rPr>
          <w:rFonts w:ascii="Arial Narrow" w:hAnsi="Arial Narrow" w:cs="Arial Narrow" w:eastAsia="Arial Narrow"/>
          <w:sz w:val="28"/>
          <w:szCs w:val="28"/>
        </w:rPr>
        <w:sectPr>
          <w:pgSz w:w="11900" w:h="16840"/>
          <w:pgMar w:top="600" w:bottom="280" w:left="1600" w:right="1440"/>
        </w:sectPr>
      </w:pPr>
      <w:rPr/>
    </w:p>
    <w:p>
      <w:pPr>
        <w:spacing w:before="93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23.709999pt;margin-top:23.469999pt;width:547.9pt;height:794.98pt;mso-position-horizontal-relative:page;mso-position-vertical-relative:page;z-index:-6825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99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824" type="#_x0000_t75">
            <v:imagedata r:id="rId34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35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102" w:right="-20"/>
        <w:jc w:val="left"/>
        <w:tabs>
          <w:tab w:pos="2160" w:val="left"/>
          <w:tab w:pos="4300" w:val="left"/>
        </w:tabs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frecuencia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Observa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que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micrómetr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(micrometer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5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1.000.00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metro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nano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1.000.000.00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metro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picometr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1.000.000.000.00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part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metr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(1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90" w:lineRule="exact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ex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1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–12).L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1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longitu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1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1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ond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1"/>
          <w:w w:val="100"/>
          <w:position w:val="3"/>
        </w:rPr>
        <w:t> </w:t>
      </w:r>
      <w:r>
        <w:rPr>
          <w:rFonts w:ascii="Meiryo" w:hAnsi="Meiryo" w:cs="Meiryo" w:eastAsia="Meiryo"/>
          <w:sz w:val="28"/>
          <w:szCs w:val="28"/>
          <w:spacing w:val="0"/>
          <w:w w:val="97"/>
          <w:position w:val="3"/>
        </w:rPr>
        <w:t>λ</w:t>
      </w:r>
      <w:r>
        <w:rPr>
          <w:rFonts w:ascii="Meiryo" w:hAnsi="Meiryo" w:cs="Meiryo" w:eastAsia="Meiryo"/>
          <w:sz w:val="28"/>
          <w:szCs w:val="28"/>
          <w:spacing w:val="0"/>
          <w:w w:val="100"/>
          <w:position w:val="3"/>
        </w:rPr>
        <w:t> </w:t>
      </w:r>
      <w:r>
        <w:rPr>
          <w:rFonts w:ascii="Meiryo" w:hAnsi="Meiryo" w:cs="Meiryo" w:eastAsia="Meiryo"/>
          <w:sz w:val="28"/>
          <w:szCs w:val="28"/>
          <w:spacing w:val="-9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tien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1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1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siguienterelació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1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1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273" w:lineRule="exact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87.190002pt;margin-top:74.330215pt;width:420.94pt;height:207.94pt;mso-position-horizontal-relative:page;mso-position-vertical-relative:paragraph;z-index:-6822" coordorigin="1744,1487" coordsize="8419,4159">
            <v:group style="position:absolute;left:1754;top:1497;width:8399;height:4139" coordorigin="1754,1497" coordsize="8399,4139">
              <v:shape style="position:absolute;left:1754;top:1497;width:8399;height:4139" coordorigin="1754,1497" coordsize="8399,4139" path="m1754,1497l10153,1497,10153,5635,1754,5635,1754,1497e" filled="t" fillcolor="#000000" stroked="f">
                <v:path arrowok="t"/>
                <v:fill/>
              </v:shape>
              <v:shape style="position:absolute;left:1753;top:1496;width:8400;height:4140" type="#_x0000_t75">
                <v:imagedata r:id="rId36" o:title="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frecuenci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travé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velocida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vacío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4" w:lineRule="exact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position w:val="-1"/>
        </w:rPr>
        <w:t>Relació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position w:val="-1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position w:val="-1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position w:val="-1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position w:val="-1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position w:val="-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position w:val="-1"/>
        </w:rPr>
        <w:t>frecuenc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position w:val="-1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position w:val="-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position w:val="-1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position w:val="-1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position w:val="-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position w:val="-1"/>
        </w:rPr>
        <w:t>longitu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position w:val="-1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position w:val="-1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position w:val="-1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position w:val="-1"/>
        </w:rPr>
        <w:t>onda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position w:val="-1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top="600" w:bottom="280" w:left="1600" w:right="1440"/>
        </w:sectPr>
      </w:pPr>
      <w:rPr/>
    </w:p>
    <w:p>
      <w:pPr>
        <w:spacing w:before="32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.818844pt;width:435.66pt;height:.1pt;mso-position-horizontal-relative:page;mso-position-vertical-relative:paragraph;z-index:-6823" coordorigin="1594,36" coordsize="8713,2">
            <v:shape style="position:absolute;left:1594;top:36;width:8713;height:2" coordorigin="1594,36" coordsize="8713,0" path="m1594,36l10307,36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821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820" type="#_x0000_t75">
            <v:imagedata r:id="rId37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38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5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70.0455pt;height:496.4025pt;mso-position-horizontal-relative:char;mso-position-vertical-relative:line" type="#_x0000_t75">
            <v:imagedata r:id="rId3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92" w:lineRule="exact"/>
        <w:ind w:left="354" w:right="-20"/>
        <w:jc w:val="left"/>
        <w:tabs>
          <w:tab w:pos="1520" w:val="left"/>
          <w:tab w:pos="2840" w:val="left"/>
          <w:tab w:pos="4360" w:val="left"/>
          <w:tab w:pos="5020" w:val="left"/>
          <w:tab w:pos="6720" w:val="left"/>
          <w:tab w:pos="7400" w:val="left"/>
        </w:tabs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Figur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Espectr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frecuenci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radiació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electromagnética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Referencia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U.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Departamen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f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Commerc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1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regl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practic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expresa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longitu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=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3" w:lineRule="exact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/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frecuenci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Ghz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line="220" w:lineRule="exact" w:after="0"/>
        <w:jc w:val="left"/>
        <w:rPr>
          <w:sz w:val="22"/>
          <w:szCs w:val="22"/>
        </w:rPr>
        <w:sectPr>
          <w:pgSz w:w="11900" w:h="16840"/>
          <w:pgMar w:top="600" w:bottom="280" w:left="1600" w:right="1440"/>
        </w:sectPr>
      </w:pPr>
      <w:rPr/>
    </w:p>
    <w:p>
      <w:pPr>
        <w:spacing w:before="32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.818844pt;width:435.66pt;height:.1pt;mso-position-horizontal-relative:page;mso-position-vertical-relative:paragraph;z-index:-6819" coordorigin="1594,36" coordsize="8713,2">
            <v:shape style="position:absolute;left:1594;top:36;width:8713;height:2" coordorigin="1594,36" coordsize="8713,0" path="m1594,36l10307,36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818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817" type="#_x0000_t75">
            <v:imagedata r:id="rId40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41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811" w:right="-20"/>
        <w:jc w:val="left"/>
        <w:tabs>
          <w:tab w:pos="8100" w:val="left"/>
        </w:tabs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ejempl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tenemo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longitu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/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=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Ejercitación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9" w:firstLine="70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¿Cuale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longitude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correspondiente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50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Khz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Gigahert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8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?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20" w:lineRule="exact"/>
        <w:ind w:left="102" w:right="186" w:firstLine="70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¿Cuale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espondiente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longitude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metros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kilómetro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micrómetro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micrómetr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=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7" w:lineRule="exact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0,00000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metr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2" w:right="186" w:firstLine="709"/>
        <w:jc w:val="left"/>
        <w:tabs>
          <w:tab w:pos="2540" w:val="left"/>
          <w:tab w:pos="8160" w:val="left"/>
        </w:tabs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¿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ador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emisor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longitu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metro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?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5" w:lineRule="auto"/>
        <w:ind w:left="1531" w:right="187" w:firstLine="-360"/>
        <w:jc w:val="both"/>
        <w:tabs>
          <w:tab w:pos="1520" w:val="left"/>
        </w:tabs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Meiryo" w:hAnsi="Meiryo" w:cs="Meiryo" w:eastAsia="Meiryo"/>
          <w:sz w:val="28"/>
          <w:szCs w:val="28"/>
          <w:spacing w:val="0"/>
          <w:w w:val="100"/>
        </w:rPr>
        <w:t>•</w:t>
      </w:r>
      <w:r>
        <w:rPr>
          <w:rFonts w:ascii="Meiryo" w:hAnsi="Meiryo" w:cs="Meiryo" w:eastAsia="Meiryo"/>
          <w:sz w:val="28"/>
          <w:szCs w:val="28"/>
          <w:spacing w:val="0"/>
          <w:w w:val="100"/>
        </w:rPr>
        <w:tab/>
      </w:r>
      <w:r>
        <w:rPr>
          <w:rFonts w:ascii="Meiryo" w:hAnsi="Meiryo" w:cs="Meiryo" w:eastAsia="Meiryo"/>
          <w:sz w:val="28"/>
          <w:szCs w:val="28"/>
          <w:spacing w:val="0"/>
          <w:w w:val="100"/>
        </w:rPr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-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parec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podri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10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portador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emisor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longitu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ond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metros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2" w:right="186" w:firstLine="70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¿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longitu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correspondient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Khz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11" w:lineRule="auto"/>
        <w:ind w:left="1531" w:right="187" w:firstLine="-360"/>
        <w:jc w:val="both"/>
        <w:tabs>
          <w:tab w:pos="1520" w:val="left"/>
        </w:tabs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Meiryo" w:hAnsi="Meiryo" w:cs="Meiryo" w:eastAsia="Meiryo"/>
          <w:sz w:val="28"/>
          <w:szCs w:val="28"/>
          <w:spacing w:val="0"/>
          <w:w w:val="100"/>
        </w:rPr>
        <w:t>•</w:t>
      </w:r>
      <w:r>
        <w:rPr>
          <w:rFonts w:ascii="Meiryo" w:hAnsi="Meiryo" w:cs="Meiryo" w:eastAsia="Meiryo"/>
          <w:sz w:val="28"/>
          <w:szCs w:val="28"/>
          <w:spacing w:val="0"/>
          <w:w w:val="100"/>
        </w:rPr>
        <w:tab/>
      </w:r>
      <w:r>
        <w:rPr>
          <w:rFonts w:ascii="Meiryo" w:hAnsi="Meiryo" w:cs="Meiryo" w:eastAsia="Meiryo"/>
          <w:sz w:val="28"/>
          <w:szCs w:val="28"/>
          <w:spacing w:val="0"/>
          <w:w w:val="100"/>
        </w:rPr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-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longitu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3.00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metro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kilohertz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81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Indica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longitude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ond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emi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iò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F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(entr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8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8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10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8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Megahertz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top="600" w:bottom="280" w:left="1600" w:right="1440"/>
        </w:sectPr>
      </w:pPr>
      <w:rPr/>
    </w:p>
    <w:p>
      <w:pPr>
        <w:spacing w:before="32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.818844pt;width:435.66pt;height:.1pt;mso-position-horizontal-relative:page;mso-position-vertical-relative:paragraph;z-index:-6816" coordorigin="1594,36" coordsize="8713,2">
            <v:shape style="position:absolute;left:1594;top:36;width:8713;height:2" coordorigin="1594,36" coordsize="8713,0" path="m1594,36l10307,36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815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814" type="#_x0000_t75">
            <v:imagedata r:id="rId42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43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4" w:after="0" w:line="240" w:lineRule="auto"/>
        <w:ind w:left="10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20"/>
          <w:w w:val="99"/>
        </w:rPr>
        <w:t>1.4.</w:t>
      </w:r>
      <w:r>
        <w:rPr>
          <w:rFonts w:ascii="Arial" w:hAnsi="Arial" w:cs="Arial" w:eastAsia="Arial"/>
          <w:sz w:val="28"/>
          <w:szCs w:val="28"/>
          <w:spacing w:val="0"/>
          <w:w w:val="99"/>
        </w:rPr>
        <w:t>2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19"/>
          <w:w w:val="108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9"/>
        </w:rPr>
        <w:t>p</w:t>
      </w:r>
      <w:r>
        <w:rPr>
          <w:rFonts w:ascii="Arial" w:hAnsi="Arial" w:cs="Arial" w:eastAsia="Arial"/>
          <w:sz w:val="28"/>
          <w:szCs w:val="28"/>
          <w:spacing w:val="-5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11"/>
        </w:rPr>
        <w:t>licaci</w:t>
      </w:r>
      <w:r>
        <w:rPr>
          <w:rFonts w:ascii="Arial" w:hAnsi="Arial" w:cs="Arial" w:eastAsia="Arial"/>
          <w:sz w:val="28"/>
          <w:szCs w:val="28"/>
          <w:spacing w:val="19"/>
          <w:w w:val="111"/>
        </w:rPr>
        <w:t>o</w:t>
      </w:r>
      <w:r>
        <w:rPr>
          <w:rFonts w:ascii="Arial" w:hAnsi="Arial" w:cs="Arial" w:eastAsia="Arial"/>
          <w:sz w:val="28"/>
          <w:szCs w:val="28"/>
          <w:spacing w:val="20"/>
          <w:w w:val="106"/>
        </w:rPr>
        <w:t>ne</w:t>
      </w:r>
      <w:r>
        <w:rPr>
          <w:rFonts w:ascii="Arial" w:hAnsi="Arial" w:cs="Arial" w:eastAsia="Arial"/>
          <w:sz w:val="28"/>
          <w:szCs w:val="28"/>
          <w:spacing w:val="0"/>
          <w:w w:val="106"/>
        </w:rPr>
        <w:t>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4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4"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8"/>
        </w:rPr>
        <w:t>la</w:t>
      </w:r>
      <w:r>
        <w:rPr>
          <w:rFonts w:ascii="Arial" w:hAnsi="Arial" w:cs="Arial" w:eastAsia="Arial"/>
          <w:sz w:val="28"/>
          <w:szCs w:val="28"/>
          <w:spacing w:val="0"/>
          <w:w w:val="108"/>
        </w:rPr>
        <w:t>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4"/>
        </w:rPr>
        <w:t>b</w:t>
      </w:r>
      <w:r>
        <w:rPr>
          <w:rFonts w:ascii="Arial" w:hAnsi="Arial" w:cs="Arial" w:eastAsia="Arial"/>
          <w:sz w:val="28"/>
          <w:szCs w:val="28"/>
          <w:spacing w:val="0"/>
          <w:w w:val="104"/>
        </w:rPr>
        <w:t>a</w:t>
      </w:r>
      <w:r>
        <w:rPr>
          <w:rFonts w:ascii="Arial" w:hAnsi="Arial" w:cs="Arial" w:eastAsia="Arial"/>
          <w:sz w:val="28"/>
          <w:szCs w:val="28"/>
          <w:spacing w:val="-5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7"/>
        </w:rPr>
        <w:t>nda</w:t>
      </w:r>
      <w:r>
        <w:rPr>
          <w:rFonts w:ascii="Arial" w:hAnsi="Arial" w:cs="Arial" w:eastAsia="Arial"/>
          <w:sz w:val="28"/>
          <w:szCs w:val="28"/>
          <w:spacing w:val="0"/>
          <w:w w:val="107"/>
        </w:rPr>
        <w:t>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4"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104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8"/>
        </w:rPr>
        <w:t>frecuencias</w:t>
      </w:r>
      <w:r>
        <w:rPr>
          <w:rFonts w:ascii="Arial" w:hAnsi="Arial" w:cs="Arial" w:eastAsia="Arial"/>
          <w:sz w:val="28"/>
          <w:szCs w:val="28"/>
          <w:spacing w:val="0"/>
          <w:w w:val="108"/>
        </w:rPr>
        <w:t>.</w:t>
      </w:r>
      <w:r>
        <w:rPr>
          <w:rFonts w:ascii="Arial" w:hAnsi="Arial" w:cs="Arial" w:eastAsia="Arial"/>
          <w:sz w:val="28"/>
          <w:szCs w:val="28"/>
          <w:spacing w:val="-5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figur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observamo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guna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aplicacione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distinta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figur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vemo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designacione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utilizada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comúnment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identifica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trabajo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ejempl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VH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F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(ver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hig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frequency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30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Kh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UH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F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(ultr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hig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f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equency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30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Kh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Ghz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top="600" w:bottom="280" w:left="1600" w:right="1440"/>
        </w:sectPr>
      </w:pPr>
      <w:rPr/>
    </w:p>
    <w:p>
      <w:pPr>
        <w:spacing w:before="25" w:after="0" w:line="240" w:lineRule="auto"/>
        <w:ind w:left="102" w:right="-68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45.91pt;margin-top:310.809998pt;width:503.44pt;height:350.02pt;mso-position-horizontal-relative:page;mso-position-vertical-relative:page;z-index:-6812" coordorigin="918,6216" coordsize="10069,7000">
            <v:group style="position:absolute;left:928;top:6226;width:10049;height:6980" coordorigin="928,6226" coordsize="10049,6980">
              <v:shape style="position:absolute;left:928;top:6226;width:10049;height:6980" coordorigin="928,6226" coordsize="10049,6980" path="m928,6226l10977,6226,10977,13207,928,13207,928,6226e" filled="t" fillcolor="#000000" stroked="f">
                <v:path arrowok="t"/>
                <v:fill/>
              </v:shape>
              <v:shape style="position:absolute;left:928;top:6226;width:10050;height:6982" type="#_x0000_t75">
                <v:imagedata r:id="rId44" o:title=""/>
              </v:shape>
            </v:group>
            <w10:wrap type="none"/>
          </v:group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811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Figur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Aplicacione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dis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-4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inta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banda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frecuencia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Referenc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U.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partam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f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Commerce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90" w:after="0" w:line="240" w:lineRule="auto"/>
        <w:ind w:left="4165" w:right="3016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4.718844pt;width:435.66pt;height:.1pt;mso-position-horizontal-relative:page;mso-position-vertical-relative:paragraph;z-index:-6813" coordorigin="1594,94" coordsize="8713,2">
            <v:shape style="position:absolute;left:1594;top:94;width:8713;height:2" coordorigin="1594,94" coordsize="8713,0" path="m1594,94l10307,94e" filled="f" stroked="t" strokeweight=".580pt" strokecolor="#00000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20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579" w:space="479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07" w:right="475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810" type="#_x0000_t75">
            <v:imagedata r:id="rId45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90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907" w:right="630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90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46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8.921875pt;height:288.840pt;mso-position-horizontal-relative:char;mso-position-vertical-relative:line" type="#_x0000_t75">
            <v:imagedata r:id="rId4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5" w:after="0" w:line="240" w:lineRule="auto"/>
        <w:ind w:left="1770" w:right="1743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Figur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7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Design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dist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ta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303" w:right="1276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frecuencia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Referencia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U.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Departmen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f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Commerc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(e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españo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figur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27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0" w:lineRule="exact"/>
        <w:ind w:left="742" w:right="666" w:firstLine="70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Asimismo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fraccionario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resultad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consideracione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equipo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absolut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top="600" w:bottom="280" w:left="960" w:right="960"/>
        </w:sectPr>
      </w:pPr>
      <w:rPr/>
    </w:p>
    <w:p>
      <w:pPr>
        <w:spacing w:before="32" w:after="0" w:line="240" w:lineRule="auto"/>
        <w:ind w:left="480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.818844pt;width:435.66pt;height:.1pt;mso-position-horizontal-relative:page;mso-position-vertical-relative:paragraph;z-index:-6809" coordorigin="1594,36" coordsize="8713,2">
            <v:shape style="position:absolute;left:1594;top:36;width:8713;height:2" coordorigin="1594,36" coordsize="8713,0" path="m1594,36l10307,36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808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7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4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right="68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960" w:right="960"/>
          <w:cols w:num="2" w:equalWidth="0">
            <w:col w:w="7900" w:space="798"/>
            <w:col w:w="128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807" type="#_x0000_t75">
            <v:imagedata r:id="rId48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49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102" w:right="186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incrementars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indefinidament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yend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portadora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mayores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sis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microonda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acomoda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10,00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v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period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determinad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portador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radiofrecuenci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50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KHz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mientra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ray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láse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ecuenci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5xl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  <w:position w:val="7"/>
        </w:rPr>
        <w:t>l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  <w:position w:val="7"/>
        </w:rPr>
        <w:t>4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  <w:position w:val="7"/>
        </w:rPr>
        <w:t>   </w:t>
      </w:r>
      <w:r>
        <w:rPr>
          <w:rFonts w:ascii="Arial Narrow" w:hAnsi="Arial Narrow" w:cs="Arial Narrow" w:eastAsia="Arial Narrow"/>
          <w:sz w:val="18"/>
          <w:szCs w:val="18"/>
          <w:spacing w:val="9"/>
          <w:w w:val="100"/>
          <w:position w:val="7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tien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capacida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teóric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informació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exced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sistem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microonda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facto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  <w:position w:val="7"/>
        </w:rPr>
        <w:t>5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  <w:position w:val="7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sea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equivalent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ap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oximad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millone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canale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TV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ell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ingeniero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comunicacione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está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investigand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constantement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fuente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portadora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alta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frecuencia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nueva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utilizable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compensa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facto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banda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2" w:right="4851"/>
        <w:jc w:val="both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spacing w:val="20"/>
          <w:w w:val="100"/>
        </w:rPr>
        <w:t>1.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5</w:t>
      </w:r>
      <w:r>
        <w:rPr>
          <w:rFonts w:ascii="Arial" w:hAnsi="Arial" w:cs="Arial" w:eastAsia="Arial"/>
          <w:sz w:val="32"/>
          <w:szCs w:val="32"/>
          <w:spacing w:val="4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20"/>
          <w:w w:val="100"/>
        </w:rPr>
        <w:t>L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a</w:t>
      </w:r>
      <w:r>
        <w:rPr>
          <w:rFonts w:ascii="Arial" w:hAnsi="Arial" w:cs="Arial" w:eastAsia="Arial"/>
          <w:sz w:val="32"/>
          <w:szCs w:val="32"/>
          <w:spacing w:val="58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22"/>
          <w:w w:val="109"/>
        </w:rPr>
        <w:t>limita</w:t>
      </w:r>
      <w:r>
        <w:rPr>
          <w:rFonts w:ascii="Arial" w:hAnsi="Arial" w:cs="Arial" w:eastAsia="Arial"/>
          <w:sz w:val="32"/>
          <w:szCs w:val="32"/>
          <w:spacing w:val="21"/>
          <w:w w:val="109"/>
        </w:rPr>
        <w:t>c</w:t>
      </w:r>
      <w:r>
        <w:rPr>
          <w:rFonts w:ascii="Arial" w:hAnsi="Arial" w:cs="Arial" w:eastAsia="Arial"/>
          <w:sz w:val="32"/>
          <w:szCs w:val="32"/>
          <w:spacing w:val="22"/>
          <w:w w:val="109"/>
        </w:rPr>
        <w:t>ió</w:t>
      </w:r>
      <w:r>
        <w:rPr>
          <w:rFonts w:ascii="Arial" w:hAnsi="Arial" w:cs="Arial" w:eastAsia="Arial"/>
          <w:sz w:val="32"/>
          <w:szCs w:val="32"/>
          <w:spacing w:val="0"/>
          <w:w w:val="109"/>
        </w:rPr>
        <w:t>n</w:t>
      </w:r>
      <w:r>
        <w:rPr>
          <w:rFonts w:ascii="Arial" w:hAnsi="Arial" w:cs="Arial" w:eastAsia="Arial"/>
          <w:sz w:val="32"/>
          <w:szCs w:val="32"/>
          <w:spacing w:val="47"/>
          <w:w w:val="109"/>
        </w:rPr>
        <w:t> </w:t>
      </w:r>
      <w:r>
        <w:rPr>
          <w:rFonts w:ascii="Arial" w:hAnsi="Arial" w:cs="Arial" w:eastAsia="Arial"/>
          <w:sz w:val="32"/>
          <w:szCs w:val="32"/>
          <w:spacing w:val="20"/>
          <w:w w:val="112"/>
        </w:rPr>
        <w:t>ruido</w:t>
      </w:r>
      <w:r>
        <w:rPr>
          <w:rFonts w:ascii="Arial" w:hAnsi="Arial" w:cs="Arial" w:eastAsia="Arial"/>
          <w:sz w:val="32"/>
          <w:szCs w:val="32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éxit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comunicació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eléctric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depend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exactitu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recepto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realment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transmitida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diferen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iandol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podría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habe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transmitidas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identifi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perfect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seri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posibl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ausenci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ruid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otra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contaminaciones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ruid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exist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siempr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sistema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eléctrico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6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perturbacione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sobrepuesta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limita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nuestr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habilida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identifica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correctamen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853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interes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así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información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4" w:after="0" w:line="322" w:lineRule="exact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¿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porqu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inevitabl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ruido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?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Detall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curioso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respuest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provien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teorí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nética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Cualquie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partícul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temperatur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diferent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absoluto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energí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térmic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manifiest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movimient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aleatori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agitació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térmica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5" w:lineRule="exact"/>
        <w:ind w:left="102" w:right="194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partícul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electrón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movimient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aleatori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origin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5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31.861786pt;width:435.66pt;height:.1pt;mso-position-horizontal-relative:page;mso-position-vertical-relative:paragraph;z-index:-6806" coordorigin="1594,2637" coordsize="8713,2">
            <v:shape style="position:absolute;left:1594;top:2637;width:8713;height:2" coordorigin="1594,2637" coordsize="8713,0" path="m1594,2637l10307,2637e" filled="f" stroked="t" strokeweight=".580pt" strokecolor="#00000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corrient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aleatoria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Luego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corrient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aleatori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ocurr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medi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conductor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produc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voltaj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aleatori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conocid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ruid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térmic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ruid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i/>
        </w:rPr>
        <w:t>res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i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i/>
        </w:rPr>
        <w:t>ste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Mientra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ruid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resistenci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posible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fuente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sistema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mucho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otro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relacionados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for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movimient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electrónic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aleatorio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aún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esperars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dualida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onda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-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particula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exist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ruid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térmi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asociad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radiació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electromagnética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i/>
        </w:rPr>
        <w:t>consecuencia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i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i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i/>
        </w:rPr>
        <w:t>podemo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i/>
        </w:rPr>
        <w:t>tene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i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28"/>
          <w:szCs w:val="28"/>
        </w:rPr>
        <w:sectPr>
          <w:pgSz w:w="11900" w:h="16840"/>
          <w:pgMar w:top="600" w:bottom="280" w:left="1600" w:right="1440"/>
        </w:sectPr>
      </w:pPr>
      <w:rPr/>
    </w:p>
    <w:p>
      <w:pPr>
        <w:spacing w:before="63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23.709999pt;margin-top:23.469999pt;width:547.9pt;height:794.98pt;mso-position-horizontal-relative:page;mso-position-vertical-relative:page;z-index:-6805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8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69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804" type="#_x0000_t75">
            <v:imagedata r:id="rId50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51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102" w:right="185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comunicació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eléctric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si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i/>
        </w:rPr>
        <w:t>ele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i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1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trone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onda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electromagnéticas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i/>
        </w:rPr>
        <w:t>tampoc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i/>
        </w:rPr>
        <w:t>podemo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i/>
        </w:rPr>
        <w:t>tene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i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i/>
        </w:rPr>
        <w:t>comunic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i/>
        </w:rPr>
        <w:t>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i/>
        </w:rPr>
        <w:t>eléctric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i/>
        </w:rPr>
        <w:t>si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i/>
        </w:rPr>
        <w:t>ruido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variacione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ruid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tí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p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pequeñas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orde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microvolts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variacione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sustancialment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mayores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digamo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vario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volt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pico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ruid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ignorado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realidad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sistema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ordinario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baj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condicione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ordinarias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relació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ruid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bastant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grand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ruid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perceptible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stema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ampli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régime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potenci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mínima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recibid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pequeñ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ruid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suceda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limitació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ruid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result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real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4" w:after="0" w:line="322" w:lineRule="exact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important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intensida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insuficiente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añadi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plificació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recepto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resuelv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nada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;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ruid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serí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amplificad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junt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mejor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relació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ruido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Aumenta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potenci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transmitid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5" w:lineRule="exact"/>
        <w:ind w:left="102" w:right="193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ayuda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per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potenci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incrementa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form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indefinid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5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razó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problema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tecnológicos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primero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trasatlántico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deterior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ruptur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ocasionad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voltaje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aplicad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esfuerz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obtene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útile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recepción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form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alterna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mencion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principio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podemo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permuta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relació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ruid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medi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técnica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modula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codificación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sorprende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efectiv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técnica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generalment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costos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difíci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instrumentar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Nótes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tambié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truequ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relació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ruid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llevarno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limitació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otra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En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el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análi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is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final,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dado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siste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con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ancho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banda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relación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señal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ruido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fijos,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existe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limi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erior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efinido,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al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ual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puede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ser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transmitida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información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por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el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si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tema.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Este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limite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superior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conoce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con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el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nombre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capacidad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información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es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uno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los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nceptos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centrales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teoría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información.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Como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capacidad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es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finit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puede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ir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con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apego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verdad,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que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el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di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eño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del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1"/>
          <w:w w:val="10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stema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omunicac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es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asunto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compromiso;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compromi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entre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tiempo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transmisión,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poten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ia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transmitida,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ancho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banda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relación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señal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ruido;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compromiso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más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restringido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por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los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problemas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tecno</w:t>
      </w:r>
      <w:r>
        <w:rPr>
          <w:rFonts w:ascii="Arial Narrow" w:hAnsi="Arial Narrow" w:cs="Arial Narrow" w:eastAsia="Arial Narrow"/>
          <w:sz w:val="28"/>
          <w:szCs w:val="28"/>
          <w:spacing w:val="-1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óg</w:t>
      </w:r>
      <w:r>
        <w:rPr>
          <w:rFonts w:ascii="Arial Narrow" w:hAnsi="Arial Narrow" w:cs="Arial Narrow" w:eastAsia="Arial Narrow"/>
          <w:sz w:val="28"/>
          <w:szCs w:val="28"/>
          <w:spacing w:val="-1"/>
          <w:w w:val="10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cos.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line="280" w:lineRule="exact" w:after="0"/>
        <w:jc w:val="left"/>
        <w:rPr>
          <w:sz w:val="28"/>
          <w:szCs w:val="28"/>
        </w:rPr>
        <w:sectPr>
          <w:pgSz w:w="11900" w:h="16840"/>
          <w:pgMar w:top="600" w:bottom="280" w:left="1600" w:right="1440"/>
        </w:sectPr>
      </w:pPr>
      <w:rPr/>
    </w:p>
    <w:p>
      <w:pPr>
        <w:spacing w:before="32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.818844pt;width:435.66pt;height:.1pt;mso-position-horizontal-relative:page;mso-position-vertical-relative:paragraph;z-index:-6803" coordorigin="1594,36" coordsize="8713,2">
            <v:shape style="position:absolute;left:1594;top:36;width:8713;height:2" coordorigin="1594,36" coordsize="8713,0" path="m1594,36l10307,36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802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9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801" type="#_x0000_t75">
            <v:imagedata r:id="rId52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53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19" w:after="0" w:line="240" w:lineRule="auto"/>
        <w:ind w:left="102" w:right="3722"/>
        <w:jc w:val="both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spacing w:val="20"/>
          <w:w w:val="100"/>
        </w:rPr>
        <w:t>1.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6</w:t>
      </w:r>
      <w:r>
        <w:rPr>
          <w:rFonts w:ascii="Arial" w:hAnsi="Arial" w:cs="Arial" w:eastAsia="Arial"/>
          <w:sz w:val="32"/>
          <w:szCs w:val="32"/>
          <w:spacing w:val="4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20"/>
          <w:w w:val="100"/>
        </w:rPr>
        <w:t>M</w:t>
      </w:r>
      <w:r>
        <w:rPr>
          <w:rFonts w:ascii="Arial" w:hAnsi="Arial" w:cs="Arial" w:eastAsia="Arial"/>
          <w:sz w:val="32"/>
          <w:szCs w:val="32"/>
          <w:spacing w:val="19"/>
          <w:w w:val="100"/>
        </w:rPr>
        <w:t>e</w:t>
      </w:r>
      <w:r>
        <w:rPr>
          <w:rFonts w:ascii="Arial" w:hAnsi="Arial" w:cs="Arial" w:eastAsia="Arial"/>
          <w:sz w:val="32"/>
          <w:szCs w:val="32"/>
          <w:spacing w:val="20"/>
          <w:w w:val="100"/>
        </w:rPr>
        <w:t>dio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s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21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20"/>
          <w:w w:val="100"/>
        </w:rPr>
        <w:t>d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spacing w:val="58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20"/>
          <w:w w:val="109"/>
        </w:rPr>
        <w:t>comunica</w:t>
      </w:r>
      <w:r>
        <w:rPr>
          <w:rFonts w:ascii="Arial" w:hAnsi="Arial" w:cs="Arial" w:eastAsia="Arial"/>
          <w:sz w:val="32"/>
          <w:szCs w:val="32"/>
          <w:spacing w:val="19"/>
          <w:w w:val="109"/>
        </w:rPr>
        <w:t>c</w:t>
      </w:r>
      <w:r>
        <w:rPr>
          <w:rFonts w:ascii="Arial" w:hAnsi="Arial" w:cs="Arial" w:eastAsia="Arial"/>
          <w:sz w:val="32"/>
          <w:szCs w:val="32"/>
          <w:spacing w:val="20"/>
          <w:w w:val="110"/>
        </w:rPr>
        <w:t>ión.</w:t>
      </w:r>
      <w:r>
        <w:rPr>
          <w:rFonts w:ascii="Arial" w:hAnsi="Arial" w:cs="Arial" w:eastAsia="Arial"/>
          <w:sz w:val="32"/>
          <w:szCs w:val="32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2" w:right="2173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20"/>
          <w:w w:val="111"/>
        </w:rPr>
        <w:t>Principio</w:t>
      </w:r>
      <w:r>
        <w:rPr>
          <w:rFonts w:ascii="Arial" w:hAnsi="Arial" w:cs="Arial" w:eastAsia="Arial"/>
          <w:sz w:val="28"/>
          <w:szCs w:val="28"/>
          <w:spacing w:val="0"/>
          <w:w w:val="111"/>
        </w:rPr>
        <w:t>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4"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104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7"/>
        </w:rPr>
        <w:t>l</w:t>
      </w:r>
      <w:r>
        <w:rPr>
          <w:rFonts w:ascii="Arial" w:hAnsi="Arial" w:cs="Arial" w:eastAsia="Arial"/>
          <w:sz w:val="28"/>
          <w:szCs w:val="28"/>
          <w:spacing w:val="0"/>
          <w:w w:val="107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6"/>
        </w:rPr>
        <w:t>teorí</w:t>
      </w:r>
      <w:r>
        <w:rPr>
          <w:rFonts w:ascii="Arial" w:hAnsi="Arial" w:cs="Arial" w:eastAsia="Arial"/>
          <w:sz w:val="28"/>
          <w:szCs w:val="28"/>
          <w:spacing w:val="0"/>
          <w:w w:val="106"/>
        </w:rPr>
        <w:t>a</w:t>
      </w:r>
      <w:r>
        <w:rPr>
          <w:rFonts w:ascii="Arial" w:hAnsi="Arial" w:cs="Arial" w:eastAsia="Arial"/>
          <w:sz w:val="28"/>
          <w:szCs w:val="28"/>
          <w:spacing w:val="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4"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104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7"/>
        </w:rPr>
        <w:t>l</w:t>
      </w:r>
      <w:r>
        <w:rPr>
          <w:rFonts w:ascii="Arial" w:hAnsi="Arial" w:cs="Arial" w:eastAsia="Arial"/>
          <w:sz w:val="28"/>
          <w:szCs w:val="28"/>
          <w:spacing w:val="0"/>
          <w:w w:val="107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9"/>
        </w:rPr>
        <w:t>comunicación</w:t>
      </w:r>
      <w:r>
        <w:rPr>
          <w:rFonts w:ascii="Arial" w:hAnsi="Arial" w:cs="Arial" w:eastAsia="Arial"/>
          <w:sz w:val="28"/>
          <w:szCs w:val="28"/>
          <w:spacing w:val="0"/>
          <w:w w:val="109"/>
        </w:rPr>
        <w:t>.</w:t>
      </w:r>
      <w:r>
        <w:rPr>
          <w:rFonts w:ascii="Arial" w:hAnsi="Arial" w:cs="Arial" w:eastAsia="Arial"/>
          <w:sz w:val="28"/>
          <w:szCs w:val="28"/>
          <w:spacing w:val="-5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principa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comunic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move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luga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otro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epto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físicament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mism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localidad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relativa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fáci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realiza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función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recepto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relativament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lejo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otro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ademá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queremo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move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volúmene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iod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cort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tiempo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entonce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á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necesari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emplea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form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comunicació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maquina-máquina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métod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má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adecuad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comunicació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maquina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-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máquin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ví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generad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i/>
        </w:rPr>
        <w:t>electrónicament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razó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us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electrónica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porqu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generada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transmitida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i/>
        </w:rPr>
        <w:t>detectad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hech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almacenad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tempora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permanentemente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;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Tambié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porqu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transmitido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grande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volúmene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period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cort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tiempo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4" w:after="0" w:line="322" w:lineRule="exact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concept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básic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teorí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comunicacione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meno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diferente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detectados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representa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encendid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apagado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etc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pron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estado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pueda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5" w:lineRule="exact"/>
        <w:ind w:left="102" w:right="193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detectados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capacida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ve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existe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6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combinacione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específica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conocida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códigos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representa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ualquie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carácte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alfabétic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numérico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podrá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transmit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form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máquina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interactura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form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representativ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código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permit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reconocimient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humanos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96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20"/>
          <w:w w:val="107"/>
        </w:rPr>
        <w:t>Ejempl</w:t>
      </w:r>
      <w:r>
        <w:rPr>
          <w:rFonts w:ascii="Arial" w:hAnsi="Arial" w:cs="Arial" w:eastAsia="Arial"/>
          <w:sz w:val="28"/>
          <w:szCs w:val="28"/>
          <w:spacing w:val="0"/>
          <w:w w:val="107"/>
        </w:rPr>
        <w:t>o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6"/>
        </w:rPr>
        <w:t>1</w:t>
      </w:r>
      <w:r>
        <w:rPr>
          <w:rFonts w:ascii="Arial" w:hAnsi="Arial" w:cs="Arial" w:eastAsia="Arial"/>
          <w:sz w:val="28"/>
          <w:szCs w:val="28"/>
          <w:spacing w:val="0"/>
          <w:w w:val="106"/>
        </w:rPr>
        <w:t>:</w:t>
      </w:r>
      <w:r>
        <w:rPr>
          <w:rFonts w:ascii="Arial" w:hAnsi="Arial" w:cs="Arial" w:eastAsia="Arial"/>
          <w:sz w:val="28"/>
          <w:szCs w:val="28"/>
          <w:spacing w:val="-5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figur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8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represen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8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nivele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brill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(desd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blanc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negro)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Supongamo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exploramo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nivele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cámar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entreg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ciert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tensió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funció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top="600" w:bottom="280" w:left="1600" w:right="1440"/>
        </w:sectPr>
      </w:pPr>
      <w:rPr/>
    </w:p>
    <w:p>
      <w:pPr>
        <w:spacing w:before="32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.818844pt;width:435.66pt;height:.1pt;mso-position-horizontal-relative:page;mso-position-vertical-relative:paragraph;z-index:-6800" coordorigin="1594,36" coordsize="8713,2">
            <v:shape style="position:absolute;left:1594;top:36;width:8713;height:2" coordorigin="1594,36" coordsize="8713,0" path="m1594,36l10307,36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799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798" type="#_x0000_t75">
            <v:imagedata r:id="rId54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55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102" w:right="186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nive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brillo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queremo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identifi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nivele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brill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valore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tensió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binari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(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tendríamos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0" w:after="0" w:line="345" w:lineRule="exact"/>
        <w:ind w:left="1693" w:right="-20"/>
        <w:jc w:val="left"/>
        <w:tabs>
          <w:tab w:pos="802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6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6"/>
        </w:rPr>
        <w:t>blanco)</w:t>
        <w:tab/>
      </w:r>
      <w:r>
        <w:rPr>
          <w:rFonts w:ascii="Times New Roman" w:hAnsi="Times New Roman" w:cs="Times New Roman" w:eastAsia="Times New Roman"/>
          <w:sz w:val="23"/>
          <w:szCs w:val="23"/>
          <w:spacing w:val="-56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2"/>
        </w:rPr>
        <w:t>(n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2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2"/>
        </w:rPr>
        <w:t>ro)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Figur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8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Nivele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bril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auto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Para</w:t>
      </w:r>
      <w:r>
        <w:rPr>
          <w:rFonts w:ascii="Arial Narrow" w:hAnsi="Arial Narrow" w:cs="Arial Narrow" w:eastAsia="Arial Narrow"/>
          <w:sz w:val="28"/>
          <w:szCs w:val="28"/>
          <w:spacing w:val="-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en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f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icar</w:t>
      </w:r>
      <w:r>
        <w:rPr>
          <w:rFonts w:ascii="Arial Narrow" w:hAnsi="Arial Narrow" w:cs="Arial Narrow" w:eastAsia="Arial Narrow"/>
          <w:sz w:val="28"/>
          <w:szCs w:val="28"/>
          <w:spacing w:val="-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los</w:t>
      </w:r>
      <w:r>
        <w:rPr>
          <w:rFonts w:ascii="Arial Narrow" w:hAnsi="Arial Narrow" w:cs="Arial Narrow" w:eastAsia="Arial Narrow"/>
          <w:sz w:val="28"/>
          <w:szCs w:val="28"/>
          <w:spacing w:val="-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8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vel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brillo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tendríamos</w:t>
      </w:r>
      <w:r>
        <w:rPr>
          <w:rFonts w:ascii="Arial Narrow" w:hAnsi="Arial Narrow" w:cs="Arial Narrow" w:eastAsia="Arial Narrow"/>
          <w:sz w:val="28"/>
          <w:szCs w:val="28"/>
          <w:spacing w:val="-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que</w:t>
      </w:r>
      <w:r>
        <w:rPr>
          <w:rFonts w:ascii="Arial Narrow" w:hAnsi="Arial Narrow" w:cs="Arial Narrow" w:eastAsia="Arial Narrow"/>
          <w:sz w:val="28"/>
          <w:szCs w:val="28"/>
          <w:spacing w:val="-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ar</w:t>
      </w:r>
      <w:r>
        <w:rPr>
          <w:rFonts w:ascii="Arial Narrow" w:hAnsi="Arial Narrow" w:cs="Arial Narrow" w:eastAsia="Arial Narrow"/>
          <w:sz w:val="28"/>
          <w:szCs w:val="28"/>
          <w:spacing w:val="-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dígitos</w:t>
      </w:r>
      <w:r>
        <w:rPr>
          <w:rFonts w:ascii="Arial Narrow" w:hAnsi="Arial Narrow" w:cs="Arial Narrow" w:eastAsia="Arial Narrow"/>
          <w:sz w:val="28"/>
          <w:szCs w:val="28"/>
          <w:spacing w:val="-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binarios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por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nivel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dado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que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con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solo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dígito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bin</w:t>
      </w:r>
      <w:r>
        <w:rPr>
          <w:rFonts w:ascii="Arial Narrow" w:hAnsi="Arial Narrow" w:cs="Arial Narrow" w:eastAsia="Arial Narrow"/>
          <w:sz w:val="28"/>
          <w:szCs w:val="28"/>
          <w:spacing w:val="-1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rio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tenemos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solo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pos</w:t>
      </w:r>
      <w:r>
        <w:rPr>
          <w:rFonts w:ascii="Arial Narrow" w:hAnsi="Arial Narrow" w:cs="Arial Narrow" w:eastAsia="Arial Narrow"/>
          <w:sz w:val="28"/>
          <w:szCs w:val="28"/>
          <w:spacing w:val="-1"/>
          <w:w w:val="10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b</w:t>
      </w:r>
      <w:r>
        <w:rPr>
          <w:rFonts w:ascii="Arial Narrow" w:hAnsi="Arial Narrow" w:cs="Arial Narrow" w:eastAsia="Arial Narrow"/>
          <w:sz w:val="28"/>
          <w:szCs w:val="28"/>
          <w:spacing w:val="-1"/>
          <w:w w:val="10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lidade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(un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cero).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1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ejempl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blanc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podrí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identificad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dígito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4" w:after="0" w:line="322" w:lineRule="exact"/>
        <w:ind w:left="102" w:right="185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00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negr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dígito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111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valore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gri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intermedi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blanc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negr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maría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dígito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binarios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top="600" w:bottom="280" w:left="1600" w:right="1440"/>
        </w:sectPr>
      </w:pPr>
      <w:rPr/>
    </w:p>
    <w:p>
      <w:pPr>
        <w:spacing w:before="25" w:after="0" w:line="240" w:lineRule="auto"/>
        <w:ind w:left="81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00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81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00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81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01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240" w:lineRule="auto"/>
        <w:ind w:left="81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01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81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81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81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11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right="-20"/>
        <w:jc w:val="righ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.218844pt;width:435.66pt;height:.1pt;mso-position-horizontal-relative:page;mso-position-vertical-relative:paragraph;z-index:-6797" coordorigin="1594,4" coordsize="8713,2">
            <v:shape style="position:absolute;left:1594;top:4;width:8713;height:2" coordorigin="1594,4" coordsize="8713,0" path="m1594,4l10307,4e" filled="f" stroked="t" strokeweight=".580pt" strokecolor="#00000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4501" w:space="3556"/>
            <w:col w:w="803"/>
          </w:cols>
        </w:sectPr>
      </w:pPr>
      <w:rPr/>
    </w:p>
    <w:p>
      <w:pPr>
        <w:spacing w:before="3" w:after="0" w:line="240" w:lineRule="auto"/>
        <w:ind w:left="102" w:right="-20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/>
        <w:pict>
          <v:shape style="position:absolute;margin-left:115.260002pt;margin-top:179.159698pt;width:441.48pt;height:205.92pt;mso-position-horizontal-relative:page;mso-position-vertical-relative:page;z-index:-6796" type="#_x0000_t75">
            <v:imagedata r:id="rId56" o:title=""/>
          </v:shape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795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line="240" w:lineRule="auto" w:after="0"/>
        <w:jc w:val="left"/>
        <w:rPr>
          <w:rFonts w:ascii="Arial Narrow" w:hAnsi="Arial Narrow" w:cs="Arial Narrow" w:eastAsia="Arial Narrow"/>
          <w:sz w:val="24"/>
          <w:szCs w:val="24"/>
        </w:rPr>
        <w:sectPr>
          <w:type w:val="continuous"/>
          <w:pgSz w:w="11900" w:h="16840"/>
          <w:pgMar w:top="600" w:bottom="280" w:left="1600" w:right="1440"/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794" type="#_x0000_t75">
            <v:imagedata r:id="rId57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58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Ejercici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20" w:lineRule="exact"/>
        <w:ind w:left="102" w:right="109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tuvier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identifica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nivele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brillo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¿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cuanto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digito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binario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tendri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usa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nive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brill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?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Ejercici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8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digito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binarios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¿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cuanto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nivele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brill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identifica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?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Ejercici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20" w:lineRule="exact"/>
        <w:ind w:left="102" w:right="48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¿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seria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posible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combina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digito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binario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toma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digito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nive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brill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?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indica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posibles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0000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0010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240" w:lineRule="auto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1111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Ejempl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figur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9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debaj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vemo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ejempl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representació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image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medi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códig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binario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image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analiz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cuadrado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brill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cuad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identific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acuerd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blanc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negro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line="260" w:lineRule="exact" w:after="0"/>
        <w:jc w:val="left"/>
        <w:rPr>
          <w:sz w:val="26"/>
          <w:szCs w:val="26"/>
        </w:rPr>
        <w:sectPr>
          <w:pgSz w:w="11900" w:h="16840"/>
          <w:pgMar w:top="600" w:bottom="280" w:left="1600" w:right="1440"/>
        </w:sectPr>
      </w:pPr>
      <w:rPr/>
    </w:p>
    <w:p>
      <w:pPr>
        <w:spacing w:before="32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.818844pt;width:435.66pt;height:.1pt;mso-position-horizontal-relative:page;mso-position-vertical-relative:paragraph;z-index:-6793" coordorigin="1594,36" coordsize="8713,2">
            <v:shape style="position:absolute;left:1594;top:36;width:8713;height:2" coordorigin="1594,36" coordsize="8713,0" path="m1594,36l10307,36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792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791" type="#_x0000_t75">
            <v:imagedata r:id="rId59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60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line="260" w:lineRule="exact" w:after="0"/>
        <w:jc w:val="left"/>
        <w:rPr>
          <w:sz w:val="26"/>
          <w:szCs w:val="26"/>
        </w:rPr>
        <w:sectPr>
          <w:pgSz w:w="11900" w:h="16840"/>
          <w:pgMar w:top="600" w:bottom="280" w:left="1600" w:right="1440"/>
        </w:sectPr>
      </w:pPr>
      <w:rPr/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7" w:lineRule="exact"/>
        <w:ind w:left="547" w:right="-83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2"/>
          <w:w w:val="102"/>
          <w:position w:val="-1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2"/>
          <w:position w:val="-1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2"/>
          <w:position w:val="-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2"/>
          <w:position w:val="-1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2"/>
          <w:position w:val="-1"/>
        </w:rPr>
        <w:t>en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29" w:after="0" w:line="240" w:lineRule="auto"/>
        <w:ind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od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2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2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2"/>
        </w:rPr>
        <w:t>na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2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2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line="240" w:lineRule="auto"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00" w:h="16840"/>
          <w:pgMar w:top="600" w:bottom="280" w:left="1600" w:right="1440"/>
          <w:cols w:num="2" w:equalWidth="0">
            <w:col w:w="1389" w:space="5024"/>
            <w:col w:w="244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5" w:after="0" w:line="240" w:lineRule="auto"/>
        <w:ind w:left="811" w:right="-20"/>
        <w:jc w:val="left"/>
        <w:tabs>
          <w:tab w:pos="2280" w:val="left"/>
        </w:tabs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85.32pt;margin-top:-412.23111pt;width:441.24pt;height:381.12pt;mso-position-horizontal-relative:page;mso-position-vertical-relative:paragraph;z-index:-6789" type="#_x0000_t75">
            <v:imagedata r:id="rId61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Figur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9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Imag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códig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b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ri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20"/>
          <w:w w:val="99"/>
        </w:rPr>
        <w:t>1.6.</w:t>
      </w:r>
      <w:r>
        <w:rPr>
          <w:rFonts w:ascii="Arial" w:hAnsi="Arial" w:cs="Arial" w:eastAsia="Arial"/>
          <w:sz w:val="28"/>
          <w:szCs w:val="28"/>
          <w:spacing w:val="0"/>
          <w:w w:val="99"/>
        </w:rPr>
        <w:t>1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19"/>
          <w:w w:val="108"/>
        </w:rPr>
        <w:t>B</w:t>
      </w:r>
      <w:r>
        <w:rPr>
          <w:rFonts w:ascii="Arial" w:hAnsi="Arial" w:cs="Arial" w:eastAsia="Arial"/>
          <w:sz w:val="28"/>
          <w:szCs w:val="28"/>
          <w:spacing w:val="0"/>
          <w:w w:val="124"/>
        </w:rPr>
        <w:t>i</w:t>
      </w:r>
      <w:r>
        <w:rPr>
          <w:rFonts w:ascii="Arial" w:hAnsi="Arial" w:cs="Arial" w:eastAsia="Arial"/>
          <w:sz w:val="28"/>
          <w:szCs w:val="28"/>
          <w:spacing w:val="-5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14"/>
        </w:rPr>
        <w:t>t</w:t>
      </w:r>
      <w:r>
        <w:rPr>
          <w:rFonts w:ascii="Arial" w:hAnsi="Arial" w:cs="Arial" w:eastAsia="Arial"/>
          <w:sz w:val="28"/>
          <w:szCs w:val="28"/>
          <w:spacing w:val="0"/>
          <w:w w:val="114"/>
        </w:rPr>
        <w:t>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11"/>
        </w:rPr>
        <w:t>y</w:t>
      </w:r>
      <w:r>
        <w:rPr>
          <w:rFonts w:ascii="Arial" w:hAnsi="Arial" w:cs="Arial" w:eastAsia="Arial"/>
          <w:sz w:val="28"/>
          <w:szCs w:val="28"/>
          <w:spacing w:val="3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8"/>
        </w:rPr>
        <w:t>Baudios</w:t>
      </w:r>
      <w:r>
        <w:rPr>
          <w:rFonts w:ascii="Arial" w:hAnsi="Arial" w:cs="Arial" w:eastAsia="Arial"/>
          <w:sz w:val="28"/>
          <w:szCs w:val="28"/>
          <w:spacing w:val="0"/>
          <w:w w:val="108"/>
        </w:rPr>
        <w:t>.</w:t>
      </w:r>
      <w:r>
        <w:rPr>
          <w:rFonts w:ascii="Arial" w:hAnsi="Arial" w:cs="Arial" w:eastAsia="Arial"/>
          <w:sz w:val="28"/>
          <w:szCs w:val="28"/>
          <w:spacing w:val="-5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67" w:after="0" w:line="320" w:lineRule="exact"/>
        <w:ind w:left="102" w:right="186" w:firstLine="709"/>
        <w:jc w:val="left"/>
        <w:tabs>
          <w:tab w:pos="1420" w:val="left"/>
          <w:tab w:pos="2160" w:val="left"/>
          <w:tab w:pos="3080" w:val="left"/>
          <w:tab w:pos="4180" w:val="left"/>
          <w:tab w:pos="5440" w:val="left"/>
          <w:tab w:pos="6160" w:val="left"/>
          <w:tab w:pos="7500" w:val="left"/>
          <w:tab w:pos="7960" w:val="left"/>
        </w:tabs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binari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figu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(uno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ceros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velocida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0"/>
          <w:w w:val="109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100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pulso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binario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segund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line="220" w:lineRule="exact" w:after="0"/>
        <w:jc w:val="left"/>
        <w:rPr>
          <w:sz w:val="22"/>
          <w:szCs w:val="22"/>
        </w:rPr>
        <w:sectPr>
          <w:type w:val="continuous"/>
          <w:pgSz w:w="11900" w:h="16840"/>
          <w:pgMar w:top="600" w:bottom="280" w:left="1600" w:right="1440"/>
        </w:sectPr>
      </w:pPr>
      <w:rPr/>
    </w:p>
    <w:p>
      <w:pPr>
        <w:spacing w:before="32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.818844pt;width:435.66pt;height:.1pt;mso-position-horizontal-relative:page;mso-position-vertical-relative:paragraph;z-index:-6790" coordorigin="1594,36" coordsize="8713,2">
            <v:shape style="position:absolute;left:1594;top:36;width:8713;height:2" coordorigin="1594,36" coordsize="8713,0" path="m1594,36l10307,36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788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787" type="#_x0000_t75">
            <v:imagedata r:id="rId62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63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102" w:right="186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frecuentement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denomin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velocida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señalizació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1.00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baudios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signific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puls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duració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milisegundo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puls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binari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baudi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llev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acuerd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í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valo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ligad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3" w:after="0" w:line="322" w:lineRule="exact"/>
        <w:ind w:left="102" w:right="187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probabilida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puls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cero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relació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matem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á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probabilida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0" w:lineRule="exact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=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g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(probabilida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ocurrenci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pulso.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0" w:lineRule="exact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particula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pulso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equiprobable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(igua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probabilida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aparece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cero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7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llev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puls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binari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baudio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2" w:right="188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8.849998pt;margin-top:144.592529pt;width:437.68pt;height:99.46pt;mso-position-horizontal-relative:page;mso-position-vertical-relative:paragraph;z-index:-6785" coordorigin="1577,2892" coordsize="8754,1989">
            <v:group style="position:absolute;left:1583;top:2898;width:8742;height:2" coordorigin="1583,2898" coordsize="8742,2">
              <v:shape style="position:absolute;left:1583;top:2898;width:8742;height:2" coordorigin="1583,2898" coordsize="8742,0" path="m1583,2898l10325,2898e" filled="f" stroked="t" strokeweight=".580pt" strokecolor="#000000">
                <v:path arrowok="t"/>
              </v:shape>
            </v:group>
            <v:group style="position:absolute;left:1588;top:2902;width:2;height:1968" coordorigin="1588,2902" coordsize="2,1968">
              <v:shape style="position:absolute;left:1588;top:2902;width:2;height:1968" coordorigin="1588,2902" coordsize="0,1968" path="m1588,2902l1588,4870e" filled="f" stroked="t" strokeweight=".580pt" strokecolor="#000000">
                <v:path arrowok="t"/>
              </v:shape>
            </v:group>
            <v:group style="position:absolute;left:10320;top:2902;width:2;height:1968" coordorigin="10320,2902" coordsize="2,1968">
              <v:shape style="position:absolute;left:10320;top:2902;width:2;height:1968" coordorigin="10320,2902" coordsize="0,1968" path="m10320,2902l10320,4870e" filled="f" stroked="t" strokeweight=".580pt" strokecolor="#000000">
                <v:path arrowok="t"/>
              </v:shape>
            </v:group>
            <v:group style="position:absolute;left:1583;top:4875;width:8742;height:2" coordorigin="1583,4875" coordsize="8742,2">
              <v:shape style="position:absolute;left:1583;top:4875;width:8742;height:2" coordorigin="1583,4875" coordsize="8742,0" path="m1583,4875l10325,4875e" filled="f" stroked="t" strokeweight=".580pt" strokecolor="#000000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denomin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velocida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informa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cantida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llev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segund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(bit/se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g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bps)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particula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2.00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segund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2.00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baudio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pulso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segund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llev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bit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2" w:right="184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evident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lleva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mayo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informació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deb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transmiti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mayo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cantida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pul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segund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pag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mayo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contenid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pectra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móni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señal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deci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vincul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med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tran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deb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esta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preparad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absorbe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espectr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frecuencia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transmiti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reproduci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fielment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señal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line="220" w:lineRule="exact" w:after="0"/>
        <w:jc w:val="left"/>
        <w:rPr>
          <w:sz w:val="22"/>
          <w:szCs w:val="22"/>
        </w:rPr>
        <w:sectPr>
          <w:pgSz w:w="11900" w:h="16840"/>
          <w:pgMar w:top="600" w:bottom="280" w:left="1600" w:right="1440"/>
        </w:sectPr>
      </w:pPr>
      <w:rPr/>
    </w:p>
    <w:p>
      <w:pPr>
        <w:spacing w:before="32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.818844pt;width:435.66pt;height:.1pt;mso-position-horizontal-relative:page;mso-position-vertical-relative:paragraph;z-index:-6786" coordorigin="1594,36" coordsize="8713,2">
            <v:shape style="position:absolute;left:1594;top:36;width:8713;height:2" coordorigin="1594,36" coordsize="8713,0" path="m1594,36l10307,36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784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0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783" type="#_x0000_t75">
            <v:imagedata r:id="rId64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30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30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30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65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51" w:lineRule="auto"/>
        <w:ind w:left="116" w:right="7342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spacing w:val="-68"/>
          <w:w w:val="100"/>
        </w:rPr>
        <w:t>D</w:t>
      </w:r>
      <w:r>
        <w:rPr>
          <w:rFonts w:ascii="Times New Roman" w:hAnsi="Times New Roman" w:cs="Times New Roman" w:eastAsia="Times New Roman"/>
          <w:sz w:val="36"/>
          <w:szCs w:val="36"/>
          <w:spacing w:val="-42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spacing w:val="-24"/>
          <w:w w:val="100"/>
        </w:rPr>
        <w:t>t</w:t>
      </w:r>
      <w:r>
        <w:rPr>
          <w:rFonts w:ascii="Times New Roman" w:hAnsi="Times New Roman" w:cs="Times New Roman" w:eastAsia="Times New Roman"/>
          <w:sz w:val="36"/>
          <w:szCs w:val="36"/>
          <w:spacing w:val="-47"/>
          <w:w w:val="100"/>
        </w:rPr>
        <w:t>o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-25"/>
          <w:w w:val="100"/>
        </w:rPr>
        <w:t>t</w:t>
      </w:r>
      <w:r>
        <w:rPr>
          <w:rFonts w:ascii="Times New Roman" w:hAnsi="Times New Roman" w:cs="Times New Roman" w:eastAsia="Times New Roman"/>
          <w:sz w:val="36"/>
          <w:szCs w:val="36"/>
          <w:spacing w:val="-30"/>
          <w:w w:val="100"/>
        </w:rPr>
        <w:t>r</w:t>
      </w:r>
      <w:r>
        <w:rPr>
          <w:rFonts w:ascii="Times New Roman" w:hAnsi="Times New Roman" w:cs="Times New Roman" w:eastAsia="Times New Roman"/>
          <w:sz w:val="36"/>
          <w:szCs w:val="36"/>
          <w:spacing w:val="-41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spacing w:val="-47"/>
          <w:w w:val="100"/>
        </w:rPr>
        <w:t>n</w:t>
      </w:r>
      <w:r>
        <w:rPr>
          <w:rFonts w:ascii="Times New Roman" w:hAnsi="Times New Roman" w:cs="Times New Roman" w:eastAsia="Times New Roman"/>
          <w:sz w:val="36"/>
          <w:szCs w:val="36"/>
          <w:spacing w:val="-37"/>
          <w:w w:val="100"/>
        </w:rPr>
        <w:t>s</w:t>
      </w:r>
      <w:r>
        <w:rPr>
          <w:rFonts w:ascii="Times New Roman" w:hAnsi="Times New Roman" w:cs="Times New Roman" w:eastAsia="Times New Roman"/>
          <w:sz w:val="36"/>
          <w:szCs w:val="36"/>
          <w:spacing w:val="-71"/>
          <w:w w:val="100"/>
        </w:rPr>
        <w:t>m</w:t>
      </w:r>
      <w:r>
        <w:rPr>
          <w:rFonts w:ascii="Times New Roman" w:hAnsi="Times New Roman" w:cs="Times New Roman" w:eastAsia="Times New Roman"/>
          <w:sz w:val="36"/>
          <w:szCs w:val="36"/>
          <w:spacing w:val="-25"/>
          <w:w w:val="100"/>
        </w:rPr>
        <w:t>iti</w:t>
      </w:r>
      <w:r>
        <w:rPr>
          <w:rFonts w:ascii="Times New Roman" w:hAnsi="Times New Roman" w:cs="Times New Roman" w:eastAsia="Times New Roman"/>
          <w:sz w:val="36"/>
          <w:szCs w:val="36"/>
          <w:spacing w:val="-47"/>
          <w:w w:val="100"/>
        </w:rPr>
        <w:t>do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s</w:t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06" w:lineRule="exact"/>
        <w:ind w:left="316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spacing w:val="-51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36"/>
          <w:szCs w:val="36"/>
          <w:spacing w:val="-42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spacing w:val="-47"/>
          <w:w w:val="100"/>
          <w:position w:val="-1"/>
        </w:rPr>
        <w:t>ñ</w:t>
      </w:r>
      <w:r>
        <w:rPr>
          <w:rFonts w:ascii="Times New Roman" w:hAnsi="Times New Roman" w:cs="Times New Roman" w:eastAsia="Times New Roman"/>
          <w:sz w:val="36"/>
          <w:szCs w:val="36"/>
          <w:spacing w:val="-4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5" w:after="0" w:line="240" w:lineRule="auto"/>
        <w:ind w:left="2146" w:right="-20"/>
        <w:jc w:val="left"/>
        <w:tabs>
          <w:tab w:pos="3760" w:val="left"/>
        </w:tabs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Figur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binari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dato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2" w:right="3994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20"/>
          <w:w w:val="99"/>
        </w:rPr>
        <w:t>1.6.</w:t>
      </w:r>
      <w:r>
        <w:rPr>
          <w:rFonts w:ascii="Arial" w:hAnsi="Arial" w:cs="Arial" w:eastAsia="Arial"/>
          <w:sz w:val="28"/>
          <w:szCs w:val="28"/>
          <w:spacing w:val="0"/>
          <w:w w:val="99"/>
        </w:rPr>
        <w:t>2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19"/>
          <w:w w:val="109"/>
        </w:rPr>
        <w:t>L</w:t>
      </w:r>
      <w:r>
        <w:rPr>
          <w:rFonts w:ascii="Arial" w:hAnsi="Arial" w:cs="Arial" w:eastAsia="Arial"/>
          <w:sz w:val="28"/>
          <w:szCs w:val="28"/>
          <w:spacing w:val="0"/>
          <w:w w:val="99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9"/>
        </w:rPr>
        <w:t>relaci</w:t>
      </w:r>
      <w:r>
        <w:rPr>
          <w:rFonts w:ascii="Arial" w:hAnsi="Arial" w:cs="Arial" w:eastAsia="Arial"/>
          <w:sz w:val="28"/>
          <w:szCs w:val="28"/>
          <w:spacing w:val="19"/>
          <w:w w:val="109"/>
        </w:rPr>
        <w:t>ó</w:t>
      </w:r>
      <w:r>
        <w:rPr>
          <w:rFonts w:ascii="Arial" w:hAnsi="Arial" w:cs="Arial" w:eastAsia="Arial"/>
          <w:sz w:val="28"/>
          <w:szCs w:val="28"/>
          <w:spacing w:val="0"/>
          <w:w w:val="109"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6"/>
        </w:rPr>
        <w:t>se</w:t>
      </w:r>
      <w:r>
        <w:rPr>
          <w:rFonts w:ascii="Arial" w:hAnsi="Arial" w:cs="Arial" w:eastAsia="Arial"/>
          <w:sz w:val="28"/>
          <w:szCs w:val="28"/>
          <w:spacing w:val="19"/>
          <w:w w:val="106"/>
        </w:rPr>
        <w:t>ñ</w:t>
      </w:r>
      <w:r>
        <w:rPr>
          <w:rFonts w:ascii="Arial" w:hAnsi="Arial" w:cs="Arial" w:eastAsia="Arial"/>
          <w:sz w:val="28"/>
          <w:szCs w:val="28"/>
          <w:spacing w:val="20"/>
          <w:w w:val="107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7"/>
        </w:rPr>
        <w:t>l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99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10"/>
        </w:rPr>
        <w:t>ruido</w:t>
      </w:r>
      <w:r>
        <w:rPr>
          <w:rFonts w:ascii="Arial" w:hAnsi="Arial" w:cs="Arial" w:eastAsia="Arial"/>
          <w:sz w:val="28"/>
          <w:szCs w:val="28"/>
          <w:spacing w:val="0"/>
          <w:w w:val="110"/>
        </w:rPr>
        <w:t>.</w:t>
      </w:r>
      <w:r>
        <w:rPr>
          <w:rFonts w:ascii="Arial" w:hAnsi="Arial" w:cs="Arial" w:eastAsia="Arial"/>
          <w:sz w:val="28"/>
          <w:szCs w:val="28"/>
          <w:spacing w:val="-5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auto"/>
        <w:ind w:left="14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factore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fundamentale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ontrola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índic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B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potenci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4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rang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ést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transmiti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razonabl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fidelidad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;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ejemplo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transmiti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razon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fidelida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cuya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componente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ocupa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rang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1,00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máxim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5,00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H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(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kHz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kHz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42" w:right="187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comprende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pape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i/>
        </w:rPr>
        <w:t>B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consider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posibilida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aumenta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velocida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mediant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compresió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tiemp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comprim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tiemp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facto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podr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á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ansmiti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tiempo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42" w:right="185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16.862373pt;width:435.66pt;height:.1pt;mso-position-horizontal-relative:page;mso-position-vertical-relative:paragraph;z-index:-6782" coordorigin="1594,2337" coordsize="8713,2">
            <v:shape style="position:absolute;left:1594;top:2337;width:8713;height:2" coordorigin="1594,2337" coordsize="8713,0" path="m1594,2337l10307,2337e" filled="f" stroked="t" strokeweight=".580pt" strokecolor="#00000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velocida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duplica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embargo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compresió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facto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"oscile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"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vece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rápido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implic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componente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dupliquen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transmiti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distorsió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comprimida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deb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duplicarse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forma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índic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directament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proporciona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generalida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B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transmiti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28"/>
          <w:szCs w:val="28"/>
        </w:rPr>
        <w:sectPr>
          <w:pgSz w:w="11900" w:h="16840"/>
          <w:pgMar w:top="600" w:bottom="280" w:left="1560" w:right="1440"/>
        </w:sectPr>
      </w:pPr>
      <w:rPr/>
    </w:p>
    <w:p>
      <w:pPr>
        <w:spacing w:before="84" w:after="0" w:line="240" w:lineRule="auto"/>
        <w:ind w:left="420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23.709999pt;margin-top:23.469999pt;width:556.190pt;height:794.98pt;mso-position-horizontal-relative:page;mso-position-vertical-relative:page;z-index:-6781" coordorigin="474,469" coordsize="11124,15900">
            <v:shape style="position:absolute;left:1699;top:3524;width:9899;height:3037" type="#_x0000_t75">
              <v:imagedata r:id="rId66" o:title=""/>
            </v:shape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90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560" w:right="1440"/>
          <w:cols w:num="2" w:equalWidth="0">
            <w:col w:w="730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47" w:right="429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780" type="#_x0000_t75">
            <v:imagedata r:id="rId67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44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447" w:right="584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44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68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282" w:right="205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pulso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segundo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entonces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ansmiti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K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pulso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segund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necesit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KB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reiterar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númer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pulsos/segund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transmitirs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travé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directament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proporciona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3" w:after="0" w:line="322" w:lineRule="exact"/>
        <w:ind w:left="282" w:right="201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potenci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desempeñ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pape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dua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información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Prime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relacionad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incrementars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potenci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reduc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efect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ruid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cana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recib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5" w:lineRule="exact"/>
        <w:ind w:left="282" w:right="211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mayo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exactitud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meno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rtidumbre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mayo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relació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39" w:lineRule="auto"/>
        <w:ind w:left="282" w:right="207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ruid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S/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permit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tamb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travé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distanci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mayor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cualquie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ciert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S/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mínim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necesari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comunicación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38.75213pt;height:245.52pt;mso-position-horizontal-relative:char;mso-position-vertical-relative:line" type="#_x0000_t75">
            <v:imagedata r:id="rId6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1" w:after="0" w:line="240" w:lineRule="auto"/>
        <w:ind w:left="99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Relació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Ruid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(S/N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4" w:lineRule="exact"/>
        <w:ind w:left="124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position w:val="-1"/>
        </w:rPr>
        <w:t>Figur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position w:val="-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position w:val="-1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4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position w:val="-1"/>
        </w:rPr>
        <w:t>11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position w:val="-1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position w:val="-1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4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position w:val="-1"/>
        </w:rPr>
        <w:t>Relació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position w:val="-1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position w:val="-1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position w:val="-1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position w:val="-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position w:val="-1"/>
        </w:rPr>
        <w:t>ruid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position w:val="-1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top="600" w:bottom="280" w:left="1420" w:right="1420"/>
        </w:sectPr>
      </w:pPr>
      <w:rPr/>
    </w:p>
    <w:p>
      <w:pPr>
        <w:spacing w:before="32" w:after="0" w:line="240" w:lineRule="auto"/>
        <w:ind w:left="434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.818844pt;width:435.66pt;height:.1pt;mso-position-horizontal-relative:page;mso-position-vertical-relative:paragraph;z-index:-6779" coordorigin="1594,36" coordsize="8713,2">
            <v:shape style="position:absolute;left:1594;top:36;width:8713;height:2" coordorigin="1594,36" coordsize="8713,0" path="m1594,36l10307,36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778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8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right="22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420" w:right="1420"/>
          <w:cols w:num="2" w:equalWidth="0">
            <w:col w:w="7440" w:space="798"/>
            <w:col w:w="82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777" type="#_x0000_t75">
            <v:imagedata r:id="rId70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71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102" w:right="187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Generalment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relació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ruid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expres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b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  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g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/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logaritm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10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relació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ruid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10.00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vece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g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10.000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=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db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20"/>
          <w:w w:val="99"/>
        </w:rPr>
        <w:t>1.6.</w:t>
      </w:r>
      <w:r>
        <w:rPr>
          <w:rFonts w:ascii="Arial" w:hAnsi="Arial" w:cs="Arial" w:eastAsia="Arial"/>
          <w:sz w:val="28"/>
          <w:szCs w:val="28"/>
          <w:spacing w:val="0"/>
          <w:w w:val="99"/>
        </w:rPr>
        <w:t>3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19"/>
          <w:w w:val="99"/>
        </w:rPr>
        <w:t>C</w:t>
      </w:r>
      <w:r>
        <w:rPr>
          <w:rFonts w:ascii="Arial" w:hAnsi="Arial" w:cs="Arial" w:eastAsia="Arial"/>
          <w:sz w:val="28"/>
          <w:szCs w:val="28"/>
          <w:spacing w:val="0"/>
          <w:w w:val="99"/>
        </w:rPr>
        <w:t>a</w:t>
      </w:r>
      <w:r>
        <w:rPr>
          <w:rFonts w:ascii="Arial" w:hAnsi="Arial" w:cs="Arial" w:eastAsia="Arial"/>
          <w:sz w:val="28"/>
          <w:szCs w:val="28"/>
          <w:spacing w:val="-5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9"/>
        </w:rPr>
        <w:t>paci</w:t>
      </w:r>
      <w:r>
        <w:rPr>
          <w:rFonts w:ascii="Arial" w:hAnsi="Arial" w:cs="Arial" w:eastAsia="Arial"/>
          <w:sz w:val="28"/>
          <w:szCs w:val="28"/>
          <w:spacing w:val="19"/>
          <w:w w:val="109"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99"/>
        </w:rPr>
        <w:t>a</w:t>
      </w:r>
      <w:r>
        <w:rPr>
          <w:rFonts w:ascii="Arial" w:hAnsi="Arial" w:cs="Arial" w:eastAsia="Arial"/>
          <w:sz w:val="28"/>
          <w:szCs w:val="28"/>
          <w:spacing w:val="-5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9"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7"/>
        </w:rPr>
        <w:t>máx</w:t>
      </w:r>
      <w:r>
        <w:rPr>
          <w:rFonts w:ascii="Arial" w:hAnsi="Arial" w:cs="Arial" w:eastAsia="Arial"/>
          <w:sz w:val="28"/>
          <w:szCs w:val="28"/>
          <w:spacing w:val="0"/>
          <w:w w:val="107"/>
        </w:rPr>
        <w:t>i</w:t>
      </w:r>
      <w:r>
        <w:rPr>
          <w:rFonts w:ascii="Arial" w:hAnsi="Arial" w:cs="Arial" w:eastAsia="Arial"/>
          <w:sz w:val="28"/>
          <w:szCs w:val="28"/>
          <w:spacing w:val="-5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3"/>
        </w:rPr>
        <w:t>m</w:t>
      </w:r>
      <w:r>
        <w:rPr>
          <w:rFonts w:ascii="Arial" w:hAnsi="Arial" w:cs="Arial" w:eastAsia="Arial"/>
          <w:sz w:val="28"/>
          <w:szCs w:val="28"/>
          <w:spacing w:val="0"/>
          <w:w w:val="103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4"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104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9"/>
        </w:rPr>
        <w:t>u</w:t>
      </w:r>
      <w:r>
        <w:rPr>
          <w:rFonts w:ascii="Arial" w:hAnsi="Arial" w:cs="Arial" w:eastAsia="Arial"/>
          <w:sz w:val="28"/>
          <w:szCs w:val="28"/>
          <w:spacing w:val="0"/>
          <w:w w:val="109"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6"/>
        </w:rPr>
        <w:t>canal</w:t>
      </w:r>
      <w:r>
        <w:rPr>
          <w:rFonts w:ascii="Arial" w:hAnsi="Arial" w:cs="Arial" w:eastAsia="Arial"/>
          <w:sz w:val="28"/>
          <w:szCs w:val="28"/>
          <w:spacing w:val="0"/>
          <w:w w:val="106"/>
        </w:rPr>
        <w:t>.</w:t>
      </w:r>
      <w:r>
        <w:rPr>
          <w:rFonts w:ascii="Arial" w:hAnsi="Arial" w:cs="Arial" w:eastAsia="Arial"/>
          <w:sz w:val="28"/>
          <w:szCs w:val="28"/>
          <w:spacing w:val="-5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192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8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Harr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Nyquist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invest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áre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telegrafía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public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ecuació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medi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razó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transmis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bauds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razó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Nyquis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igua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B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símbolo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segundo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dond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B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Así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usand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ecuación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telefónic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3,00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H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transmitid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hast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2x3,000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6,00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bauds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244.330002pt;margin-top:96.111267pt;width:142.18pt;height:19.9pt;mso-position-horizontal-relative:page;mso-position-vertical-relative:paragraph;z-index:-6775" coordorigin="4887,1922" coordsize="2844,398">
            <v:group style="position:absolute;left:4892;top:1938;width:2832;height:2" coordorigin="4892,1938" coordsize="2832,2">
              <v:shape style="position:absolute;left:4892;top:1938;width:2832;height:2" coordorigin="4892,1938" coordsize="2832,0" path="m4892,1938l7724,1938e" filled="f" stroked="t" strokeweight=".580pt" strokecolor="#000000">
                <v:path arrowok="t"/>
              </v:shape>
            </v:group>
            <v:group style="position:absolute;left:4902;top:1942;width:19;height:10" coordorigin="4902,1942" coordsize="19,10">
              <v:shape style="position:absolute;left:4902;top:1942;width:19;height:10" coordorigin="4902,1942" coordsize="19,10" path="m4902,1947l4921,1947e" filled="f" stroked="t" strokeweight=".580pt" strokecolor="#FFFFFF">
                <v:path arrowok="t"/>
              </v:shape>
            </v:group>
            <v:group style="position:absolute;left:4912;top:1957;width:2794;height:2" coordorigin="4912,1957" coordsize="2794,2">
              <v:shape style="position:absolute;left:4912;top:1957;width:2794;height:2" coordorigin="4912,1957" coordsize="2794,0" path="m4912,1957l7705,1957e" filled="f" stroked="t" strokeweight=".580pt" strokecolor="#000000">
                <v:path arrowok="t"/>
              </v:shape>
            </v:group>
            <v:group style="position:absolute;left:7696;top:1942;width:19;height:10" coordorigin="7696,1942" coordsize="19,10">
              <v:shape style="position:absolute;left:7696;top:1942;width:19;height:10" coordorigin="7696,1942" coordsize="19,10" path="m7696,1947l7715,1947e" filled="f" stroked="t" strokeweight=".580pt" strokecolor="#FFFFFF">
                <v:path arrowok="t"/>
              </v:shape>
            </v:group>
            <v:group style="position:absolute;left:4897;top:1928;width:2;height:386" coordorigin="4897,1928" coordsize="2,386">
              <v:shape style="position:absolute;left:4897;top:1928;width:2;height:386" coordorigin="4897,1928" coordsize="0,386" path="m4897,1928l4897,2314e" filled="f" stroked="t" strokeweight=".580pt" strokecolor="#000000">
                <v:path arrowok="t"/>
              </v:shape>
            </v:group>
            <v:group style="position:absolute;left:4907;top:1938;width:2;height:367" coordorigin="4907,1938" coordsize="2,367">
              <v:shape style="position:absolute;left:4907;top:1938;width:2;height:367" coordorigin="4907,1938" coordsize="0,367" path="m4907,1938l4907,2305e" filled="f" stroked="t" strokeweight=".580pt" strokecolor="#FFFFFF">
                <v:path arrowok="t"/>
              </v:shape>
            </v:group>
            <v:group style="position:absolute;left:4916;top:1962;width:2;height:319" coordorigin="4916,1962" coordsize="2,319">
              <v:shape style="position:absolute;left:4916;top:1962;width:2;height:319" coordorigin="4916,1962" coordsize="0,319" path="m4916,1962l4916,2281e" filled="f" stroked="t" strokeweight=".580pt" strokecolor="#000000">
                <v:path arrowok="t"/>
              </v:shape>
            </v:group>
            <v:group style="position:absolute;left:7720;top:1928;width:2;height:386" coordorigin="7720,1928" coordsize="2,386">
              <v:shape style="position:absolute;left:7720;top:1928;width:2;height:386" coordorigin="7720,1928" coordsize="0,386" path="m7720,1928l7720,2314e" filled="f" stroked="t" strokeweight=".580pt" strokecolor="#000000">
                <v:path arrowok="t"/>
              </v:shape>
            </v:group>
            <v:group style="position:absolute;left:7710;top:1938;width:2;height:367" coordorigin="7710,1938" coordsize="2,367">
              <v:shape style="position:absolute;left:7710;top:1938;width:2;height:367" coordorigin="7710,1938" coordsize="0,367" path="m7710,1938l7710,2305e" filled="f" stroked="t" strokeweight=".580pt" strokecolor="#FFFFFF">
                <v:path arrowok="t"/>
              </v:shape>
            </v:group>
            <v:group style="position:absolute;left:7700;top:1962;width:2;height:319" coordorigin="7700,1962" coordsize="2,319">
              <v:shape style="position:absolute;left:7700;top:1962;width:2;height:319" coordorigin="7700,1962" coordsize="0,319" path="m7700,1962l7700,2281e" filled="f" stroked="t" strokeweight=".580pt" strokecolor="#000000">
                <v:path arrowok="t"/>
              </v:shape>
            </v:group>
            <v:group style="position:absolute;left:4892;top:2305;width:2832;height:2" coordorigin="4892,2305" coordsize="2832,2">
              <v:shape style="position:absolute;left:4892;top:2305;width:2832;height:2" coordorigin="4892,2305" coordsize="2832,0" path="m4892,2305l7724,2305e" filled="f" stroked="t" strokeweight=".580pt" strokecolor="#000000">
                <v:path arrowok="t"/>
              </v:shape>
            </v:group>
            <v:group style="position:absolute;left:4902;top:2290;width:19;height:10" coordorigin="4902,2290" coordsize="19,10">
              <v:shape style="position:absolute;left:4902;top:2290;width:19;height:10" coordorigin="4902,2290" coordsize="19,10" path="m4902,2295l4921,2295e" filled="f" stroked="t" strokeweight=".580pt" strokecolor="#FFFFFF">
                <v:path arrowok="t"/>
              </v:shape>
            </v:group>
            <v:group style="position:absolute;left:4912;top:2286;width:2794;height:2" coordorigin="4912,2286" coordsize="2794,2">
              <v:shape style="position:absolute;left:4912;top:2286;width:2794;height:2" coordorigin="4912,2286" coordsize="2794,0" path="m4912,2286l7705,2286e" filled="f" stroked="t" strokeweight=".580pt" strokecolor="#000000">
                <v:path arrowok="t"/>
              </v:shape>
            </v:group>
            <v:group style="position:absolute;left:7696;top:2290;width:19;height:10" coordorigin="7696,2290" coordsize="19,10">
              <v:shape style="position:absolute;left:7696;top:2290;width:19;height:10" coordorigin="7696,2290" coordsize="19,10" path="m7696,2295l7715,2295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Claud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Shanno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despué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inves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igació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Nyquis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estudi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ruid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afect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datos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Shanno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razó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señal-a-ruid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transmisión(medid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decibele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dB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deriv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teorem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Capacida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Shannon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16" w:lineRule="exact"/>
        <w:ind w:left="332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w w:val="99"/>
          <w:b/>
          <w:bCs/>
          <w:position w:val="-1"/>
        </w:rPr>
        <w:t>C</w:t>
      </w:r>
      <w:r>
        <w:rPr>
          <w:rFonts w:ascii="Arial Narrow" w:hAnsi="Arial Narrow" w:cs="Arial Narrow" w:eastAsia="Arial Narrow"/>
          <w:sz w:val="28"/>
          <w:szCs w:val="28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position w:val="-1"/>
        </w:rPr>
        <w:t>=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position w:val="-1"/>
        </w:rPr>
        <w:t>B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99"/>
          <w:b/>
          <w:bCs/>
          <w:position w:val="-1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position w:val="-1"/>
        </w:rPr>
        <w:t>g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  <w:b/>
          <w:bCs/>
          <w:position w:val="-3"/>
        </w:rPr>
        <w:t>2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  <w:b/>
          <w:bCs/>
          <w:position w:val="-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99"/>
          <w:b/>
          <w:bCs/>
          <w:position w:val="-1"/>
        </w:rPr>
        <w:t>(1+S/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position w:val="-1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position w:val="-1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99"/>
          <w:b/>
          <w:bCs/>
          <w:position w:val="-1"/>
        </w:rPr>
        <w:t>bp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position w:val="-1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6" w:after="0" w:line="239" w:lineRule="auto"/>
        <w:ind w:left="102" w:right="188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205.75pt;margin-top:97.336044pt;width:219.34pt;height:19.9pt;mso-position-horizontal-relative:page;mso-position-vertical-relative:paragraph;z-index:-6774" coordorigin="4115,1947" coordsize="4387,398">
            <v:group style="position:absolute;left:4121;top:1962;width:4375;height:2" coordorigin="4121,1962" coordsize="4375,2">
              <v:shape style="position:absolute;left:4121;top:1962;width:4375;height:2" coordorigin="4121,1962" coordsize="4375,0" path="m4121,1962l8496,1962e" filled="f" stroked="t" strokeweight=".580pt" strokecolor="#000000">
                <v:path arrowok="t"/>
              </v:shape>
            </v:group>
            <v:group style="position:absolute;left:4130;top:1967;width:19;height:10" coordorigin="4130,1967" coordsize="19,10">
              <v:shape style="position:absolute;left:4130;top:1967;width:19;height:10" coordorigin="4130,1967" coordsize="19,10" path="m4130,1972l4150,1972e" filled="f" stroked="t" strokeweight=".580pt" strokecolor="#FFFFFF">
                <v:path arrowok="t"/>
              </v:shape>
            </v:group>
            <v:group style="position:absolute;left:4140;top:1981;width:4337;height:2" coordorigin="4140,1981" coordsize="4337,2">
              <v:shape style="position:absolute;left:4140;top:1981;width:4337;height:2" coordorigin="4140,1981" coordsize="4337,0" path="m4140,1981l8477,1981e" filled="f" stroked="t" strokeweight=".580pt" strokecolor="#000000">
                <v:path arrowok="t"/>
              </v:shape>
            </v:group>
            <v:group style="position:absolute;left:8467;top:1967;width:19;height:10" coordorigin="8467,1967" coordsize="19,10">
              <v:shape style="position:absolute;left:8467;top:1967;width:19;height:10" coordorigin="8467,1967" coordsize="19,10" path="m8467,1972l8486,1972e" filled="f" stroked="t" strokeweight=".580pt" strokecolor="#FFFFFF">
                <v:path arrowok="t"/>
              </v:shape>
            </v:group>
            <v:group style="position:absolute;left:4126;top:1953;width:2;height:386" coordorigin="4126,1953" coordsize="2,386">
              <v:shape style="position:absolute;left:4126;top:1953;width:2;height:386" coordorigin="4126,1953" coordsize="0,386" path="m4126,1953l4126,2339e" filled="f" stroked="t" strokeweight=".580pt" strokecolor="#000000">
                <v:path arrowok="t"/>
              </v:shape>
            </v:group>
            <v:group style="position:absolute;left:4135;top:1962;width:2;height:367" coordorigin="4135,1962" coordsize="2,367">
              <v:shape style="position:absolute;left:4135;top:1962;width:2;height:367" coordorigin="4135,1962" coordsize="0,367" path="m4135,1962l4135,2329e" filled="f" stroked="t" strokeweight=".580pt" strokecolor="#FFFFFF">
                <v:path arrowok="t"/>
              </v:shape>
            </v:group>
            <v:group style="position:absolute;left:4145;top:1986;width:2;height:319" coordorigin="4145,1986" coordsize="2,319">
              <v:shape style="position:absolute;left:4145;top:1986;width:2;height:319" coordorigin="4145,1986" coordsize="0,319" path="m4145,1986l4145,2305e" filled="f" stroked="t" strokeweight=".580pt" strokecolor="#000000">
                <v:path arrowok="t"/>
              </v:shape>
            </v:group>
            <v:group style="position:absolute;left:8491;top:1953;width:2;height:386" coordorigin="8491,1953" coordsize="2,386">
              <v:shape style="position:absolute;left:8491;top:1953;width:2;height:386" coordorigin="8491,1953" coordsize="0,386" path="m8491,1953l8491,2339e" filled="f" stroked="t" strokeweight=".580pt" strokecolor="#000000">
                <v:path arrowok="t"/>
              </v:shape>
            </v:group>
            <v:group style="position:absolute;left:8482;top:1962;width:2;height:367" coordorigin="8482,1962" coordsize="2,367">
              <v:shape style="position:absolute;left:8482;top:1962;width:2;height:367" coordorigin="8482,1962" coordsize="0,367" path="m8482,1962l8482,2329e" filled="f" stroked="t" strokeweight=".580pt" strokecolor="#FFFFFF">
                <v:path arrowok="t"/>
              </v:shape>
            </v:group>
            <v:group style="position:absolute;left:8472;top:1986;width:2;height:319" coordorigin="8472,1986" coordsize="2,319">
              <v:shape style="position:absolute;left:8472;top:1986;width:2;height:319" coordorigin="8472,1986" coordsize="0,319" path="m8472,1986l8472,2305e" filled="f" stroked="t" strokeweight=".580pt" strokecolor="#000000">
                <v:path arrowok="t"/>
              </v:shape>
            </v:group>
            <v:group style="position:absolute;left:4121;top:2329;width:4375;height:2" coordorigin="4121,2329" coordsize="4375,2">
              <v:shape style="position:absolute;left:4121;top:2329;width:4375;height:2" coordorigin="4121,2329" coordsize="4375,0" path="m4121,2329l8496,2329e" filled="f" stroked="t" strokeweight=".580pt" strokecolor="#000000">
                <v:path arrowok="t"/>
              </v:shape>
            </v:group>
            <v:group style="position:absolute;left:4130;top:2315;width:19;height:10" coordorigin="4130,2315" coordsize="19,10">
              <v:shape style="position:absolute;left:4130;top:2315;width:19;height:10" coordorigin="4130,2315" coordsize="19,10" path="m4130,2320l4150,2320e" filled="f" stroked="t" strokeweight=".580pt" strokecolor="#FFFFFF">
                <v:path arrowok="t"/>
              </v:shape>
            </v:group>
            <v:group style="position:absolute;left:4140;top:2310;width:4337;height:2" coordorigin="4140,2310" coordsize="4337,2">
              <v:shape style="position:absolute;left:4140;top:2310;width:4337;height:2" coordorigin="4140,2310" coordsize="4337,0" path="m4140,2310l8477,2310e" filled="f" stroked="t" strokeweight=".580pt" strokecolor="#000000">
                <v:path arrowok="t"/>
              </v:shape>
            </v:group>
            <v:group style="position:absolute;left:8467;top:2315;width:19;height:10" coordorigin="8467,2315" coordsize="19,10">
              <v:shape style="position:absolute;left:8467;top:2315;width:19;height:10" coordorigin="8467,2315" coordsize="19,10" path="m8467,2320l8486,2320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típic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telefónic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razó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ruid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B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(1000:1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3,00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sustituimo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valore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teorem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Shannon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6" w:lineRule="exact"/>
        <w:ind w:left="2550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w w:val="99"/>
          <w:b/>
          <w:bCs/>
          <w:position w:val="-1"/>
        </w:rPr>
        <w:t>C</w:t>
      </w:r>
      <w:r>
        <w:rPr>
          <w:rFonts w:ascii="Arial Narrow" w:hAnsi="Arial Narrow" w:cs="Arial Narrow" w:eastAsia="Arial Narrow"/>
          <w:sz w:val="28"/>
          <w:szCs w:val="28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position w:val="-1"/>
        </w:rPr>
        <w:t>=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position w:val="-1"/>
        </w:rPr>
        <w:t>3,00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position w:val="-1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position w:val="-1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position w:val="-1"/>
        </w:rPr>
        <w:t>g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  <w:b/>
          <w:bCs/>
          <w:position w:val="-3"/>
        </w:rPr>
        <w:t>2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  <w:b/>
          <w:bCs/>
          <w:position w:val="-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position w:val="-1"/>
        </w:rPr>
        <w:t>(1+1000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position w:val="-1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position w:val="-1"/>
        </w:rPr>
        <w:t>30,00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position w:val="-1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position w:val="-1"/>
        </w:rPr>
        <w:t>bp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position w:val="-1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top="600" w:bottom="280" w:left="1600" w:right="1440"/>
        </w:sectPr>
      </w:pPr>
      <w:rPr/>
    </w:p>
    <w:p>
      <w:pPr>
        <w:spacing w:before="32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.818844pt;width:435.66pt;height:.1pt;mso-position-horizontal-relative:page;mso-position-vertical-relative:paragraph;z-index:-6776" coordorigin="1594,36" coordsize="8713,2">
            <v:shape style="position:absolute;left:1594;top:36;width:8713;height:2" coordorigin="1594,36" coordsize="8713,0" path="m1594,36l10307,36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773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7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847" w:right="469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772" type="#_x0000_t75">
            <v:imagedata r:id="rId72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84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847" w:right="624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84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73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682" w:right="605" w:firstLine="637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ebido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que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log2(1001)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es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apro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x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imadamente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igual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10,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el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teorema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demuestra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que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capacidad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máxim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  <w:position w:val="7"/>
        </w:rPr>
        <w:t>*</w:t>
      </w:r>
      <w:r>
        <w:rPr>
          <w:rFonts w:ascii="Arial Narrow" w:hAnsi="Arial Narrow" w:cs="Arial Narrow" w:eastAsia="Arial Narrow"/>
          <w:sz w:val="18"/>
          <w:szCs w:val="18"/>
          <w:spacing w:val="34"/>
          <w:w w:val="100"/>
          <w:position w:val="7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canal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telefónico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es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aproximadamente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1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30,000</w:t>
      </w:r>
      <w:r>
        <w:rPr>
          <w:rFonts w:ascii="Arial Narrow" w:hAnsi="Arial Narrow" w:cs="Arial Narrow" w:eastAsia="Arial Narrow"/>
          <w:sz w:val="28"/>
          <w:szCs w:val="28"/>
          <w:spacing w:val="-7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bps.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5.003122pt;height:348pt;mso-position-horizontal-relative:char;mso-position-vertical-relative:line" type="#_x0000_t75">
            <v:imagedata r:id="rId7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82" w:right="604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Figur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     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Velocidade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distinto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servicio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Referencia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    </w:t>
      </w:r>
      <w:r>
        <w:rPr>
          <w:rFonts w:ascii="Arial Narrow" w:hAnsi="Arial Narrow" w:cs="Arial Narrow" w:eastAsia="Arial Narrow"/>
          <w:sz w:val="28"/>
          <w:szCs w:val="28"/>
          <w:spacing w:val="-28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Stalling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Macmilla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682" w:right="606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49.18066pt;width:435.66pt;height:.1pt;mso-position-horizontal-relative:page;mso-position-vertical-relative:paragraph;z-index:-6771" coordorigin="1594,984" coordsize="8713,2">
            <v:shape style="position:absolute;left:1594;top:984;width:8713;height:2" coordorigin="1594,984" coordsize="8713,0" path="m1594,984l10307,984e" filled="f" stroked="t" strokeweight=".580pt" strokecolor="#00000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figur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observa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velocidade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segundo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necesaria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distinto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servicio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mayo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velocida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esit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medi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28"/>
          <w:szCs w:val="28"/>
        </w:rPr>
        <w:sectPr>
          <w:pgSz w:w="11900" w:h="16840"/>
          <w:pgMar w:top="600" w:bottom="280" w:left="1020" w:right="1020"/>
        </w:sectPr>
      </w:pPr>
      <w:rPr/>
    </w:p>
    <w:p>
      <w:pPr>
        <w:spacing w:before="14" w:after="0" w:line="240" w:lineRule="auto"/>
        <w:ind w:left="474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23.709999pt;margin-top:23.469999pt;width:547.9pt;height:794.98pt;mso-position-horizontal-relative:page;mso-position-vertical-relative:page;z-index:-6770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8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8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20" w:after="0" w:line="240" w:lineRule="auto"/>
        <w:ind w:right="62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020" w:right="1020"/>
          <w:cols w:num="2" w:equalWidth="0">
            <w:col w:w="7840" w:space="798"/>
            <w:col w:w="122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0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769" type="#_x0000_t75">
            <v:imagedata r:id="rId75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30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30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30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76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142" w:right="187"/>
        <w:jc w:val="left"/>
        <w:tabs>
          <w:tab w:pos="1080" w:val="left"/>
          <w:tab w:pos="2820" w:val="left"/>
          <w:tab w:pos="3440" w:val="left"/>
          <w:tab w:pos="3960" w:val="left"/>
          <w:tab w:pos="4940" w:val="left"/>
          <w:tab w:pos="5640" w:val="left"/>
          <w:tab w:pos="6320" w:val="left"/>
          <w:tab w:pos="7220" w:val="left"/>
          <w:tab w:pos="7900" w:val="left"/>
        </w:tabs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(fibra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radioenlace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cobre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etc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teng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mayo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capacida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Ejempl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figur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debaj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vemo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pulso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binario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afectad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ruid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produci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errore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decisió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(s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extrem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distante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56" w:lineRule="auto"/>
        <w:ind w:left="834" w:right="6944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-1"/>
          <w:w w:val="102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tos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transmi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idos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14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Se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ñ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73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shape style="position:absolute;margin-left:119.580002pt;margin-top:-117.816925pt;width:400.44pt;height:326.160pt;mso-position-horizontal-relative:page;mso-position-vertical-relative:paragraph;z-index:-6767" type="#_x0000_t75">
            <v:imagedata r:id="rId77" o:title=""/>
          </v:shape>
        </w:pic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2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ido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6" w:lineRule="auto"/>
        <w:ind w:left="673" w:right="7239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Señal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mas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ruido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92" w:right="6694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uestr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6" w:after="0" w:line="238" w:lineRule="exact"/>
        <w:ind w:left="110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21"/>
          <w:szCs w:val="21"/>
          <w:w w:val="102"/>
          <w:position w:val="-1"/>
        </w:rPr>
        <w:t>(sampling</w:t>
      </w:r>
      <w:r>
        <w:rPr>
          <w:rFonts w:ascii="Times New Roman" w:hAnsi="Times New Roman" w:cs="Times New Roman" w:eastAsia="Times New Roman"/>
          <w:sz w:val="16"/>
          <w:szCs w:val="16"/>
          <w:w w:val="100"/>
          <w:position w:val="-1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w w:val="100"/>
          <w:position w:val="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top="600" w:bottom="280" w:left="1560" w:right="1440"/>
        </w:sectPr>
      </w:pPr>
      <w:rPr/>
    </w:p>
    <w:p>
      <w:pPr>
        <w:spacing w:before="36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reci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bi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os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80" w:after="0" w:line="240" w:lineRule="auto"/>
        <w:ind w:left="110" w:right="-72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orig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na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6" w:lineRule="auto"/>
        <w:ind w:right="2102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Bits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en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error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line="256" w:lineRule="auto"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1900" w:h="16840"/>
          <w:pgMar w:top="600" w:bottom="280" w:left="1560" w:right="1440"/>
          <w:cols w:num="2" w:equalWidth="0">
            <w:col w:w="1567" w:space="4572"/>
            <w:col w:w="2761"/>
          </w:cols>
        </w:sectPr>
      </w:pPr>
      <w:rPr/>
    </w:p>
    <w:p>
      <w:pPr>
        <w:spacing w:before="40" w:after="0" w:line="240" w:lineRule="auto"/>
        <w:ind w:left="142" w:right="1212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Figur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13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Errore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detecció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ruido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Ejempl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type w:val="continuous"/>
          <w:pgSz w:w="11900" w:h="16840"/>
          <w:pgMar w:top="600" w:bottom="280" w:left="1560" w:right="1440"/>
        </w:sectPr>
      </w:pPr>
      <w:rPr/>
    </w:p>
    <w:p>
      <w:pPr>
        <w:spacing w:before="32" w:after="0" w:line="240" w:lineRule="auto"/>
        <w:ind w:left="420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.818844pt;width:435.66pt;height:.1pt;mso-position-horizontal-relative:page;mso-position-vertical-relative:paragraph;z-index:-6768" coordorigin="1594,36" coordsize="8713,2">
            <v:shape style="position:absolute;left:1594;top:36;width:8713;height:2" coordorigin="1594,36" coordsize="8713,0" path="m1594,36l10307,36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766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9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560" w:right="1440"/>
          <w:cols w:num="2" w:equalWidth="0">
            <w:col w:w="730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765" type="#_x0000_t75">
            <v:imagedata r:id="rId78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79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figur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debaj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vemo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binari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2.00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g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pasa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vin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medi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acuerd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considerad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medi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(comenzamo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50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aumentamo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4.00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podemo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observa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extrem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distante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supuest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mayo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vincul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tenemo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fiel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1" w:after="0" w:line="380" w:lineRule="auto"/>
        <w:ind w:left="507" w:right="571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8"/>
          <w:w w:val="93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1"/>
        </w:rPr>
        <w:t>ò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95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5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00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2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104.519997pt;margin-top:-76.156845pt;width:421.98pt;height:376.44pt;mso-position-horizontal-relative:page;mso-position-vertical-relative:paragraph;z-index:-6763" type="#_x0000_t75">
            <v:imagedata r:id="rId80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8"/>
          <w:w w:val="10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1"/>
        </w:rPr>
        <w:t>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42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50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8"/>
          <w:w w:val="10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91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28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90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8"/>
          <w:w w:val="10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6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30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0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28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70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8"/>
          <w:w w:val="10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0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28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50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8"/>
          <w:w w:val="10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1" w:lineRule="exact"/>
        <w:ind w:left="58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28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  <w:position w:val="-1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  <w:position w:val="-1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  <w:position w:val="-1"/>
        </w:rPr>
        <w:t>00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8"/>
          <w:w w:val="101"/>
          <w:position w:val="-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  <w:position w:val="-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2" w:after="0" w:line="320" w:lineRule="exact"/>
        <w:ind w:left="2734" w:right="927" w:firstLine="-1183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Figur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Lim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top="600" w:bottom="280" w:left="1600" w:right="1440"/>
        </w:sectPr>
      </w:pPr>
      <w:rPr/>
    </w:p>
    <w:p>
      <w:pPr>
        <w:spacing w:before="32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.818844pt;width:435.66pt;height:.1pt;mso-position-horizontal-relative:page;mso-position-vertical-relative:paragraph;z-index:-6764" coordorigin="1594,36" coordsize="8713,2">
            <v:shape style="position:absolute;left:1594;top:36;width:8713;height:2" coordorigin="1594,36" coordsize="8713,0" path="m1594,36l10307,36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762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761" type="#_x0000_t75">
            <v:imagedata r:id="rId81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82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4" w:after="0" w:line="240" w:lineRule="auto"/>
        <w:ind w:left="10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20"/>
          <w:w w:val="99"/>
        </w:rPr>
        <w:t>1.6.</w:t>
      </w:r>
      <w:r>
        <w:rPr>
          <w:rFonts w:ascii="Arial" w:hAnsi="Arial" w:cs="Arial" w:eastAsia="Arial"/>
          <w:sz w:val="28"/>
          <w:szCs w:val="28"/>
          <w:spacing w:val="0"/>
          <w:w w:val="99"/>
        </w:rPr>
        <w:t>4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8"/>
        </w:rPr>
        <w:t>Modulación</w:t>
      </w:r>
      <w:r>
        <w:rPr>
          <w:rFonts w:ascii="Arial" w:hAnsi="Arial" w:cs="Arial" w:eastAsia="Arial"/>
          <w:sz w:val="28"/>
          <w:szCs w:val="28"/>
          <w:spacing w:val="0"/>
          <w:w w:val="108"/>
        </w:rPr>
        <w:t>.</w:t>
      </w:r>
      <w:r>
        <w:rPr>
          <w:rFonts w:ascii="Arial" w:hAnsi="Arial" w:cs="Arial" w:eastAsia="Arial"/>
          <w:sz w:val="28"/>
          <w:szCs w:val="28"/>
          <w:spacing w:val="-5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modulació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capacida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inherent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toma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digita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(onda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cuadrad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modifica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específica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portador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transmitid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ningú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problema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demodulació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proces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regresa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form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original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electrónic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limitad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línea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voz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Tambié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aplicars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cualesquie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usand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misma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técnica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modulación/demodulació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sobr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diferente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líneas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puls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representa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digitale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tambié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transmitido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sobr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circuito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diseñado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específicament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propagación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20"/>
          <w:w w:val="99"/>
        </w:rPr>
        <w:t>1.6.</w:t>
      </w:r>
      <w:r>
        <w:rPr>
          <w:rFonts w:ascii="Arial" w:hAnsi="Arial" w:cs="Arial" w:eastAsia="Arial"/>
          <w:sz w:val="28"/>
          <w:szCs w:val="28"/>
          <w:spacing w:val="0"/>
          <w:w w:val="99"/>
        </w:rPr>
        <w:t>5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19"/>
          <w:w w:val="99"/>
        </w:rPr>
        <w:t>C</w:t>
      </w:r>
      <w:r>
        <w:rPr>
          <w:rFonts w:ascii="Arial" w:hAnsi="Arial" w:cs="Arial" w:eastAsia="Arial"/>
          <w:sz w:val="28"/>
          <w:szCs w:val="28"/>
          <w:spacing w:val="0"/>
          <w:w w:val="99"/>
        </w:rPr>
        <w:t>a</w:t>
      </w:r>
      <w:r>
        <w:rPr>
          <w:rFonts w:ascii="Arial" w:hAnsi="Arial" w:cs="Arial" w:eastAsia="Arial"/>
          <w:sz w:val="28"/>
          <w:szCs w:val="28"/>
          <w:spacing w:val="-5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8"/>
        </w:rPr>
        <w:t>na</w:t>
      </w:r>
      <w:r>
        <w:rPr>
          <w:rFonts w:ascii="Arial" w:hAnsi="Arial" w:cs="Arial" w:eastAsia="Arial"/>
          <w:sz w:val="28"/>
          <w:szCs w:val="28"/>
          <w:spacing w:val="0"/>
          <w:w w:val="108"/>
        </w:rPr>
        <w:t>l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19"/>
          <w:w w:val="109"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99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8"/>
        </w:rPr>
        <w:t>trans</w:t>
      </w:r>
      <w:r>
        <w:rPr>
          <w:rFonts w:ascii="Arial" w:hAnsi="Arial" w:cs="Arial" w:eastAsia="Arial"/>
          <w:sz w:val="28"/>
          <w:szCs w:val="28"/>
          <w:spacing w:val="19"/>
          <w:w w:val="108"/>
        </w:rPr>
        <w:t>m</w:t>
      </w:r>
      <w:r>
        <w:rPr>
          <w:rFonts w:ascii="Arial" w:hAnsi="Arial" w:cs="Arial" w:eastAsia="Arial"/>
          <w:sz w:val="28"/>
          <w:szCs w:val="28"/>
          <w:spacing w:val="20"/>
          <w:w w:val="111"/>
        </w:rPr>
        <w:t>isión</w:t>
      </w:r>
      <w:r>
        <w:rPr>
          <w:rFonts w:ascii="Arial" w:hAnsi="Arial" w:cs="Arial" w:eastAsia="Arial"/>
          <w:sz w:val="28"/>
          <w:szCs w:val="28"/>
          <w:spacing w:val="0"/>
          <w:w w:val="111"/>
        </w:rPr>
        <w:t>.</w:t>
      </w:r>
      <w:r>
        <w:rPr>
          <w:rFonts w:ascii="Arial" w:hAnsi="Arial" w:cs="Arial" w:eastAsia="Arial"/>
          <w:sz w:val="28"/>
          <w:szCs w:val="28"/>
          <w:spacing w:val="-5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medi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soport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opagació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acústicas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electromagnéticas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ondas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canale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típicament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metálico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fibr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óptic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acota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(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i/>
        </w:rPr>
        <w:t>confina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mismos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radi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satélit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microonda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líne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vista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medio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físico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acar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Tipos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confinado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(bounded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limitado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confinado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(unbounded)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medi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confinado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limitada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medi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-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xcept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alguna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pequeña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pérdidas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medio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conf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aquello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dond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electromagnética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orig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nada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fuent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radia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librement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travé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medi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esparce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ést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-e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air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ejemplo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20"/>
          <w:w w:val="99"/>
        </w:rPr>
        <w:t>1.6.</w:t>
      </w:r>
      <w:r>
        <w:rPr>
          <w:rFonts w:ascii="Arial" w:hAnsi="Arial" w:cs="Arial" w:eastAsia="Arial"/>
          <w:sz w:val="28"/>
          <w:szCs w:val="28"/>
          <w:spacing w:val="0"/>
          <w:w w:val="99"/>
        </w:rPr>
        <w:t>6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9"/>
        </w:rPr>
        <w:t>Clasificaciò</w:t>
      </w:r>
      <w:r>
        <w:rPr>
          <w:rFonts w:ascii="Arial" w:hAnsi="Arial" w:cs="Arial" w:eastAsia="Arial"/>
          <w:sz w:val="28"/>
          <w:szCs w:val="28"/>
          <w:spacing w:val="0"/>
          <w:w w:val="109"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4"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104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12"/>
        </w:rPr>
        <w:t>lo</w:t>
      </w:r>
      <w:r>
        <w:rPr>
          <w:rFonts w:ascii="Arial" w:hAnsi="Arial" w:cs="Arial" w:eastAsia="Arial"/>
          <w:sz w:val="28"/>
          <w:szCs w:val="28"/>
          <w:spacing w:val="0"/>
          <w:w w:val="112"/>
        </w:rPr>
        <w:t>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8"/>
        </w:rPr>
        <w:t>medio</w:t>
      </w:r>
      <w:r>
        <w:rPr>
          <w:rFonts w:ascii="Arial" w:hAnsi="Arial" w:cs="Arial" w:eastAsia="Arial"/>
          <w:sz w:val="28"/>
          <w:szCs w:val="28"/>
          <w:spacing w:val="0"/>
          <w:w w:val="108"/>
        </w:rPr>
        <w:t>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4"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104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9"/>
        </w:rPr>
        <w:t>comunicación</w:t>
      </w:r>
      <w:r>
        <w:rPr>
          <w:rFonts w:ascii="Arial" w:hAnsi="Arial" w:cs="Arial" w:eastAsia="Arial"/>
          <w:sz w:val="28"/>
          <w:szCs w:val="28"/>
          <w:spacing w:val="0"/>
          <w:w w:val="109"/>
        </w:rPr>
        <w:t>.</w:t>
      </w:r>
      <w:r>
        <w:rPr>
          <w:rFonts w:ascii="Arial" w:hAnsi="Arial" w:cs="Arial" w:eastAsia="Arial"/>
          <w:sz w:val="28"/>
          <w:szCs w:val="28"/>
          <w:spacing w:val="-5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4" w:lineRule="exact"/>
        <w:ind w:left="81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  <w:position w:val="-1"/>
        </w:rPr>
        <w:t>Medio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  <w:position w:val="-1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  <w:position w:val="-1"/>
        </w:rPr>
        <w:t>confinado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  <w:position w:val="-1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top="600" w:bottom="280" w:left="1600" w:right="1440"/>
        </w:sectPr>
      </w:pPr>
      <w:rPr/>
    </w:p>
    <w:p>
      <w:pPr>
        <w:spacing w:before="0" w:after="0" w:line="406" w:lineRule="exact"/>
        <w:ind w:left="811" w:right="-20"/>
        <w:jc w:val="left"/>
        <w:tabs>
          <w:tab w:pos="1160" w:val="left"/>
          <w:tab w:pos="2160" w:val="left"/>
        </w:tabs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Meiryo" w:hAnsi="Meiryo" w:cs="Meiryo" w:eastAsia="Meiryo"/>
          <w:sz w:val="28"/>
          <w:szCs w:val="28"/>
          <w:w w:val="86"/>
          <w:position w:val="4"/>
        </w:rPr>
        <w:t>•</w:t>
      </w:r>
      <w:r>
        <w:rPr>
          <w:rFonts w:ascii="Meiryo" w:hAnsi="Meiryo" w:cs="Meiryo" w:eastAsia="Meiryo"/>
          <w:sz w:val="28"/>
          <w:szCs w:val="28"/>
          <w:w w:val="100"/>
          <w:position w:val="4"/>
        </w:rPr>
        <w:tab/>
      </w:r>
      <w:r>
        <w:rPr>
          <w:rFonts w:ascii="Meiryo" w:hAnsi="Meiryo" w:cs="Meiryo" w:eastAsia="Meiryo"/>
          <w:sz w:val="28"/>
          <w:szCs w:val="28"/>
          <w:w w:val="100"/>
          <w:position w:val="4"/>
        </w:rPr>
      </w:r>
      <w:r>
        <w:rPr>
          <w:rFonts w:ascii="Arial Narrow" w:hAnsi="Arial Narrow" w:cs="Arial Narrow" w:eastAsia="Arial Narrow"/>
          <w:sz w:val="28"/>
          <w:szCs w:val="28"/>
          <w:color w:val="0000FF"/>
          <w:w w:val="99"/>
          <w:position w:val="4"/>
        </w:rPr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20"/>
          <w:w w:val="99"/>
          <w:u w:val="thick" w:color="0000FF"/>
          <w:position w:val="4"/>
        </w:rPr>
        <w:t>Alambr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99"/>
          <w:u w:val="thick" w:color="0000FF"/>
          <w:position w:val="4"/>
        </w:rPr>
        <w:t>e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100"/>
          <w:u w:val="thick" w:color="0000FF"/>
          <w:position w:val="4"/>
        </w:rPr>
        <w:tab/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100"/>
          <w:u w:val="thick" w:color="0000FF"/>
          <w:position w:val="4"/>
        </w:rPr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100"/>
          <w:position w:val="4"/>
        </w:rPr>
      </w:r>
      <w:r>
        <w:rPr>
          <w:rFonts w:ascii="Arial Narrow" w:hAnsi="Arial Narrow" w:cs="Arial Narrow" w:eastAsia="Arial Narrow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346" w:lineRule="exact"/>
        <w:ind w:left="811" w:right="-20"/>
        <w:jc w:val="left"/>
        <w:tabs>
          <w:tab w:pos="1160" w:val="left"/>
          <w:tab w:pos="2800" w:val="left"/>
        </w:tabs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5.829935pt;width:435.66pt;height:.1pt;mso-position-horizontal-relative:page;mso-position-vertical-relative:paragraph;z-index:-6760" coordorigin="1594,317" coordsize="8713,2">
            <v:shape style="position:absolute;left:1594;top:317;width:8713;height:2" coordorigin="1594,317" coordsize="8713,0" path="m1594,317l10307,317e" filled="f" stroked="t" strokeweight=".580pt" strokecolor="#000000">
              <v:path arrowok="t"/>
            </v:shape>
          </v:group>
          <w10:wrap type="none"/>
        </w:pict>
      </w:r>
      <w:r>
        <w:rPr>
          <w:rFonts w:ascii="Meiryo" w:hAnsi="Meiryo" w:cs="Meiryo" w:eastAsia="Meiryo"/>
          <w:sz w:val="28"/>
          <w:szCs w:val="28"/>
          <w:w w:val="86"/>
          <w:position w:val="5"/>
        </w:rPr>
        <w:t>•</w:t>
      </w:r>
      <w:r>
        <w:rPr>
          <w:rFonts w:ascii="Meiryo" w:hAnsi="Meiryo" w:cs="Meiryo" w:eastAsia="Meiryo"/>
          <w:sz w:val="28"/>
          <w:szCs w:val="28"/>
          <w:w w:val="100"/>
          <w:position w:val="5"/>
        </w:rPr>
        <w:tab/>
      </w:r>
      <w:r>
        <w:rPr>
          <w:rFonts w:ascii="Meiryo" w:hAnsi="Meiryo" w:cs="Meiryo" w:eastAsia="Meiryo"/>
          <w:sz w:val="28"/>
          <w:szCs w:val="28"/>
          <w:w w:val="100"/>
          <w:position w:val="5"/>
        </w:rPr>
      </w:r>
      <w:r>
        <w:rPr>
          <w:rFonts w:ascii="Arial Narrow" w:hAnsi="Arial Narrow" w:cs="Arial Narrow" w:eastAsia="Arial Narrow"/>
          <w:sz w:val="28"/>
          <w:szCs w:val="28"/>
          <w:color w:val="0000FF"/>
          <w:w w:val="99"/>
          <w:position w:val="5"/>
        </w:rPr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20"/>
          <w:w w:val="99"/>
          <w:u w:val="thick" w:color="0000FF"/>
          <w:position w:val="5"/>
        </w:rPr>
        <w:t>Pa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99"/>
          <w:u w:val="thick" w:color="0000FF"/>
          <w:position w:val="5"/>
        </w:rPr>
        <w:t>r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-44"/>
          <w:w w:val="100"/>
          <w:u w:val="thick" w:color="0000FF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-44"/>
          <w:w w:val="100"/>
          <w:u w:val="thick" w:color="0000FF"/>
          <w:position w:val="5"/>
        </w:rPr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99"/>
          <w:u w:val="thick" w:color="0000FF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-44"/>
          <w:w w:val="100"/>
          <w:u w:val="thick" w:color="0000FF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-44"/>
          <w:w w:val="100"/>
          <w:u w:val="thick" w:color="0000FF"/>
          <w:position w:val="5"/>
        </w:rPr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20"/>
          <w:w w:val="99"/>
          <w:u w:val="thick" w:color="0000FF"/>
          <w:position w:val="5"/>
        </w:rPr>
        <w:t>Trenzad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99"/>
          <w:u w:val="thick" w:color="0000FF"/>
          <w:position w:val="5"/>
        </w:rPr>
        <w:t>o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100"/>
          <w:u w:val="thick" w:color="0000FF"/>
          <w:position w:val="5"/>
        </w:rPr>
        <w:tab/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100"/>
          <w:u w:val="thick" w:color="0000FF"/>
          <w:position w:val="5"/>
        </w:rPr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100"/>
          <w:position w:val="5"/>
        </w:rPr>
      </w:r>
      <w:r>
        <w:rPr>
          <w:rFonts w:ascii="Arial Narrow" w:hAnsi="Arial Narrow" w:cs="Arial Narrow" w:eastAsia="Arial Narrow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87" w:lineRule="exact"/>
        <w:ind w:right="-20"/>
        <w:jc w:val="righ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4501" w:space="3556"/>
            <w:col w:w="803"/>
          </w:cols>
        </w:sectPr>
      </w:pPr>
      <w:rPr/>
    </w:p>
    <w:p>
      <w:pPr>
        <w:spacing w:before="3" w:after="0" w:line="240" w:lineRule="auto"/>
        <w:ind w:left="102" w:right="-20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/>
        <w:pict>
          <v:group style="position:absolute;margin-left:23.709999pt;margin-top:23.469999pt;width:547.9pt;height:794.98pt;mso-position-horizontal-relative:page;mso-position-vertical-relative:page;z-index:-6759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line="240" w:lineRule="auto" w:after="0"/>
        <w:jc w:val="left"/>
        <w:rPr>
          <w:rFonts w:ascii="Arial Narrow" w:hAnsi="Arial Narrow" w:cs="Arial Narrow" w:eastAsia="Arial Narrow"/>
          <w:sz w:val="24"/>
          <w:szCs w:val="24"/>
        </w:rPr>
        <w:sectPr>
          <w:type w:val="continuous"/>
          <w:pgSz w:w="11900" w:h="16840"/>
          <w:pgMar w:top="600" w:bottom="280" w:left="1600" w:right="1440"/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758" type="#_x0000_t75">
            <v:imagedata r:id="rId83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84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407" w:lineRule="exact"/>
        <w:ind w:left="811" w:right="-20"/>
        <w:jc w:val="left"/>
        <w:tabs>
          <w:tab w:pos="1160" w:val="left"/>
          <w:tab w:pos="2860" w:val="left"/>
        </w:tabs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Meiryo" w:hAnsi="Meiryo" w:cs="Meiryo" w:eastAsia="Meiryo"/>
          <w:sz w:val="28"/>
          <w:szCs w:val="28"/>
          <w:w w:val="86"/>
          <w:position w:val="4"/>
        </w:rPr>
        <w:t>•</w:t>
      </w:r>
      <w:r>
        <w:rPr>
          <w:rFonts w:ascii="Meiryo" w:hAnsi="Meiryo" w:cs="Meiryo" w:eastAsia="Meiryo"/>
          <w:sz w:val="28"/>
          <w:szCs w:val="28"/>
          <w:w w:val="100"/>
          <w:position w:val="4"/>
        </w:rPr>
        <w:tab/>
      </w:r>
      <w:r>
        <w:rPr>
          <w:rFonts w:ascii="Meiryo" w:hAnsi="Meiryo" w:cs="Meiryo" w:eastAsia="Meiryo"/>
          <w:sz w:val="28"/>
          <w:szCs w:val="28"/>
          <w:w w:val="100"/>
          <w:position w:val="4"/>
        </w:rPr>
      </w:r>
      <w:r>
        <w:rPr>
          <w:rFonts w:ascii="Arial Narrow" w:hAnsi="Arial Narrow" w:cs="Arial Narrow" w:eastAsia="Arial Narrow"/>
          <w:sz w:val="28"/>
          <w:szCs w:val="28"/>
          <w:color w:val="0000FF"/>
          <w:w w:val="99"/>
          <w:position w:val="4"/>
        </w:rPr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20"/>
          <w:w w:val="99"/>
          <w:u w:val="thick" w:color="0000FF"/>
          <w:position w:val="4"/>
        </w:rPr>
        <w:t>Cabl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99"/>
          <w:u w:val="thick" w:color="0000FF"/>
          <w:position w:val="4"/>
        </w:rPr>
        <w:t>e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-44"/>
          <w:w w:val="100"/>
          <w:u w:val="thick" w:color="0000FF"/>
          <w:position w:val="4"/>
        </w:rPr>
        <w:t> 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-44"/>
          <w:w w:val="100"/>
          <w:u w:val="thick" w:color="0000FF"/>
          <w:position w:val="4"/>
        </w:rPr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99"/>
          <w:u w:val="thick" w:color="0000FF"/>
          <w:position w:val="4"/>
        </w:rPr>
        <w:t> 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-44"/>
          <w:w w:val="100"/>
          <w:u w:val="thick" w:color="0000FF"/>
          <w:position w:val="4"/>
        </w:rPr>
        <w:t> 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-44"/>
          <w:w w:val="100"/>
          <w:u w:val="thick" w:color="0000FF"/>
          <w:position w:val="4"/>
        </w:rPr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20"/>
          <w:w w:val="99"/>
          <w:u w:val="thick" w:color="0000FF"/>
          <w:position w:val="4"/>
        </w:rPr>
        <w:t>Coaxia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99"/>
          <w:u w:val="thick" w:color="0000FF"/>
          <w:position w:val="4"/>
        </w:rPr>
        <w:t>l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100"/>
          <w:u w:val="thick" w:color="0000FF"/>
          <w:position w:val="4"/>
        </w:rPr>
        <w:tab/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100"/>
          <w:u w:val="thick" w:color="0000FF"/>
          <w:position w:val="4"/>
        </w:rPr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100"/>
          <w:position w:val="4"/>
        </w:rPr>
      </w:r>
      <w:r>
        <w:rPr>
          <w:rFonts w:ascii="Arial Narrow" w:hAnsi="Arial Narrow" w:cs="Arial Narrow" w:eastAsia="Arial Narrow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341" w:lineRule="exact"/>
        <w:ind w:left="811" w:right="-20"/>
        <w:jc w:val="left"/>
        <w:tabs>
          <w:tab w:pos="1160" w:val="left"/>
          <w:tab w:pos="2660" w:val="left"/>
        </w:tabs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Meiryo" w:hAnsi="Meiryo" w:cs="Meiryo" w:eastAsia="Meiryo"/>
          <w:sz w:val="28"/>
          <w:szCs w:val="28"/>
          <w:w w:val="86"/>
          <w:position w:val="5"/>
        </w:rPr>
        <w:t>•</w:t>
      </w:r>
      <w:r>
        <w:rPr>
          <w:rFonts w:ascii="Meiryo" w:hAnsi="Meiryo" w:cs="Meiryo" w:eastAsia="Meiryo"/>
          <w:sz w:val="28"/>
          <w:szCs w:val="28"/>
          <w:w w:val="100"/>
          <w:position w:val="5"/>
        </w:rPr>
        <w:tab/>
      </w:r>
      <w:r>
        <w:rPr>
          <w:rFonts w:ascii="Meiryo" w:hAnsi="Meiryo" w:cs="Meiryo" w:eastAsia="Meiryo"/>
          <w:sz w:val="28"/>
          <w:szCs w:val="28"/>
          <w:w w:val="100"/>
          <w:position w:val="5"/>
        </w:rPr>
      </w:r>
      <w:r>
        <w:rPr>
          <w:rFonts w:ascii="Arial Narrow" w:hAnsi="Arial Narrow" w:cs="Arial Narrow" w:eastAsia="Arial Narrow"/>
          <w:sz w:val="28"/>
          <w:szCs w:val="28"/>
          <w:color w:val="0000FF"/>
          <w:w w:val="99"/>
          <w:position w:val="5"/>
        </w:rPr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20"/>
          <w:w w:val="99"/>
          <w:u w:val="thick" w:color="0000FF"/>
          <w:position w:val="5"/>
        </w:rPr>
        <w:t>Fibr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99"/>
          <w:u w:val="thick" w:color="0000FF"/>
          <w:position w:val="5"/>
        </w:rPr>
        <w:t>a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99"/>
          <w:u w:val="thick" w:color="0000FF"/>
          <w:position w:val="5"/>
        </w:rPr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99"/>
          <w:u w:val="thick" w:color="0000FF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-44"/>
          <w:w w:val="100"/>
          <w:u w:val="thick" w:color="0000FF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-44"/>
          <w:w w:val="100"/>
          <w:u w:val="thick" w:color="0000FF"/>
          <w:position w:val="5"/>
        </w:rPr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20"/>
          <w:w w:val="99"/>
          <w:u w:val="thick" w:color="0000FF"/>
          <w:position w:val="5"/>
        </w:rPr>
        <w:t>Óptic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99"/>
          <w:u w:val="thick" w:color="0000FF"/>
          <w:position w:val="5"/>
        </w:rPr>
        <w:t>a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100"/>
          <w:u w:val="thick" w:color="0000FF"/>
          <w:position w:val="5"/>
        </w:rPr>
        <w:tab/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100"/>
          <w:u w:val="thick" w:color="0000FF"/>
          <w:position w:val="5"/>
        </w:rPr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100"/>
          <w:position w:val="5"/>
        </w:rPr>
      </w:r>
      <w:r>
        <w:rPr>
          <w:rFonts w:ascii="Arial Narrow" w:hAnsi="Arial Narrow" w:cs="Arial Narrow" w:eastAsia="Arial Narrow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75" w:lineRule="exact"/>
        <w:ind w:left="811" w:right="-20"/>
        <w:jc w:val="left"/>
        <w:tabs>
          <w:tab w:pos="1160" w:val="left"/>
          <w:tab w:pos="2840" w:val="left"/>
        </w:tabs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Meiryo" w:hAnsi="Meiryo" w:cs="Meiryo" w:eastAsia="Meiryo"/>
          <w:sz w:val="28"/>
          <w:szCs w:val="28"/>
          <w:w w:val="86"/>
        </w:rPr>
        <w:t>•</w:t>
      </w:r>
      <w:r>
        <w:rPr>
          <w:rFonts w:ascii="Meiryo" w:hAnsi="Meiryo" w:cs="Meiryo" w:eastAsia="Meiryo"/>
          <w:sz w:val="28"/>
          <w:szCs w:val="28"/>
          <w:w w:val="100"/>
        </w:rPr>
        <w:tab/>
      </w:r>
      <w:r>
        <w:rPr>
          <w:rFonts w:ascii="Meiryo" w:hAnsi="Meiryo" w:cs="Meiryo" w:eastAsia="Meiryo"/>
          <w:sz w:val="28"/>
          <w:szCs w:val="28"/>
          <w:w w:val="100"/>
        </w:rPr>
      </w:r>
      <w:r>
        <w:rPr>
          <w:rFonts w:ascii="Arial Narrow" w:hAnsi="Arial Narrow" w:cs="Arial Narrow" w:eastAsia="Arial Narrow"/>
          <w:sz w:val="28"/>
          <w:szCs w:val="28"/>
          <w:color w:val="0000FF"/>
          <w:w w:val="99"/>
        </w:rPr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20"/>
          <w:w w:val="99"/>
          <w:u w:val="thick" w:color="0000FF"/>
        </w:rPr>
        <w:t>Guí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99"/>
          <w:u w:val="thick" w:color="0000FF"/>
        </w:rPr>
        <w:t>a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99"/>
          <w:u w:val="thick" w:color="0000FF"/>
        </w:rPr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99"/>
          <w:u w:val="thick" w:color="0000FF"/>
        </w:rPr>
        <w:t> 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-44"/>
          <w:w w:val="100"/>
          <w:u w:val="thick" w:color="0000FF"/>
        </w:rPr>
        <w:t> 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-44"/>
          <w:w w:val="100"/>
          <w:u w:val="thick" w:color="0000FF"/>
        </w:rPr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20"/>
          <w:w w:val="99"/>
          <w:u w:val="thick" w:color="0000FF"/>
        </w:rPr>
        <w:t>d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99"/>
          <w:u w:val="thick" w:color="0000FF"/>
        </w:rPr>
        <w:t>e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99"/>
          <w:u w:val="thick" w:color="0000FF"/>
        </w:rPr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99"/>
          <w:u w:val="thick" w:color="0000FF"/>
        </w:rPr>
        <w:t> 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-44"/>
          <w:w w:val="100"/>
          <w:u w:val="thick" w:color="0000FF"/>
        </w:rPr>
        <w:t> 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-44"/>
          <w:w w:val="100"/>
          <w:u w:val="thick" w:color="0000FF"/>
        </w:rPr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20"/>
          <w:w w:val="99"/>
          <w:u w:val="thick" w:color="0000FF"/>
        </w:rPr>
        <w:t>Ond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99"/>
          <w:u w:val="thick" w:color="0000FF"/>
        </w:rPr>
        <w:t>a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100"/>
          <w:u w:val="thick" w:color="0000FF"/>
        </w:rPr>
        <w:tab/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100"/>
          <w:u w:val="thick" w:color="0000FF"/>
        </w:rPr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100"/>
        </w:rPr>
      </w:r>
      <w:r>
        <w:rPr>
          <w:rFonts w:ascii="Arial Narrow" w:hAnsi="Arial Narrow" w:cs="Arial Narrow" w:eastAsia="Arial Narrow"/>
          <w:sz w:val="28"/>
          <w:szCs w:val="28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6" w:after="0" w:line="240" w:lineRule="auto"/>
        <w:ind w:left="81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Medio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conf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do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537" w:lineRule="exact"/>
        <w:ind w:left="811" w:right="-20"/>
        <w:jc w:val="left"/>
        <w:tabs>
          <w:tab w:pos="1160" w:val="left"/>
          <w:tab w:pos="2080" w:val="left"/>
        </w:tabs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Meiryo" w:hAnsi="Meiryo" w:cs="Meiryo" w:eastAsia="Meiryo"/>
          <w:sz w:val="28"/>
          <w:szCs w:val="28"/>
          <w:w w:val="86"/>
          <w:position w:val="1"/>
        </w:rPr>
        <w:t>•</w:t>
      </w:r>
      <w:r>
        <w:rPr>
          <w:rFonts w:ascii="Meiryo" w:hAnsi="Meiryo" w:cs="Meiryo" w:eastAsia="Meiryo"/>
          <w:sz w:val="28"/>
          <w:szCs w:val="28"/>
          <w:w w:val="100"/>
          <w:position w:val="1"/>
        </w:rPr>
        <w:tab/>
      </w:r>
      <w:r>
        <w:rPr>
          <w:rFonts w:ascii="Meiryo" w:hAnsi="Meiryo" w:cs="Meiryo" w:eastAsia="Meiryo"/>
          <w:sz w:val="28"/>
          <w:szCs w:val="28"/>
          <w:w w:val="100"/>
          <w:position w:val="1"/>
        </w:rPr>
      </w:r>
      <w:r>
        <w:rPr>
          <w:rFonts w:ascii="Arial Narrow" w:hAnsi="Arial Narrow" w:cs="Arial Narrow" w:eastAsia="Arial Narrow"/>
          <w:sz w:val="28"/>
          <w:szCs w:val="28"/>
          <w:color w:val="0000FF"/>
          <w:w w:val="99"/>
          <w:position w:val="1"/>
        </w:rPr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20"/>
          <w:w w:val="99"/>
          <w:u w:val="thick" w:color="0000FF"/>
          <w:position w:val="1"/>
        </w:rPr>
        <w:t>Satélit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99"/>
          <w:u w:val="thick" w:color="0000FF"/>
          <w:position w:val="1"/>
        </w:rPr>
        <w:t>e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100"/>
          <w:u w:val="thick" w:color="0000FF"/>
          <w:position w:val="1"/>
        </w:rPr>
        <w:tab/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100"/>
          <w:u w:val="thick" w:color="0000FF"/>
          <w:position w:val="1"/>
        </w:rPr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100"/>
          <w:position w:val="1"/>
        </w:rPr>
      </w:r>
      <w:r>
        <w:rPr>
          <w:rFonts w:ascii="Arial Narrow" w:hAnsi="Arial Narrow" w:cs="Arial Narrow" w:eastAsia="Arial Narrow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340" w:lineRule="exact"/>
        <w:ind w:left="811" w:right="-20"/>
        <w:jc w:val="left"/>
        <w:tabs>
          <w:tab w:pos="1160" w:val="left"/>
        </w:tabs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Meiryo" w:hAnsi="Meiryo" w:cs="Meiryo" w:eastAsia="Meiryo"/>
          <w:sz w:val="28"/>
          <w:szCs w:val="28"/>
          <w:color w:val="0000FF"/>
          <w:w w:val="86"/>
          <w:position w:val="5"/>
        </w:rPr>
        <w:t>•</w:t>
      </w:r>
      <w:r>
        <w:rPr>
          <w:rFonts w:ascii="Meiryo" w:hAnsi="Meiryo" w:cs="Meiryo" w:eastAsia="Meiryo"/>
          <w:sz w:val="28"/>
          <w:szCs w:val="28"/>
          <w:color w:val="0000FF"/>
          <w:w w:val="100"/>
          <w:position w:val="5"/>
        </w:rPr>
        <w:tab/>
      </w:r>
      <w:r>
        <w:rPr>
          <w:rFonts w:ascii="Meiryo" w:hAnsi="Meiryo" w:cs="Meiryo" w:eastAsia="Meiryo"/>
          <w:sz w:val="28"/>
          <w:szCs w:val="28"/>
          <w:color w:val="0000FF"/>
          <w:w w:val="100"/>
          <w:position w:val="5"/>
        </w:rPr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20"/>
          <w:w w:val="99"/>
          <w:position w:val="5"/>
        </w:rPr>
        <w:t>Microonda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99"/>
          <w:position w:val="5"/>
        </w:rPr>
        <w:t>s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-24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20"/>
          <w:w w:val="99"/>
          <w:position w:val="5"/>
        </w:rPr>
        <w:t>terrestr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99"/>
          <w:position w:val="5"/>
        </w:rPr>
        <w:t>e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-44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332" w:lineRule="exact"/>
        <w:ind w:left="811" w:right="-20"/>
        <w:jc w:val="left"/>
        <w:tabs>
          <w:tab w:pos="1160" w:val="left"/>
          <w:tab w:pos="5460" w:val="left"/>
        </w:tabs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Meiryo" w:hAnsi="Meiryo" w:cs="Meiryo" w:eastAsia="Meiryo"/>
          <w:sz w:val="28"/>
          <w:szCs w:val="28"/>
          <w:w w:val="86"/>
          <w:position w:val="4"/>
        </w:rPr>
        <w:t>•</w:t>
      </w:r>
      <w:r>
        <w:rPr>
          <w:rFonts w:ascii="Meiryo" w:hAnsi="Meiryo" w:cs="Meiryo" w:eastAsia="Meiryo"/>
          <w:sz w:val="28"/>
          <w:szCs w:val="28"/>
          <w:w w:val="100"/>
          <w:position w:val="4"/>
        </w:rPr>
        <w:tab/>
      </w:r>
      <w:r>
        <w:rPr>
          <w:rFonts w:ascii="Meiryo" w:hAnsi="Meiryo" w:cs="Meiryo" w:eastAsia="Meiryo"/>
          <w:sz w:val="28"/>
          <w:szCs w:val="28"/>
          <w:w w:val="100"/>
          <w:position w:val="4"/>
        </w:rPr>
      </w:r>
      <w:r>
        <w:rPr>
          <w:rFonts w:ascii="Arial Narrow" w:hAnsi="Arial Narrow" w:cs="Arial Narrow" w:eastAsia="Arial Narrow"/>
          <w:sz w:val="28"/>
          <w:szCs w:val="28"/>
          <w:color w:val="0000FF"/>
          <w:w w:val="99"/>
          <w:position w:val="4"/>
        </w:rPr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20"/>
          <w:w w:val="99"/>
          <w:u w:val="thick" w:color="0000FF"/>
          <w:position w:val="4"/>
        </w:rPr>
        <w:t>Onda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99"/>
          <w:u w:val="thick" w:color="0000FF"/>
          <w:position w:val="4"/>
        </w:rPr>
        <w:t>s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-44"/>
          <w:w w:val="100"/>
          <w:u w:val="thick" w:color="0000FF"/>
          <w:position w:val="4"/>
        </w:rPr>
        <w:t> 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-44"/>
          <w:w w:val="100"/>
          <w:u w:val="thick" w:color="0000FF"/>
          <w:position w:val="4"/>
        </w:rPr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99"/>
          <w:u w:val="thick" w:color="0000FF"/>
          <w:position w:val="4"/>
        </w:rPr>
        <w:t> 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-44"/>
          <w:w w:val="100"/>
          <w:u w:val="thick" w:color="0000FF"/>
          <w:position w:val="4"/>
        </w:rPr>
        <w:t> 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-44"/>
          <w:w w:val="100"/>
          <w:u w:val="thick" w:color="0000FF"/>
          <w:position w:val="4"/>
        </w:rPr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20"/>
          <w:w w:val="99"/>
          <w:u w:val="thick" w:color="0000FF"/>
          <w:position w:val="4"/>
        </w:rPr>
        <w:t>d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99"/>
          <w:u w:val="thick" w:color="0000FF"/>
          <w:position w:val="4"/>
        </w:rPr>
        <w:t>e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-44"/>
          <w:w w:val="100"/>
          <w:u w:val="thick" w:color="0000FF"/>
          <w:position w:val="4"/>
        </w:rPr>
        <w:t> 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-44"/>
          <w:w w:val="100"/>
          <w:u w:val="thick" w:color="0000FF"/>
          <w:position w:val="4"/>
        </w:rPr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99"/>
          <w:u w:val="thick" w:color="0000FF"/>
          <w:position w:val="4"/>
        </w:rPr>
        <w:t> 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-44"/>
          <w:w w:val="100"/>
          <w:u w:val="thick" w:color="0000FF"/>
          <w:position w:val="4"/>
        </w:rPr>
        <w:t> 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-44"/>
          <w:w w:val="100"/>
          <w:u w:val="thick" w:color="0000FF"/>
          <w:position w:val="4"/>
        </w:rPr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20"/>
          <w:w w:val="99"/>
          <w:u w:val="thick" w:color="0000FF"/>
          <w:position w:val="4"/>
        </w:rPr>
        <w:t>Radi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99"/>
          <w:u w:val="thick" w:color="0000FF"/>
          <w:position w:val="4"/>
        </w:rPr>
        <w:t>o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-44"/>
          <w:w w:val="100"/>
          <w:u w:val="thick" w:color="0000FF"/>
          <w:position w:val="4"/>
        </w:rPr>
        <w:t> 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-44"/>
          <w:w w:val="100"/>
          <w:u w:val="thick" w:color="0000FF"/>
          <w:position w:val="4"/>
        </w:rPr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99"/>
          <w:u w:val="thick" w:color="0000FF"/>
          <w:position w:val="4"/>
        </w:rPr>
        <w:t> 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-44"/>
          <w:w w:val="100"/>
          <w:u w:val="thick" w:color="0000FF"/>
          <w:position w:val="4"/>
        </w:rPr>
        <w:t> 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-44"/>
          <w:w w:val="100"/>
          <w:u w:val="thick" w:color="0000FF"/>
          <w:position w:val="4"/>
        </w:rPr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20"/>
          <w:w w:val="99"/>
          <w:u w:val="thick" w:color="0000FF"/>
          <w:position w:val="4"/>
        </w:rPr>
        <w:t>(radi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99"/>
          <w:u w:val="thick" w:color="0000FF"/>
          <w:position w:val="4"/>
        </w:rPr>
        <w:t>o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-44"/>
          <w:w w:val="100"/>
          <w:u w:val="thick" w:color="0000FF"/>
          <w:position w:val="4"/>
        </w:rPr>
        <w:t> 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-44"/>
          <w:w w:val="100"/>
          <w:u w:val="thick" w:color="0000FF"/>
          <w:position w:val="4"/>
        </w:rPr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99"/>
          <w:u w:val="thick" w:color="0000FF"/>
          <w:position w:val="4"/>
        </w:rPr>
        <w:t> 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-44"/>
          <w:w w:val="100"/>
          <w:u w:val="thick" w:color="0000FF"/>
          <w:position w:val="4"/>
        </w:rPr>
        <w:t> 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-44"/>
          <w:w w:val="100"/>
          <w:u w:val="thick" w:color="0000FF"/>
          <w:position w:val="4"/>
        </w:rPr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20"/>
          <w:w w:val="99"/>
          <w:u w:val="thick" w:color="0000FF"/>
          <w:position w:val="4"/>
        </w:rPr>
        <w:t>frecuencias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99"/>
          <w:u w:val="thick" w:color="0000FF"/>
          <w:position w:val="4"/>
        </w:rPr>
        <w:t>)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100"/>
          <w:u w:val="thick" w:color="0000FF"/>
          <w:position w:val="4"/>
        </w:rPr>
        <w:tab/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100"/>
          <w:u w:val="thick" w:color="0000FF"/>
          <w:position w:val="4"/>
        </w:rPr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100"/>
          <w:position w:val="4"/>
        </w:rPr>
      </w:r>
      <w:r>
        <w:rPr>
          <w:rFonts w:ascii="Arial Narrow" w:hAnsi="Arial Narrow" w:cs="Arial Narrow" w:eastAsia="Arial Narrow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65" w:lineRule="exact"/>
        <w:ind w:left="2950" w:right="3932"/>
        <w:jc w:val="center"/>
        <w:tabs>
          <w:tab w:pos="4820" w:val="left"/>
        </w:tabs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color w:val="0000FF"/>
          <w:w w:val="99"/>
        </w:rPr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20"/>
          <w:w w:val="99"/>
          <w:u w:val="thick" w:color="0000FF"/>
        </w:rPr>
        <w:t>Infrarrojo/Lase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99"/>
          <w:u w:val="thick" w:color="0000FF"/>
        </w:rPr>
        <w:t>r</w:t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100"/>
          <w:u w:val="thick" w:color="0000FF"/>
        </w:rPr>
        <w:tab/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100"/>
          <w:u w:val="thick" w:color="0000FF"/>
        </w:rPr>
      </w:r>
      <w:r>
        <w:rPr>
          <w:rFonts w:ascii="Arial Narrow" w:hAnsi="Arial Narrow" w:cs="Arial Narrow" w:eastAsia="Arial Narrow"/>
          <w:sz w:val="28"/>
          <w:szCs w:val="28"/>
          <w:color w:val="0000FF"/>
          <w:spacing w:val="0"/>
          <w:w w:val="100"/>
        </w:rPr>
      </w:r>
      <w:r>
        <w:rPr>
          <w:rFonts w:ascii="Arial Narrow" w:hAnsi="Arial Narrow" w:cs="Arial Narrow" w:eastAsia="Arial Narrow"/>
          <w:sz w:val="28"/>
          <w:szCs w:val="28"/>
          <w:color w:val="000000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auto"/>
        <w:ind w:left="102" w:right="3253"/>
        <w:jc w:val="both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spacing w:val="20"/>
          <w:w w:val="100"/>
        </w:rPr>
        <w:t>1.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7</w:t>
      </w:r>
      <w:r>
        <w:rPr>
          <w:rFonts w:ascii="Arial" w:hAnsi="Arial" w:cs="Arial" w:eastAsia="Arial"/>
          <w:sz w:val="32"/>
          <w:szCs w:val="32"/>
          <w:spacing w:val="4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21"/>
          <w:w w:val="107"/>
        </w:rPr>
        <w:t>Conversió</w:t>
      </w:r>
      <w:r>
        <w:rPr>
          <w:rFonts w:ascii="Arial" w:hAnsi="Arial" w:cs="Arial" w:eastAsia="Arial"/>
          <w:sz w:val="32"/>
          <w:szCs w:val="32"/>
          <w:spacing w:val="0"/>
          <w:w w:val="107"/>
        </w:rPr>
        <w:t>n</w:t>
      </w:r>
      <w:r>
        <w:rPr>
          <w:rFonts w:ascii="Arial" w:hAnsi="Arial" w:cs="Arial" w:eastAsia="Arial"/>
          <w:sz w:val="32"/>
          <w:szCs w:val="32"/>
          <w:spacing w:val="37"/>
          <w:w w:val="107"/>
        </w:rPr>
        <w:t> </w:t>
      </w:r>
      <w:r>
        <w:rPr>
          <w:rFonts w:ascii="Arial" w:hAnsi="Arial" w:cs="Arial" w:eastAsia="Arial"/>
          <w:sz w:val="32"/>
          <w:szCs w:val="32"/>
          <w:spacing w:val="19"/>
          <w:w w:val="100"/>
        </w:rPr>
        <w:t>a</w:t>
      </w:r>
      <w:r>
        <w:rPr>
          <w:rFonts w:ascii="Arial" w:hAnsi="Arial" w:cs="Arial" w:eastAsia="Arial"/>
          <w:sz w:val="32"/>
          <w:szCs w:val="32"/>
          <w:spacing w:val="20"/>
          <w:w w:val="110"/>
        </w:rPr>
        <w:t>n</w:t>
      </w:r>
      <w:r>
        <w:rPr>
          <w:rFonts w:ascii="Arial" w:hAnsi="Arial" w:cs="Arial" w:eastAsia="Arial"/>
          <w:sz w:val="32"/>
          <w:szCs w:val="32"/>
          <w:spacing w:val="19"/>
          <w:w w:val="100"/>
        </w:rPr>
        <w:t>a</w:t>
      </w:r>
      <w:r>
        <w:rPr>
          <w:rFonts w:ascii="Arial" w:hAnsi="Arial" w:cs="Arial" w:eastAsia="Arial"/>
          <w:sz w:val="32"/>
          <w:szCs w:val="32"/>
          <w:spacing w:val="20"/>
          <w:w w:val="125"/>
        </w:rPr>
        <w:t>l</w:t>
      </w:r>
      <w:r>
        <w:rPr>
          <w:rFonts w:ascii="Arial" w:hAnsi="Arial" w:cs="Arial" w:eastAsia="Arial"/>
          <w:sz w:val="32"/>
          <w:szCs w:val="32"/>
          <w:spacing w:val="20"/>
          <w:w w:val="112"/>
        </w:rPr>
        <w:t>ogi</w:t>
      </w:r>
      <w:r>
        <w:rPr>
          <w:rFonts w:ascii="Arial" w:hAnsi="Arial" w:cs="Arial" w:eastAsia="Arial"/>
          <w:sz w:val="32"/>
          <w:szCs w:val="32"/>
          <w:spacing w:val="19"/>
          <w:w w:val="112"/>
        </w:rPr>
        <w:t>c</w:t>
      </w:r>
      <w:r>
        <w:rPr>
          <w:rFonts w:ascii="Arial" w:hAnsi="Arial" w:cs="Arial" w:eastAsia="Arial"/>
          <w:sz w:val="32"/>
          <w:szCs w:val="32"/>
          <w:spacing w:val="19"/>
          <w:w w:val="110"/>
        </w:rPr>
        <w:t>o</w:t>
      </w:r>
      <w:r>
        <w:rPr>
          <w:rFonts w:ascii="Arial" w:hAnsi="Arial" w:cs="Arial" w:eastAsia="Arial"/>
          <w:sz w:val="32"/>
          <w:szCs w:val="32"/>
          <w:spacing w:val="20"/>
          <w:w w:val="112"/>
        </w:rPr>
        <w:t>digital</w:t>
      </w:r>
      <w:r>
        <w:rPr>
          <w:rFonts w:ascii="Arial" w:hAnsi="Arial" w:cs="Arial" w:eastAsia="Arial"/>
          <w:sz w:val="32"/>
          <w:szCs w:val="32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continuació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examinará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técnica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transforma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form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analógic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digit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proces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conocid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conversió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A/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esari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mejore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propiedade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digita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señales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requiere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condiciones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reduci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máxim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ocupació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permiti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utiliza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otra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;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necesari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técnic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digitalizació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permit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reproducció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buen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origen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4" w:after="0" w:line="322" w:lineRule="exact"/>
        <w:ind w:left="102" w:right="187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técnica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codificació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tipos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codificació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codificació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Existe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tambié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técnica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mixtas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codificació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híbrida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5" w:lineRule="exact"/>
        <w:ind w:left="81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codificació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f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represent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6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voca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transmit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travé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númer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muestras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requier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ocupa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ampli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prove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buen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recibida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3" w:after="0" w:line="322" w:lineRule="exact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contrario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codif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present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ocupació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reducida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permit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menor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aceptabl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mucha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utilizac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codificació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paramétrica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deci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mit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seri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parámetro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08" w:lineRule="exact"/>
        <w:ind w:left="102" w:right="4300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describe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generació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señal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top="600" w:bottom="280" w:left="1600" w:right="1440"/>
        </w:sectPr>
      </w:pPr>
      <w:rPr/>
    </w:p>
    <w:p>
      <w:pPr>
        <w:spacing w:before="32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.818844pt;width:435.66pt;height:.1pt;mso-position-horizontal-relative:page;mso-position-vertical-relative:paragraph;z-index:-6757" coordorigin="1594,36" coordsize="8713,2">
            <v:shape style="position:absolute;left:1594;top:36;width:8713;height:2" coordorigin="1594,36" coordsize="8713,0" path="m1594,36l10307,36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756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755" type="#_x0000_t75">
            <v:imagedata r:id="rId85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86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técnic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híbrid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caracte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ística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técnica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descripta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prove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aceptabl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compromis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ocupació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canal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sistema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telefoní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celula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digital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566"/>
        <w:jc w:val="left"/>
        <w:tabs>
          <w:tab w:pos="218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20"/>
          <w:w w:val="100"/>
        </w:rPr>
        <w:t>1.7.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1</w:t>
      </w:r>
      <w:r>
        <w:rPr>
          <w:rFonts w:ascii="Arial" w:hAnsi="Arial" w:cs="Arial" w:eastAsia="Arial"/>
          <w:sz w:val="28"/>
          <w:szCs w:val="28"/>
          <w:spacing w:val="35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0"/>
        </w:rPr>
        <w:t>L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53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0"/>
        </w:rPr>
        <w:t>técnic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34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0"/>
        </w:rPr>
        <w:t>MI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C</w:t>
      </w:r>
      <w:r>
        <w:rPr>
          <w:rFonts w:ascii="Arial" w:hAnsi="Arial" w:cs="Arial" w:eastAsia="Arial"/>
          <w:sz w:val="28"/>
          <w:szCs w:val="28"/>
          <w:spacing w:val="34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1"/>
          <w:w w:val="106"/>
        </w:rPr>
        <w:t>(Modulació</w:t>
      </w:r>
      <w:r>
        <w:rPr>
          <w:rFonts w:ascii="Arial" w:hAnsi="Arial" w:cs="Arial" w:eastAsia="Arial"/>
          <w:sz w:val="28"/>
          <w:szCs w:val="28"/>
          <w:spacing w:val="0"/>
          <w:w w:val="106"/>
        </w:rPr>
        <w:t>n</w:t>
      </w:r>
      <w:r>
        <w:rPr>
          <w:rFonts w:ascii="Arial" w:hAnsi="Arial" w:cs="Arial" w:eastAsia="Arial"/>
          <w:sz w:val="28"/>
          <w:szCs w:val="28"/>
          <w:spacing w:val="39"/>
          <w:w w:val="106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0"/>
        </w:rPr>
        <w:t>po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11"/>
        </w:rPr>
        <w:t>impulso</w:t>
      </w:r>
      <w:r>
        <w:rPr>
          <w:rFonts w:ascii="Arial" w:hAnsi="Arial" w:cs="Arial" w:eastAsia="Arial"/>
          <w:sz w:val="28"/>
          <w:szCs w:val="28"/>
          <w:spacing w:val="0"/>
          <w:w w:val="111"/>
        </w:rPr>
        <w:t>s</w:t>
      </w:r>
      <w:r>
        <w:rPr>
          <w:rFonts w:ascii="Arial" w:hAnsi="Arial" w:cs="Arial" w:eastAsia="Arial"/>
          <w:sz w:val="28"/>
          <w:szCs w:val="28"/>
          <w:spacing w:val="-5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10"/>
        </w:rPr>
        <w:t>codificados</w:t>
      </w:r>
      <w:r>
        <w:rPr>
          <w:rFonts w:ascii="Arial" w:hAnsi="Arial" w:cs="Arial" w:eastAsia="Arial"/>
          <w:sz w:val="28"/>
          <w:szCs w:val="28"/>
          <w:spacing w:val="0"/>
          <w:w w:val="110"/>
        </w:rPr>
        <w:t>)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ab/>
      </w:r>
      <w:r>
        <w:rPr>
          <w:rFonts w:ascii="Arial" w:hAnsi="Arial" w:cs="Arial" w:eastAsia="Arial"/>
          <w:sz w:val="28"/>
          <w:szCs w:val="28"/>
          <w:spacing w:val="0"/>
          <w:w w:val="109"/>
        </w:rPr>
        <w:t>o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99"/>
        </w:rPr>
        <w:t>PC</w:t>
      </w:r>
      <w:r>
        <w:rPr>
          <w:rFonts w:ascii="Arial" w:hAnsi="Arial" w:cs="Arial" w:eastAsia="Arial"/>
          <w:sz w:val="28"/>
          <w:szCs w:val="28"/>
          <w:spacing w:val="0"/>
          <w:w w:val="99"/>
        </w:rPr>
        <w:t>M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6"/>
        </w:rPr>
        <w:t>(Pu</w:t>
      </w:r>
      <w:r>
        <w:rPr>
          <w:rFonts w:ascii="Arial" w:hAnsi="Arial" w:cs="Arial" w:eastAsia="Arial"/>
          <w:sz w:val="28"/>
          <w:szCs w:val="28"/>
          <w:spacing w:val="0"/>
          <w:w w:val="106"/>
        </w:rPr>
        <w:t>l</w:t>
      </w:r>
      <w:r>
        <w:rPr>
          <w:rFonts w:ascii="Arial" w:hAnsi="Arial" w:cs="Arial" w:eastAsia="Arial"/>
          <w:sz w:val="28"/>
          <w:szCs w:val="28"/>
          <w:spacing w:val="-5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5"/>
        </w:rPr>
        <w:t>s</w:t>
      </w:r>
      <w:r>
        <w:rPr>
          <w:rFonts w:ascii="Arial" w:hAnsi="Arial" w:cs="Arial" w:eastAsia="Arial"/>
          <w:sz w:val="28"/>
          <w:szCs w:val="28"/>
          <w:spacing w:val="0"/>
          <w:w w:val="105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4"/>
        </w:rPr>
        <w:t>Cod</w:t>
      </w:r>
      <w:r>
        <w:rPr>
          <w:rFonts w:ascii="Arial" w:hAnsi="Arial" w:cs="Arial" w:eastAsia="Arial"/>
          <w:sz w:val="28"/>
          <w:szCs w:val="28"/>
          <w:spacing w:val="0"/>
          <w:w w:val="104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7"/>
        </w:rPr>
        <w:t>Modulation)</w:t>
      </w:r>
      <w:r>
        <w:rPr>
          <w:rFonts w:ascii="Arial" w:hAnsi="Arial" w:cs="Arial" w:eastAsia="Arial"/>
          <w:sz w:val="28"/>
          <w:szCs w:val="28"/>
          <w:spacing w:val="0"/>
          <w:w w:val="107"/>
        </w:rPr>
        <w:t>.</w:t>
      </w:r>
      <w:r>
        <w:rPr>
          <w:rFonts w:ascii="Arial" w:hAnsi="Arial" w:cs="Arial" w:eastAsia="Arial"/>
          <w:sz w:val="28"/>
          <w:szCs w:val="28"/>
          <w:spacing w:val="-5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auto"/>
        <w:ind w:left="102" w:right="187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técnic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desarrollad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año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‘30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implement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ó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sól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parti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año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‘60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fuero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disponible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componente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circuito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integrados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técnic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PCM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codificació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ampliament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utilizad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codificació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vocal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valo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numéric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3" w:after="0" w:line="322" w:lineRule="exact"/>
        <w:ind w:left="102" w:right="187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Kbits/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ell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asociad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númer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clav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telefónica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observará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nuación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cóm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funcion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modulación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dividid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sucesivos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93" w:lineRule="exact"/>
        <w:ind w:left="811" w:right="-20"/>
        <w:jc w:val="left"/>
        <w:tabs>
          <w:tab w:pos="1160" w:val="left"/>
        </w:tabs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Meiryo" w:hAnsi="Meiryo" w:cs="Meiryo" w:eastAsia="Meiryo"/>
          <w:sz w:val="28"/>
          <w:szCs w:val="28"/>
          <w:w w:val="86"/>
          <w:position w:val="4"/>
        </w:rPr>
        <w:t>•</w:t>
      </w:r>
      <w:r>
        <w:rPr>
          <w:rFonts w:ascii="Meiryo" w:hAnsi="Meiryo" w:cs="Meiryo" w:eastAsia="Meiryo"/>
          <w:sz w:val="28"/>
          <w:szCs w:val="28"/>
          <w:w w:val="100"/>
          <w:position w:val="4"/>
        </w:rPr>
        <w:tab/>
      </w:r>
      <w:r>
        <w:rPr>
          <w:rFonts w:ascii="Meiryo" w:hAnsi="Meiryo" w:cs="Meiryo" w:eastAsia="Meiryo"/>
          <w:sz w:val="28"/>
          <w:szCs w:val="28"/>
          <w:w w:val="100"/>
          <w:position w:val="4"/>
        </w:rPr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4"/>
        </w:rPr>
        <w:t>muestre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4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4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340" w:lineRule="exact"/>
        <w:ind w:left="811" w:right="-20"/>
        <w:jc w:val="left"/>
        <w:tabs>
          <w:tab w:pos="1160" w:val="left"/>
        </w:tabs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Meiryo" w:hAnsi="Meiryo" w:cs="Meiryo" w:eastAsia="Meiryo"/>
          <w:sz w:val="28"/>
          <w:szCs w:val="28"/>
          <w:w w:val="86"/>
          <w:position w:val="5"/>
        </w:rPr>
        <w:t>•</w:t>
      </w:r>
      <w:r>
        <w:rPr>
          <w:rFonts w:ascii="Meiryo" w:hAnsi="Meiryo" w:cs="Meiryo" w:eastAsia="Meiryo"/>
          <w:sz w:val="28"/>
          <w:szCs w:val="28"/>
          <w:w w:val="100"/>
          <w:position w:val="5"/>
        </w:rPr>
        <w:tab/>
      </w:r>
      <w:r>
        <w:rPr>
          <w:rFonts w:ascii="Meiryo" w:hAnsi="Meiryo" w:cs="Meiryo" w:eastAsia="Meiryo"/>
          <w:sz w:val="28"/>
          <w:szCs w:val="28"/>
          <w:w w:val="100"/>
          <w:position w:val="5"/>
        </w:rPr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5"/>
        </w:rPr>
        <w:t>cuantificació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5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347" w:lineRule="exact"/>
        <w:ind w:left="811" w:right="-20"/>
        <w:jc w:val="left"/>
        <w:tabs>
          <w:tab w:pos="1160" w:val="left"/>
        </w:tabs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Meiryo" w:hAnsi="Meiryo" w:cs="Meiryo" w:eastAsia="Meiryo"/>
          <w:sz w:val="28"/>
          <w:szCs w:val="28"/>
          <w:w w:val="86"/>
          <w:position w:val="5"/>
        </w:rPr>
        <w:t>•</w:t>
      </w:r>
      <w:r>
        <w:rPr>
          <w:rFonts w:ascii="Meiryo" w:hAnsi="Meiryo" w:cs="Meiryo" w:eastAsia="Meiryo"/>
          <w:sz w:val="28"/>
          <w:szCs w:val="28"/>
          <w:w w:val="100"/>
          <w:position w:val="5"/>
        </w:rPr>
        <w:tab/>
      </w:r>
      <w:r>
        <w:rPr>
          <w:rFonts w:ascii="Meiryo" w:hAnsi="Meiryo" w:cs="Meiryo" w:eastAsia="Meiryo"/>
          <w:sz w:val="28"/>
          <w:szCs w:val="28"/>
          <w:w w:val="100"/>
          <w:position w:val="5"/>
        </w:rPr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5"/>
        </w:rPr>
        <w:t>Codificación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5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2905"/>
        <w:jc w:val="both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spacing w:val="20"/>
          <w:w w:val="100"/>
        </w:rPr>
        <w:t>1.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8</w:t>
      </w:r>
      <w:r>
        <w:rPr>
          <w:rFonts w:ascii="Arial" w:hAnsi="Arial" w:cs="Arial" w:eastAsia="Arial"/>
          <w:sz w:val="32"/>
          <w:szCs w:val="32"/>
          <w:spacing w:val="4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21"/>
          <w:w w:val="105"/>
        </w:rPr>
        <w:t>Modalid</w:t>
      </w:r>
      <w:r>
        <w:rPr>
          <w:rFonts w:ascii="Arial" w:hAnsi="Arial" w:cs="Arial" w:eastAsia="Arial"/>
          <w:sz w:val="32"/>
          <w:szCs w:val="32"/>
          <w:spacing w:val="20"/>
          <w:w w:val="105"/>
        </w:rPr>
        <w:t>a</w:t>
      </w:r>
      <w:r>
        <w:rPr>
          <w:rFonts w:ascii="Arial" w:hAnsi="Arial" w:cs="Arial" w:eastAsia="Arial"/>
          <w:sz w:val="32"/>
          <w:szCs w:val="32"/>
          <w:spacing w:val="21"/>
          <w:w w:val="105"/>
        </w:rPr>
        <w:t>d</w:t>
      </w:r>
      <w:r>
        <w:rPr>
          <w:rFonts w:ascii="Arial" w:hAnsi="Arial" w:cs="Arial" w:eastAsia="Arial"/>
          <w:sz w:val="32"/>
          <w:szCs w:val="32"/>
          <w:spacing w:val="21"/>
          <w:w w:val="105"/>
        </w:rPr>
        <w:t>e</w:t>
      </w:r>
      <w:r>
        <w:rPr>
          <w:rFonts w:ascii="Arial" w:hAnsi="Arial" w:cs="Arial" w:eastAsia="Arial"/>
          <w:sz w:val="32"/>
          <w:szCs w:val="32"/>
          <w:spacing w:val="0"/>
          <w:w w:val="105"/>
        </w:rPr>
        <w:t>s</w:t>
      </w:r>
      <w:r>
        <w:rPr>
          <w:rFonts w:ascii="Arial" w:hAnsi="Arial" w:cs="Arial" w:eastAsia="Arial"/>
          <w:sz w:val="32"/>
          <w:szCs w:val="32"/>
          <w:spacing w:val="47"/>
          <w:w w:val="105"/>
        </w:rPr>
        <w:t> </w:t>
      </w:r>
      <w:r>
        <w:rPr>
          <w:rFonts w:ascii="Arial" w:hAnsi="Arial" w:cs="Arial" w:eastAsia="Arial"/>
          <w:sz w:val="32"/>
          <w:szCs w:val="32"/>
          <w:spacing w:val="20"/>
          <w:w w:val="100"/>
        </w:rPr>
        <w:t>d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spacing w:val="57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20"/>
          <w:w w:val="109"/>
        </w:rPr>
        <w:t>tr</w:t>
      </w:r>
      <w:r>
        <w:rPr>
          <w:rFonts w:ascii="Arial" w:hAnsi="Arial" w:cs="Arial" w:eastAsia="Arial"/>
          <w:sz w:val="32"/>
          <w:szCs w:val="32"/>
          <w:spacing w:val="19"/>
          <w:w w:val="109"/>
        </w:rPr>
        <w:t>a</w:t>
      </w:r>
      <w:r>
        <w:rPr>
          <w:rFonts w:ascii="Arial" w:hAnsi="Arial" w:cs="Arial" w:eastAsia="Arial"/>
          <w:sz w:val="32"/>
          <w:szCs w:val="32"/>
          <w:spacing w:val="20"/>
          <w:w w:val="108"/>
        </w:rPr>
        <w:t>nsferencia.</w:t>
      </w:r>
      <w:r>
        <w:rPr>
          <w:rFonts w:ascii="Arial" w:hAnsi="Arial" w:cs="Arial" w:eastAsia="Arial"/>
          <w:sz w:val="32"/>
          <w:szCs w:val="32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2" w:right="2035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20"/>
          <w:w w:val="102"/>
        </w:rPr>
        <w:t>¿Qu</w:t>
      </w:r>
      <w:r>
        <w:rPr>
          <w:rFonts w:ascii="Arial" w:hAnsi="Arial" w:cs="Arial" w:eastAsia="Arial"/>
          <w:sz w:val="28"/>
          <w:szCs w:val="28"/>
          <w:spacing w:val="0"/>
          <w:w w:val="102"/>
        </w:rPr>
        <w:t>é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12"/>
        </w:rPr>
        <w:t>signific</w:t>
      </w:r>
      <w:r>
        <w:rPr>
          <w:rFonts w:ascii="Arial" w:hAnsi="Arial" w:cs="Arial" w:eastAsia="Arial"/>
          <w:sz w:val="28"/>
          <w:szCs w:val="28"/>
          <w:spacing w:val="0"/>
          <w:w w:val="112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8"/>
        </w:rPr>
        <w:t>modalida</w:t>
      </w:r>
      <w:r>
        <w:rPr>
          <w:rFonts w:ascii="Arial" w:hAnsi="Arial" w:cs="Arial" w:eastAsia="Arial"/>
          <w:sz w:val="28"/>
          <w:szCs w:val="28"/>
          <w:spacing w:val="0"/>
          <w:w w:val="108"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4"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104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8"/>
        </w:rPr>
        <w:t>transferencia</w:t>
      </w:r>
      <w:r>
        <w:rPr>
          <w:rFonts w:ascii="Arial" w:hAnsi="Arial" w:cs="Arial" w:eastAsia="Arial"/>
          <w:sz w:val="28"/>
          <w:szCs w:val="28"/>
          <w:spacing w:val="0"/>
          <w:w w:val="108"/>
        </w:rPr>
        <w:t>?</w:t>
      </w:r>
      <w:r>
        <w:rPr>
          <w:rFonts w:ascii="Arial" w:hAnsi="Arial" w:cs="Arial" w:eastAsia="Arial"/>
          <w:sz w:val="28"/>
          <w:szCs w:val="28"/>
          <w:spacing w:val="-5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términ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“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odalidade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transferenci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datos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”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incluye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diferente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cuestiones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empaqueta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dato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viaje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mane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ejecuta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conmutació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permit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enrutamient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datos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tambié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multiplexin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g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datos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circuit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llamad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multiplexo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permit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varia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mism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enlac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simultáneamente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divisió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tempora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frecuencia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line="260" w:lineRule="exact" w:after="0"/>
        <w:jc w:val="left"/>
        <w:rPr>
          <w:sz w:val="26"/>
          <w:szCs w:val="26"/>
        </w:rPr>
        <w:sectPr>
          <w:pgSz w:w="11900" w:h="16840"/>
          <w:pgMar w:top="600" w:bottom="280" w:left="1600" w:right="1440"/>
        </w:sectPr>
      </w:pPr>
      <w:rPr/>
    </w:p>
    <w:p>
      <w:pPr>
        <w:spacing w:before="32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.818844pt;width:435.66pt;height:.1pt;mso-position-horizontal-relative:page;mso-position-vertical-relative:paragraph;z-index:-6754" coordorigin="1594,36" coordsize="8713,2">
            <v:shape style="position:absolute;left:1594;top:36;width:8713;height:2" coordorigin="1594,36" coordsize="8713,0" path="m1594,36l10307,36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753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752" type="#_x0000_t75">
            <v:imagedata r:id="rId87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88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Históricamente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mucho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años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dat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transferí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línea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sencill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vocal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supuest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solucione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téc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tratamient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pensada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sensibilida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errores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escal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máxim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demor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temporal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última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décadas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importanci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transferenci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dato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hiz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mayor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p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oyectaro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solucione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técnica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apropiadas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Probablement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futuro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pape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centra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dato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multimediales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contenid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datos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video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lógic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organizacione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estandarizació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internacionale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piense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realizació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modalidade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transferencia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contro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errores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estándare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format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mismo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odo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tipo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20"/>
          <w:w w:val="99"/>
        </w:rPr>
        <w:t>1.8.</w:t>
      </w:r>
      <w:r>
        <w:rPr>
          <w:rFonts w:ascii="Arial" w:hAnsi="Arial" w:cs="Arial" w:eastAsia="Arial"/>
          <w:sz w:val="28"/>
          <w:szCs w:val="28"/>
          <w:spacing w:val="0"/>
          <w:w w:val="99"/>
        </w:rPr>
        <w:t>1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19"/>
          <w:w w:val="99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6"/>
        </w:rPr>
        <w:t>m</w:t>
      </w:r>
      <w:r>
        <w:rPr>
          <w:rFonts w:ascii="Arial" w:hAnsi="Arial" w:cs="Arial" w:eastAsia="Arial"/>
          <w:sz w:val="28"/>
          <w:szCs w:val="28"/>
          <w:spacing w:val="-5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6"/>
        </w:rPr>
        <w:t>paqueta</w:t>
      </w:r>
      <w:r>
        <w:rPr>
          <w:rFonts w:ascii="Arial" w:hAnsi="Arial" w:cs="Arial" w:eastAsia="Arial"/>
          <w:sz w:val="28"/>
          <w:szCs w:val="28"/>
          <w:spacing w:val="19"/>
          <w:w w:val="106"/>
        </w:rPr>
        <w:t>m</w:t>
      </w:r>
      <w:r>
        <w:rPr>
          <w:rFonts w:ascii="Arial" w:hAnsi="Arial" w:cs="Arial" w:eastAsia="Arial"/>
          <w:sz w:val="28"/>
          <w:szCs w:val="28"/>
          <w:spacing w:val="20"/>
          <w:w w:val="108"/>
        </w:rPr>
        <w:t>ie</w:t>
      </w:r>
      <w:r>
        <w:rPr>
          <w:rFonts w:ascii="Arial" w:hAnsi="Arial" w:cs="Arial" w:eastAsia="Arial"/>
          <w:sz w:val="28"/>
          <w:szCs w:val="28"/>
          <w:spacing w:val="19"/>
          <w:w w:val="108"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19"/>
        </w:rPr>
        <w:t>t</w:t>
      </w:r>
      <w:r>
        <w:rPr>
          <w:rFonts w:ascii="Arial" w:hAnsi="Arial" w:cs="Arial" w:eastAsia="Arial"/>
          <w:sz w:val="28"/>
          <w:szCs w:val="28"/>
          <w:spacing w:val="-5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9"/>
        </w:rPr>
        <w:t>o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4"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104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12"/>
        </w:rPr>
        <w:t>lo</w:t>
      </w:r>
      <w:r>
        <w:rPr>
          <w:rFonts w:ascii="Arial" w:hAnsi="Arial" w:cs="Arial" w:eastAsia="Arial"/>
          <w:sz w:val="28"/>
          <w:szCs w:val="28"/>
          <w:spacing w:val="0"/>
          <w:w w:val="112"/>
        </w:rPr>
        <w:t>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8"/>
        </w:rPr>
        <w:t>dato</w:t>
      </w:r>
      <w:r>
        <w:rPr>
          <w:rFonts w:ascii="Arial" w:hAnsi="Arial" w:cs="Arial" w:eastAsia="Arial"/>
          <w:sz w:val="28"/>
          <w:szCs w:val="28"/>
          <w:spacing w:val="0"/>
          <w:w w:val="108"/>
        </w:rPr>
        <w:t>s</w:t>
      </w:r>
      <w:r>
        <w:rPr>
          <w:rFonts w:ascii="Arial" w:hAnsi="Arial" w:cs="Arial" w:eastAsia="Arial"/>
          <w:sz w:val="28"/>
          <w:szCs w:val="28"/>
          <w:spacing w:val="-5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1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Existe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modalidade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transferi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datos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99" w:lineRule="exact"/>
        <w:ind w:left="811" w:right="-20"/>
        <w:jc w:val="left"/>
        <w:tabs>
          <w:tab w:pos="1140" w:val="left"/>
        </w:tabs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Meiryo" w:hAnsi="Meiryo" w:cs="Meiryo" w:eastAsia="Meiryo"/>
          <w:sz w:val="28"/>
          <w:szCs w:val="28"/>
          <w:w w:val="86"/>
          <w:position w:val="4"/>
        </w:rPr>
        <w:t>•</w:t>
      </w:r>
      <w:r>
        <w:rPr>
          <w:rFonts w:ascii="Meiryo" w:hAnsi="Meiryo" w:cs="Meiryo" w:eastAsia="Meiryo"/>
          <w:sz w:val="28"/>
          <w:szCs w:val="28"/>
          <w:w w:val="100"/>
          <w:position w:val="4"/>
        </w:rPr>
        <w:tab/>
      </w:r>
      <w:r>
        <w:rPr>
          <w:rFonts w:ascii="Meiryo" w:hAnsi="Meiryo" w:cs="Meiryo" w:eastAsia="Meiryo"/>
          <w:sz w:val="28"/>
          <w:szCs w:val="28"/>
          <w:w w:val="100"/>
          <w:position w:val="4"/>
        </w:rPr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4"/>
        </w:rPr>
        <w:t>modalida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4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4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4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4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4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4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4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4"/>
        </w:rPr>
        <w:t>circuit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4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4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4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4"/>
        </w:rPr>
        <w:t>(circui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4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4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4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4"/>
        </w:rPr>
        <w:t>mode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4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4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340" w:lineRule="exact"/>
        <w:ind w:left="811" w:right="-20"/>
        <w:jc w:val="left"/>
        <w:tabs>
          <w:tab w:pos="1140" w:val="left"/>
        </w:tabs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Meiryo" w:hAnsi="Meiryo" w:cs="Meiryo" w:eastAsia="Meiryo"/>
          <w:sz w:val="28"/>
          <w:szCs w:val="28"/>
          <w:w w:val="86"/>
          <w:position w:val="5"/>
        </w:rPr>
        <w:t>•</w:t>
      </w:r>
      <w:r>
        <w:rPr>
          <w:rFonts w:ascii="Meiryo" w:hAnsi="Meiryo" w:cs="Meiryo" w:eastAsia="Meiryo"/>
          <w:sz w:val="28"/>
          <w:szCs w:val="28"/>
          <w:w w:val="100"/>
          <w:position w:val="5"/>
        </w:rPr>
        <w:tab/>
      </w:r>
      <w:r>
        <w:rPr>
          <w:rFonts w:ascii="Meiryo" w:hAnsi="Meiryo" w:cs="Meiryo" w:eastAsia="Meiryo"/>
          <w:sz w:val="28"/>
          <w:szCs w:val="28"/>
          <w:w w:val="100"/>
          <w:position w:val="5"/>
        </w:rPr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5"/>
        </w:rPr>
        <w:t>modalida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5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5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5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5"/>
        </w:rPr>
        <w:t>paquet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5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5"/>
        </w:rPr>
        <w:t>(packe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5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5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5"/>
        </w:rPr>
        <w:t>fram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5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5"/>
        </w:rPr>
        <w:t>mode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5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346" w:lineRule="exact"/>
        <w:ind w:left="811" w:right="-20"/>
        <w:jc w:val="left"/>
        <w:tabs>
          <w:tab w:pos="1140" w:val="left"/>
        </w:tabs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Meiryo" w:hAnsi="Meiryo" w:cs="Meiryo" w:eastAsia="Meiryo"/>
          <w:sz w:val="28"/>
          <w:szCs w:val="28"/>
          <w:w w:val="86"/>
          <w:position w:val="5"/>
        </w:rPr>
        <w:t>•</w:t>
      </w:r>
      <w:r>
        <w:rPr>
          <w:rFonts w:ascii="Meiryo" w:hAnsi="Meiryo" w:cs="Meiryo" w:eastAsia="Meiryo"/>
          <w:sz w:val="28"/>
          <w:szCs w:val="28"/>
          <w:w w:val="100"/>
          <w:position w:val="5"/>
        </w:rPr>
        <w:tab/>
      </w:r>
      <w:r>
        <w:rPr>
          <w:rFonts w:ascii="Meiryo" w:hAnsi="Meiryo" w:cs="Meiryo" w:eastAsia="Meiryo"/>
          <w:sz w:val="28"/>
          <w:szCs w:val="28"/>
          <w:w w:val="100"/>
          <w:position w:val="5"/>
        </w:rPr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5"/>
        </w:rPr>
        <w:t>modalida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5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5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5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5"/>
        </w:rPr>
        <w:t>celda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5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5"/>
        </w:rPr>
        <w:t>(cel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5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5"/>
        </w:rPr>
        <w:t>mode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5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3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Meiryo" w:hAnsi="Meiryo" w:cs="Meiryo" w:eastAsia="Meiryo"/>
          <w:sz w:val="28"/>
          <w:szCs w:val="28"/>
          <w:spacing w:val="0"/>
          <w:w w:val="100"/>
        </w:rPr>
        <w:t>•</w:t>
      </w:r>
      <w:r>
        <w:rPr>
          <w:rFonts w:ascii="Meiryo" w:hAnsi="Meiryo" w:cs="Meiryo" w:eastAsia="Meiryo"/>
          <w:sz w:val="28"/>
          <w:szCs w:val="28"/>
          <w:spacing w:val="0"/>
          <w:w w:val="100"/>
        </w:rPr>
        <w:t> </w:t>
      </w:r>
      <w:r>
        <w:rPr>
          <w:rFonts w:ascii="Meiryo" w:hAnsi="Meiryo" w:cs="Meiryo" w:eastAsia="Meiryo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circuit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á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dividid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segmento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tiemp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ocupa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sucesivament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canal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Todo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bloque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mism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duració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debid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mencionad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división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introduce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“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xtr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bits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”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información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92" w:lineRule="exact"/>
        <w:ind w:left="811" w:right="-20"/>
        <w:jc w:val="left"/>
        <w:tabs>
          <w:tab w:pos="1140" w:val="left"/>
        </w:tabs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Meiryo" w:hAnsi="Meiryo" w:cs="Meiryo" w:eastAsia="Meiryo"/>
          <w:sz w:val="28"/>
          <w:szCs w:val="28"/>
          <w:w w:val="86"/>
          <w:position w:val="3"/>
        </w:rPr>
        <w:t>•</w:t>
      </w:r>
      <w:r>
        <w:rPr>
          <w:rFonts w:ascii="Meiryo" w:hAnsi="Meiryo" w:cs="Meiryo" w:eastAsia="Meiryo"/>
          <w:sz w:val="28"/>
          <w:szCs w:val="28"/>
          <w:w w:val="100"/>
          <w:position w:val="3"/>
        </w:rPr>
        <w:tab/>
      </w:r>
      <w:r>
        <w:rPr>
          <w:rFonts w:ascii="Meiryo" w:hAnsi="Meiryo" w:cs="Meiryo" w:eastAsia="Meiryo"/>
          <w:sz w:val="28"/>
          <w:szCs w:val="28"/>
          <w:w w:val="100"/>
          <w:position w:val="3"/>
        </w:rPr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Modalida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2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1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paquet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1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1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1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1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prev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1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1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1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2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é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272" w:lineRule="exact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dividid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paquete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tamañ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diferen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cuale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agreg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7"/>
        <w:jc w:val="left"/>
        <w:tabs>
          <w:tab w:pos="1940" w:val="left"/>
          <w:tab w:pos="2280" w:val="left"/>
          <w:tab w:pos="3380" w:val="left"/>
          <w:tab w:pos="4020" w:val="left"/>
          <w:tab w:pos="4500" w:val="left"/>
          <w:tab w:pos="5420" w:val="left"/>
          <w:tab w:pos="6160" w:val="left"/>
          <w:tab w:pos="6580" w:val="left"/>
          <w:tab w:pos="8380" w:val="left"/>
        </w:tabs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w w:val="99"/>
        </w:rPr>
        <w:t>“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ncabezado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”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header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iliz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conmutación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multiplexin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g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detecció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errores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89" w:lineRule="exact"/>
        <w:ind w:left="811" w:right="-20"/>
        <w:jc w:val="left"/>
        <w:tabs>
          <w:tab w:pos="1140" w:val="left"/>
          <w:tab w:pos="1700" w:val="left"/>
          <w:tab w:pos="2160" w:val="left"/>
          <w:tab w:pos="3640" w:val="left"/>
          <w:tab w:pos="4180" w:val="left"/>
          <w:tab w:pos="5200" w:val="left"/>
          <w:tab w:pos="5720" w:val="left"/>
          <w:tab w:pos="6920" w:val="left"/>
          <w:tab w:pos="7600" w:val="left"/>
        </w:tabs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Meiryo" w:hAnsi="Meiryo" w:cs="Meiryo" w:eastAsia="Meiryo"/>
          <w:sz w:val="28"/>
          <w:szCs w:val="28"/>
          <w:w w:val="86"/>
          <w:position w:val="3"/>
        </w:rPr>
        <w:t>•</w:t>
      </w:r>
      <w:r>
        <w:rPr>
          <w:rFonts w:ascii="Meiryo" w:hAnsi="Meiryo" w:cs="Meiryo" w:eastAsia="Meiryo"/>
          <w:sz w:val="28"/>
          <w:szCs w:val="28"/>
          <w:w w:val="100"/>
          <w:position w:val="3"/>
        </w:rPr>
        <w:tab/>
      </w:r>
      <w:r>
        <w:rPr>
          <w:rFonts w:ascii="Meiryo" w:hAnsi="Meiryo" w:cs="Meiryo" w:eastAsia="Meiryo"/>
          <w:sz w:val="28"/>
          <w:szCs w:val="28"/>
          <w:w w:val="100"/>
          <w:position w:val="3"/>
        </w:rPr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modalida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celda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observ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solució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272" w:lineRule="exact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intermedi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otra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modalidade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mencionadas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celda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7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duració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fija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á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grand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segmento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tiemp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modalida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cir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uito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per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tambié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tiene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headers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line="280" w:lineRule="exact" w:after="0"/>
        <w:jc w:val="left"/>
        <w:rPr>
          <w:sz w:val="28"/>
          <w:szCs w:val="28"/>
        </w:rPr>
        <w:sectPr>
          <w:pgSz w:w="11900" w:h="16840"/>
          <w:pgMar w:top="600" w:bottom="280" w:left="1600" w:right="1440"/>
        </w:sectPr>
      </w:pPr>
      <w:rPr/>
    </w:p>
    <w:p>
      <w:pPr>
        <w:spacing w:before="32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.818844pt;width:435.66pt;height:.1pt;mso-position-horizontal-relative:page;mso-position-vertical-relative:paragraph;z-index:-6751" coordorigin="1594,36" coordsize="8713,2">
            <v:shape style="position:absolute;left:1594;top:36;width:8713;height:2" coordorigin="1594,36" coordsize="8713,0" path="m1594,36l10307,36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750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749" type="#_x0000_t75">
            <v:imagedata r:id="rId89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90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102" w:right="187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paquete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solució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parec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cercan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versatilida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requer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globa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pensad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particula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tip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servicio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39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veces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necesari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“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v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iaje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”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travé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teng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cambia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empaquetamiento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logr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mediant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posible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é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cnicas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“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ircui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emulation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”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601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“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tratification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”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Amba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rá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presentada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má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adelante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2" w:right="3161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20"/>
          <w:w w:val="99"/>
        </w:rPr>
        <w:t>1.8.</w:t>
      </w:r>
      <w:r>
        <w:rPr>
          <w:rFonts w:ascii="Arial" w:hAnsi="Arial" w:cs="Arial" w:eastAsia="Arial"/>
          <w:sz w:val="28"/>
          <w:szCs w:val="28"/>
          <w:spacing w:val="0"/>
          <w:w w:val="99"/>
        </w:rPr>
        <w:t>2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19"/>
          <w:w w:val="99"/>
        </w:rPr>
        <w:t>M</w:t>
      </w:r>
      <w:r>
        <w:rPr>
          <w:rFonts w:ascii="Arial" w:hAnsi="Arial" w:cs="Arial" w:eastAsia="Arial"/>
          <w:sz w:val="28"/>
          <w:szCs w:val="28"/>
          <w:spacing w:val="0"/>
          <w:w w:val="109"/>
        </w:rPr>
        <w:t>u</w:t>
      </w:r>
      <w:r>
        <w:rPr>
          <w:rFonts w:ascii="Arial" w:hAnsi="Arial" w:cs="Arial" w:eastAsia="Arial"/>
          <w:sz w:val="28"/>
          <w:szCs w:val="28"/>
          <w:spacing w:val="-5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17"/>
        </w:rPr>
        <w:t>lti</w:t>
      </w:r>
      <w:r>
        <w:rPr>
          <w:rFonts w:ascii="Arial" w:hAnsi="Arial" w:cs="Arial" w:eastAsia="Arial"/>
          <w:sz w:val="28"/>
          <w:szCs w:val="28"/>
          <w:spacing w:val="19"/>
          <w:w w:val="117"/>
        </w:rPr>
        <w:t>p</w:t>
      </w:r>
      <w:r>
        <w:rPr>
          <w:rFonts w:ascii="Arial" w:hAnsi="Arial" w:cs="Arial" w:eastAsia="Arial"/>
          <w:sz w:val="28"/>
          <w:szCs w:val="28"/>
          <w:spacing w:val="20"/>
          <w:w w:val="108"/>
        </w:rPr>
        <w:t>lexació</w:t>
      </w:r>
      <w:r>
        <w:rPr>
          <w:rFonts w:ascii="Arial" w:hAnsi="Arial" w:cs="Arial" w:eastAsia="Arial"/>
          <w:sz w:val="28"/>
          <w:szCs w:val="28"/>
          <w:spacing w:val="0"/>
          <w:w w:val="108"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 </w:t>
      </w:r>
      <w:r>
        <w:rPr>
          <w:rFonts w:ascii="Arial" w:hAnsi="Arial" w:cs="Arial" w:eastAsia="Arial"/>
          <w:sz w:val="28"/>
          <w:szCs w:val="28"/>
          <w:spacing w:val="-1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99"/>
        </w:rPr>
        <w:t>(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9"/>
        </w:rPr>
        <w:t>Multiplexing)</w:t>
      </w:r>
      <w:r>
        <w:rPr>
          <w:rFonts w:ascii="Arial" w:hAnsi="Arial" w:cs="Arial" w:eastAsia="Arial"/>
          <w:sz w:val="28"/>
          <w:szCs w:val="28"/>
          <w:spacing w:val="0"/>
          <w:w w:val="109"/>
        </w:rPr>
        <w:t>.</w:t>
      </w:r>
      <w:r>
        <w:rPr>
          <w:rFonts w:ascii="Arial" w:hAnsi="Arial" w:cs="Arial" w:eastAsia="Arial"/>
          <w:sz w:val="28"/>
          <w:szCs w:val="28"/>
          <w:spacing w:val="-5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7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Multiplexacio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técnic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medi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líne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compartid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distinta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señales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7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empaquetamient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circuito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datos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form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intervalo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mism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duración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identificació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multiplexació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llamad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(multiplexació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divisiò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tiempo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(TD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tim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divisio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multiplexin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g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(</w:t>
      </w:r>
      <w:r>
        <w:rPr>
          <w:rFonts w:ascii="Arial Narrow" w:hAnsi="Arial Narrow" w:cs="Arial Narrow" w:eastAsia="Arial Narrow"/>
          <w:sz w:val="28"/>
          <w:szCs w:val="28"/>
          <w:spacing w:val="-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positio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3" w:after="0" w:line="322" w:lineRule="exact"/>
        <w:ind w:left="101" w:right="185"/>
        <w:jc w:val="left"/>
        <w:tabs>
          <w:tab w:pos="1580" w:val="left"/>
          <w:tab w:pos="2060" w:val="left"/>
          <w:tab w:pos="3360" w:val="left"/>
          <w:tab w:pos="5360" w:val="left"/>
          <w:tab w:pos="6180" w:val="left"/>
          <w:tab w:pos="7040" w:val="left"/>
          <w:tab w:pos="7600" w:val="left"/>
        </w:tabs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multiple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x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realizad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sucesivamen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toda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posible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fuentes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1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ejemplo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obsérves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figur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1" w:right="670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existe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cuatr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a,b,c,d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multiplexo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transmiten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1" w:right="562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secuenci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cíclicamente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segmento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tiemp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evident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desventaj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tip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3" w:after="0" w:line="322" w:lineRule="exact"/>
        <w:ind w:left="101" w:right="44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multiplexaciò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dedicándos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mism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tiemp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toda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fuente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señales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aunqu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g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ella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102" w:right="552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necesite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transmitir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flexibilida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permit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informacio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má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top="600" w:bottom="280" w:left="1600" w:right="1440"/>
        </w:sectPr>
      </w:pPr>
      <w:rPr/>
    </w:p>
    <w:p>
      <w:pPr>
        <w:spacing w:before="32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.818844pt;width:435.66pt;height:.1pt;mso-position-horizontal-relative:page;mso-position-vertical-relative:paragraph;z-index:-6748" coordorigin="1594,36" coordsize="8713,2">
            <v:shape style="position:absolute;left:1594;top:36;width:8713;height:2" coordorigin="1594,36" coordsize="8713,0" path="m1594,36l10307,36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747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746" type="#_x0000_t75">
            <v:imagedata r:id="rId91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92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top="600" w:bottom="280" w:left="1600" w:right="1440"/>
        </w:sectPr>
      </w:pPr>
      <w:rPr/>
    </w:p>
    <w:p>
      <w:pPr>
        <w:spacing w:before="34" w:after="0" w:line="261" w:lineRule="exact"/>
        <w:ind w:right="-20"/>
        <w:jc w:val="righ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711311pt;margin-top:-17.450806pt;width:136.472165pt;height:52.444703pt;mso-position-horizontal-relative:page;mso-position-vertical-relative:paragraph;z-index:-6742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293" w:hRule="exact"/>
                    </w:trPr>
                    <w:tc>
                      <w:tcPr>
                        <w:tcW w:w="539" w:type="dxa"/>
                        <w:tcBorders>
                          <w:top w:val="single" w:sz="3.40971" w:space="0" w:color="0F0F0F"/>
                          <w:bottom w:val="single" w:sz="3.40971" w:space="0" w:color="0F0F0F"/>
                          <w:left w:val="single" w:sz="3.40971" w:space="0" w:color="0F0F0F"/>
                          <w:right w:val="single" w:sz="3.40971" w:space="0" w:color="0F0F0F"/>
                        </w:tcBorders>
                      </w:tcPr>
                      <w:p>
                        <w:pPr>
                          <w:spacing w:before="26" w:after="0" w:line="240" w:lineRule="auto"/>
                          <w:ind w:left="159" w:right="193"/>
                          <w:jc w:val="center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F0F0F"/>
                            <w:spacing w:val="0"/>
                            <w:w w:val="10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545" w:type="dxa"/>
                        <w:tcBorders>
                          <w:top w:val="single" w:sz="3.40971" w:space="0" w:color="0F0F0F"/>
                          <w:bottom w:val="single" w:sz="3.40971" w:space="0" w:color="0F0F0F"/>
                          <w:left w:val="single" w:sz="3.40971" w:space="0" w:color="0F0F0F"/>
                          <w:right w:val="single" w:sz="3.40971" w:space="0" w:color="0F0F0F"/>
                        </w:tcBorders>
                      </w:tcPr>
                      <w:p>
                        <w:pPr>
                          <w:spacing w:before="26" w:after="0" w:line="240" w:lineRule="auto"/>
                          <w:ind w:left="167" w:right="191"/>
                          <w:jc w:val="center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F0F0F"/>
                            <w:spacing w:val="0"/>
                            <w:w w:val="10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545" w:type="dxa"/>
                        <w:tcBorders>
                          <w:top w:val="single" w:sz="3.40971" w:space="0" w:color="0F0F0F"/>
                          <w:bottom w:val="single" w:sz="3.40971" w:space="0" w:color="0F0F0F"/>
                          <w:left w:val="single" w:sz="3.40971" w:space="0" w:color="0F0F0F"/>
                          <w:right w:val="single" w:sz="3.40971" w:space="0" w:color="0F0F0F"/>
                        </w:tcBorders>
                      </w:tcPr>
                      <w:p>
                        <w:pPr>
                          <w:spacing w:before="26" w:after="0" w:line="240" w:lineRule="auto"/>
                          <w:ind w:left="164" w:right="193"/>
                          <w:jc w:val="center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F0F0F"/>
                            <w:spacing w:val="0"/>
                            <w:w w:val="10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544" w:type="dxa"/>
                        <w:tcBorders>
                          <w:top w:val="single" w:sz="3.40971" w:space="0" w:color="0F0F0F"/>
                          <w:bottom w:val="single" w:sz="3.40971" w:space="0" w:color="0F0F0F"/>
                          <w:left w:val="single" w:sz="3.40971" w:space="0" w:color="0F0F0F"/>
                          <w:right w:val="single" w:sz="3.40971" w:space="0" w:color="0F0F0F"/>
                        </w:tcBorders>
                      </w:tcPr>
                      <w:p>
                        <w:pPr>
                          <w:spacing w:before="26" w:after="0" w:line="240" w:lineRule="auto"/>
                          <w:ind w:left="17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F0F0F"/>
                            <w:spacing w:val="0"/>
                            <w:w w:val="10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547" w:type="dxa"/>
                        <w:tcBorders>
                          <w:top w:val="single" w:sz="3.409295" w:space="0" w:color="0F0F0F"/>
                          <w:bottom w:val="single" w:sz="3.409295" w:space="0" w:color="0F0F0F"/>
                          <w:left w:val="single" w:sz="3.40971" w:space="0" w:color="0F0F0F"/>
                          <w:right w:val="single" w:sz="3.409295" w:space="0" w:color="0F0F0F"/>
                        </w:tcBorders>
                      </w:tcPr>
                      <w:p>
                        <w:pPr>
                          <w:spacing w:before="26" w:after="0" w:line="240" w:lineRule="auto"/>
                          <w:ind w:left="150" w:right="209"/>
                          <w:jc w:val="center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F0F0F"/>
                            <w:spacing w:val="0"/>
                            <w:w w:val="10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539" w:type="dxa"/>
                        <w:tcBorders>
                          <w:top w:val="single" w:sz="3.40971" w:space="0" w:color="0F0F0F"/>
                          <w:bottom w:val="single" w:sz="3.410853" w:space="0" w:color="0F0F0F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8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69" w:right="199"/>
                          <w:jc w:val="center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F0F0F"/>
                            <w:spacing w:val="0"/>
                            <w:w w:val="104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545" w:type="dxa"/>
                        <w:tcBorders>
                          <w:top w:val="single" w:sz="3.40971" w:space="0" w:color="0F0F0F"/>
                          <w:bottom w:val="single" w:sz="3.410853" w:space="0" w:color="0F0F0F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77" w:right="197"/>
                          <w:jc w:val="center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F0F0F"/>
                            <w:spacing w:val="0"/>
                            <w:w w:val="104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545" w:type="dxa"/>
                        <w:tcBorders>
                          <w:top w:val="single" w:sz="3.40971" w:space="0" w:color="0F0F0F"/>
                          <w:bottom w:val="single" w:sz="3.410853" w:space="0" w:color="0F0F0F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68" w:right="205"/>
                          <w:jc w:val="center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F0F0F"/>
                            <w:spacing w:val="0"/>
                            <w:w w:val="104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544" w:type="dxa"/>
                        <w:tcBorders>
                          <w:top w:val="single" w:sz="3.40971" w:space="0" w:color="0F0F0F"/>
                          <w:bottom w:val="single" w:sz="3.410853" w:space="0" w:color="0F0F0F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52" w:right="221"/>
                          <w:jc w:val="center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F0F0F"/>
                            <w:spacing w:val="0"/>
                            <w:w w:val="104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547" w:type="dxa"/>
                        <w:tcBorders>
                          <w:top w:val="single" w:sz="3.409295" w:space="0" w:color="0F0F0F"/>
                          <w:bottom w:val="single" w:sz="3.410434" w:space="0" w:color="0F0F0F"/>
                          <w:left w:val="nil" w:sz="6" w:space="0" w:color="auto"/>
                          <w:right w:val="single" w:sz="3.632918" w:space="0" w:color="0F0F0F"/>
                        </w:tcBorders>
                      </w:tcPr>
                      <w:p>
                        <w:pPr>
                          <w:spacing w:before="4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54" w:right="216"/>
                          <w:jc w:val="center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F0F0F"/>
                            <w:spacing w:val="0"/>
                            <w:w w:val="104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77" w:hRule="exact"/>
                    </w:trPr>
                    <w:tc>
                      <w:tcPr>
                        <w:tcW w:w="539" w:type="dxa"/>
                        <w:tcBorders>
                          <w:top w:val="single" w:sz="3.410853" w:space="0" w:color="0F0F0F"/>
                          <w:bottom w:val="single" w:sz="3.410853" w:space="0" w:color="0F0F0F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92" w:after="0" w:line="240" w:lineRule="auto"/>
                          <w:ind w:left="163" w:right="205"/>
                          <w:jc w:val="center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F0F0F"/>
                            <w:spacing w:val="0"/>
                            <w:w w:val="10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545" w:type="dxa"/>
                        <w:tcBorders>
                          <w:top w:val="single" w:sz="3.410853" w:space="0" w:color="0F0F0F"/>
                          <w:bottom w:val="single" w:sz="3.410853" w:space="0" w:color="0F0F0F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92" w:after="0" w:line="240" w:lineRule="auto"/>
                          <w:ind w:left="177" w:right="197"/>
                          <w:jc w:val="center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F0F0F"/>
                            <w:spacing w:val="0"/>
                            <w:w w:val="10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545" w:type="dxa"/>
                        <w:tcBorders>
                          <w:top w:val="single" w:sz="3.410853" w:space="0" w:color="0F0F0F"/>
                          <w:bottom w:val="single" w:sz="3.410853" w:space="0" w:color="0F0F0F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96" w:after="0" w:line="240" w:lineRule="auto"/>
                          <w:ind w:left="168" w:right="205"/>
                          <w:jc w:val="center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F0F0F"/>
                            <w:spacing w:val="0"/>
                            <w:w w:val="10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544" w:type="dxa"/>
                        <w:tcBorders>
                          <w:top w:val="single" w:sz="3.410853" w:space="0" w:color="0F0F0F"/>
                          <w:bottom w:val="single" w:sz="3.410853" w:space="0" w:color="0F0F0F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92" w:after="0" w:line="240" w:lineRule="auto"/>
                          <w:ind w:left="161" w:right="212"/>
                          <w:jc w:val="center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F0F0F"/>
                            <w:spacing w:val="0"/>
                            <w:w w:val="10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547" w:type="dxa"/>
                        <w:tcBorders>
                          <w:top w:val="single" w:sz="3.410434" w:space="0" w:color="0F0F0F"/>
                          <w:bottom w:val="single" w:sz="3.410434" w:space="0" w:color="0F0F0F"/>
                          <w:left w:val="nil" w:sz="6" w:space="0" w:color="auto"/>
                          <w:right w:val="single" w:sz="3.632918" w:space="0" w:color="0F0F0F"/>
                        </w:tcBorders>
                      </w:tcPr>
                      <w:p>
                        <w:pPr>
                          <w:spacing w:before="96" w:after="0" w:line="240" w:lineRule="auto"/>
                          <w:ind w:left="154" w:right="216"/>
                          <w:jc w:val="center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F0F0F"/>
                            <w:spacing w:val="0"/>
                            <w:w w:val="10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4" w:hRule="exact"/>
                    </w:trPr>
                    <w:tc>
                      <w:tcPr>
                        <w:tcW w:w="539" w:type="dxa"/>
                        <w:tcBorders>
                          <w:top w:val="single" w:sz="3.410853" w:space="0" w:color="0F0F0F"/>
                          <w:bottom w:val="single" w:sz="3.410853" w:space="0" w:color="0F0F0F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97" w:after="0" w:line="240" w:lineRule="auto"/>
                          <w:ind w:left="163" w:right="198"/>
                          <w:jc w:val="center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F0F0F"/>
                            <w:spacing w:val="0"/>
                            <w:w w:val="104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545" w:type="dxa"/>
                        <w:tcBorders>
                          <w:top w:val="single" w:sz="3.410853" w:space="0" w:color="0F0F0F"/>
                          <w:bottom w:val="single" w:sz="3.410853" w:space="0" w:color="0F0F0F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97" w:after="0" w:line="240" w:lineRule="auto"/>
                          <w:ind w:left="177" w:right="189"/>
                          <w:jc w:val="center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F0F0F"/>
                            <w:spacing w:val="0"/>
                            <w:w w:val="104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545" w:type="dxa"/>
                        <w:tcBorders>
                          <w:top w:val="single" w:sz="3.410853" w:space="0" w:color="0F0F0F"/>
                          <w:bottom w:val="single" w:sz="3.410853" w:space="0" w:color="0F0F0F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93" w:after="0" w:line="240" w:lineRule="auto"/>
                          <w:ind w:left="168" w:right="197"/>
                          <w:jc w:val="center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F0F0F"/>
                            <w:spacing w:val="0"/>
                            <w:w w:val="104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544" w:type="dxa"/>
                        <w:tcBorders>
                          <w:top w:val="single" w:sz="3.410853" w:space="0" w:color="0F0F0F"/>
                          <w:bottom w:val="single" w:sz="3.410853" w:space="0" w:color="0F0F0F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97" w:after="0" w:line="240" w:lineRule="auto"/>
                          <w:ind w:left="171" w:right="194"/>
                          <w:jc w:val="center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F0F0F"/>
                            <w:spacing w:val="0"/>
                            <w:w w:val="104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547" w:type="dxa"/>
                        <w:tcBorders>
                          <w:top w:val="single" w:sz="3.410434" w:space="0" w:color="0F0F0F"/>
                          <w:bottom w:val="single" w:sz="3.410434" w:space="0" w:color="0F0F0F"/>
                          <w:left w:val="nil" w:sz="6" w:space="0" w:color="auto"/>
                          <w:right w:val="single" w:sz="3.632918" w:space="0" w:color="0F0F0F"/>
                        </w:tcBorders>
                      </w:tcPr>
                      <w:p>
                        <w:pPr>
                          <w:spacing w:before="93" w:after="0" w:line="240" w:lineRule="auto"/>
                          <w:ind w:left="154" w:right="209"/>
                          <w:jc w:val="center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F0F0F"/>
                            <w:spacing w:val="0"/>
                            <w:w w:val="104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45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-1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2"/>
          <w:position w:val="-1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69" w:after="0" w:line="240" w:lineRule="auto"/>
        <w:ind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0F0F0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3"/>
          <w:szCs w:val="13"/>
          <w:color w:val="0F0F0F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13"/>
          <w:szCs w:val="13"/>
          <w:color w:val="0F0F0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F0F0F"/>
          <w:spacing w:val="0"/>
          <w:w w:val="100"/>
          <w:position w:val="1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color w:val="0F0F0F"/>
          <w:spacing w:val="0"/>
          <w:w w:val="100"/>
          <w:position w:val="1"/>
        </w:rPr>
        <w:t>    </w:t>
      </w:r>
      <w:r>
        <w:rPr>
          <w:rFonts w:ascii="Times New Roman" w:hAnsi="Times New Roman" w:cs="Times New Roman" w:eastAsia="Times New Roman"/>
          <w:sz w:val="13"/>
          <w:szCs w:val="13"/>
          <w:color w:val="0F0F0F"/>
          <w:spacing w:val="1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F0F0F"/>
          <w:spacing w:val="0"/>
          <w:w w:val="100"/>
          <w:position w:val="1"/>
        </w:rPr>
        <w:t>B</w:t>
      </w:r>
      <w:r>
        <w:rPr>
          <w:rFonts w:ascii="Times New Roman" w:hAnsi="Times New Roman" w:cs="Times New Roman" w:eastAsia="Times New Roman"/>
          <w:sz w:val="13"/>
          <w:szCs w:val="13"/>
          <w:color w:val="0F0F0F"/>
          <w:spacing w:val="0"/>
          <w:w w:val="100"/>
          <w:position w:val="1"/>
        </w:rPr>
        <w:t>    </w:t>
      </w:r>
      <w:r>
        <w:rPr>
          <w:rFonts w:ascii="Times New Roman" w:hAnsi="Times New Roman" w:cs="Times New Roman" w:eastAsia="Times New Roman"/>
          <w:sz w:val="13"/>
          <w:szCs w:val="13"/>
          <w:color w:val="0F0F0F"/>
          <w:spacing w:val="2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F0F0F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0F0F0F"/>
          <w:spacing w:val="0"/>
          <w:w w:val="100"/>
          <w:position w:val="1"/>
        </w:rPr>
        <w:t>    </w:t>
      </w:r>
      <w:r>
        <w:rPr>
          <w:rFonts w:ascii="Times New Roman" w:hAnsi="Times New Roman" w:cs="Times New Roman" w:eastAsia="Times New Roman"/>
          <w:sz w:val="13"/>
          <w:szCs w:val="13"/>
          <w:color w:val="0F0F0F"/>
          <w:spacing w:val="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F0F0F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13"/>
          <w:szCs w:val="13"/>
          <w:color w:val="0F0F0F"/>
          <w:spacing w:val="0"/>
          <w:w w:val="100"/>
          <w:position w:val="0"/>
        </w:rPr>
        <w:t>    </w:t>
      </w:r>
      <w:r>
        <w:rPr>
          <w:rFonts w:ascii="Times New Roman" w:hAnsi="Times New Roman" w:cs="Times New Roman" w:eastAsia="Times New Roman"/>
          <w:sz w:val="13"/>
          <w:szCs w:val="13"/>
          <w:color w:val="0F0F0F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F0F0F"/>
          <w:spacing w:val="0"/>
          <w:w w:val="100"/>
          <w:position w:val="1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color w:val="0F0F0F"/>
          <w:spacing w:val="0"/>
          <w:w w:val="100"/>
          <w:position w:val="1"/>
        </w:rPr>
        <w:t>    </w:t>
      </w:r>
      <w:r>
        <w:rPr>
          <w:rFonts w:ascii="Times New Roman" w:hAnsi="Times New Roman" w:cs="Times New Roman" w:eastAsia="Times New Roman"/>
          <w:sz w:val="13"/>
          <w:szCs w:val="13"/>
          <w:color w:val="0F0F0F"/>
          <w:spacing w:val="1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F0F0F"/>
          <w:spacing w:val="0"/>
          <w:w w:val="100"/>
          <w:position w:val="1"/>
        </w:rPr>
        <w:t>B</w:t>
      </w:r>
      <w:r>
        <w:rPr>
          <w:rFonts w:ascii="Times New Roman" w:hAnsi="Times New Roman" w:cs="Times New Roman" w:eastAsia="Times New Roman"/>
          <w:sz w:val="13"/>
          <w:szCs w:val="13"/>
          <w:color w:val="0F0F0F"/>
          <w:spacing w:val="0"/>
          <w:w w:val="100"/>
          <w:position w:val="1"/>
        </w:rPr>
        <w:t>    </w:t>
      </w:r>
      <w:r>
        <w:rPr>
          <w:rFonts w:ascii="Times New Roman" w:hAnsi="Times New Roman" w:cs="Times New Roman" w:eastAsia="Times New Roman"/>
          <w:sz w:val="13"/>
          <w:szCs w:val="13"/>
          <w:color w:val="0F0F0F"/>
          <w:spacing w:val="1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F0F0F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0F0F0F"/>
          <w:spacing w:val="0"/>
          <w:w w:val="100"/>
          <w:position w:val="1"/>
        </w:rPr>
        <w:t>    </w:t>
      </w:r>
      <w:r>
        <w:rPr>
          <w:rFonts w:ascii="Times New Roman" w:hAnsi="Times New Roman" w:cs="Times New Roman" w:eastAsia="Times New Roman"/>
          <w:sz w:val="13"/>
          <w:szCs w:val="13"/>
          <w:color w:val="0F0F0F"/>
          <w:spacing w:val="2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F0F0F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13"/>
          <w:szCs w:val="13"/>
          <w:color w:val="0F0F0F"/>
          <w:spacing w:val="0"/>
          <w:w w:val="100"/>
          <w:position w:val="0"/>
        </w:rPr>
        <w:t>    </w:t>
      </w:r>
      <w:r>
        <w:rPr>
          <w:rFonts w:ascii="Times New Roman" w:hAnsi="Times New Roman" w:cs="Times New Roman" w:eastAsia="Times New Roman"/>
          <w:sz w:val="13"/>
          <w:szCs w:val="13"/>
          <w:color w:val="0F0F0F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F0F0F"/>
          <w:spacing w:val="0"/>
          <w:w w:val="100"/>
          <w:position w:val="1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color w:val="0F0F0F"/>
          <w:spacing w:val="0"/>
          <w:w w:val="100"/>
          <w:position w:val="1"/>
        </w:rPr>
        <w:t>    </w:t>
      </w:r>
      <w:r>
        <w:rPr>
          <w:rFonts w:ascii="Times New Roman" w:hAnsi="Times New Roman" w:cs="Times New Roman" w:eastAsia="Times New Roman"/>
          <w:sz w:val="13"/>
          <w:szCs w:val="13"/>
          <w:color w:val="0F0F0F"/>
          <w:spacing w:val="1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F0F0F"/>
          <w:spacing w:val="0"/>
          <w:w w:val="100"/>
          <w:position w:val="1"/>
        </w:rPr>
        <w:t>B</w:t>
      </w:r>
      <w:r>
        <w:rPr>
          <w:rFonts w:ascii="Times New Roman" w:hAnsi="Times New Roman" w:cs="Times New Roman" w:eastAsia="Times New Roman"/>
          <w:sz w:val="13"/>
          <w:szCs w:val="13"/>
          <w:color w:val="0F0F0F"/>
          <w:spacing w:val="0"/>
          <w:w w:val="100"/>
          <w:position w:val="1"/>
        </w:rPr>
        <w:t>    </w:t>
      </w:r>
      <w:r>
        <w:rPr>
          <w:rFonts w:ascii="Times New Roman" w:hAnsi="Times New Roman" w:cs="Times New Roman" w:eastAsia="Times New Roman"/>
          <w:sz w:val="13"/>
          <w:szCs w:val="13"/>
          <w:color w:val="0F0F0F"/>
          <w:spacing w:val="1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F0F0F"/>
          <w:spacing w:val="0"/>
          <w:w w:val="104"/>
          <w:position w:val="1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line="240" w:lineRule="auto" w:after="0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00" w:h="16840"/>
          <w:pgMar w:top="600" w:bottom="280" w:left="1600" w:right="1440"/>
          <w:cols w:num="2" w:equalWidth="0">
            <w:col w:w="4540" w:space="570"/>
            <w:col w:w="375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7" w:after="0" w:line="305" w:lineRule="exact"/>
        <w:ind w:left="1261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-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13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28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2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28"/>
          <w:w w:val="100"/>
          <w:position w:val="-1"/>
        </w:rPr>
        <w:t>15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0"/>
          <w:w w:val="100"/>
          <w:position w:val="-1"/>
        </w:rPr>
        <w:t>-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2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0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0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-1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14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0"/>
          <w:w w:val="120"/>
          <w:position w:val="-1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-4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14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0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-1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14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-4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0"/>
          <w:w w:val="100"/>
          <w:position w:val="-1"/>
        </w:rPr>
        <w:t>x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-4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-2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-4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13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28"/>
          <w:w w:val="100"/>
          <w:position w:val="-1"/>
        </w:rPr>
        <w:t>ó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6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0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-1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-4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0"/>
          <w:w w:val="134"/>
          <w:position w:val="-1"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13"/>
          <w:w w:val="134"/>
          <w:position w:val="-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-1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14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28"/>
          <w:w w:val="100"/>
          <w:position w:val="-1"/>
        </w:rPr>
        <w:t>v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13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-4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14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0"/>
          <w:w w:val="100"/>
          <w:position w:val="-1"/>
        </w:rPr>
        <w:t>ó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-4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6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-1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4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0"/>
          <w:w w:val="120"/>
          <w:position w:val="-1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-4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14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-4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0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-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0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-1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5" w:after="0" w:line="240" w:lineRule="auto"/>
        <w:ind w:left="102" w:right="27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93.519997pt;margin-top:-310.190186pt;width:422.38pt;height:263.38pt;mso-position-horizontal-relative:page;mso-position-vertical-relative:paragraph;z-index:-6744" coordorigin="1870,-6204" coordsize="8448,5268">
            <v:group style="position:absolute;left:1880;top:-6194;width:8428;height:5248" coordorigin="1880,-6194" coordsize="8428,5248">
              <v:shape style="position:absolute;left:1880;top:-6194;width:8428;height:5248" coordorigin="1880,-6194" coordsize="8428,5248" path="m1880,-6194l10308,-6194,10308,-946,1880,-946,1880,-6194e" filled="t" fillcolor="#F0F0F0" stroked="f">
                <v:path arrowok="t"/>
                <v:fill/>
              </v:shape>
            </v:group>
            <v:group style="position:absolute;left:4999;top:-4485;width:1642;height:1334" coordorigin="4999,-4485" coordsize="1642,1334">
              <v:shape style="position:absolute;left:4999;top:-4485;width:1642;height:1334" coordorigin="4999,-4485" coordsize="1642,1334" path="m4999,-3150l6641,-3150,6641,-4485,4999,-4485,4999,-3150xe" filled="f" stroked="t" strokeweight=".446304pt" strokecolor="#0F0F0F">
                <v:path arrowok="t"/>
              </v:shape>
            </v:group>
            <v:group style="position:absolute;left:6651;top:-3915;width:532;height:194" coordorigin="6651,-3915" coordsize="532,194">
              <v:shape style="position:absolute;left:6651;top:-3915;width:532;height:194" coordorigin="6651,-3915" coordsize="532,194" path="m6651,-3720l7183,-3720,7183,-3915,6651,-3915,6651,-3720xe" filled="f" stroked="t" strokeweight=".422555pt" strokecolor="#0F0F0F">
                <v:path arrowok="t"/>
              </v:shape>
            </v:group>
            <v:group style="position:absolute;left:6914;top:-3915;width:533;height:194" coordorigin="6914,-3915" coordsize="533,194">
              <v:shape style="position:absolute;left:6914;top:-3915;width:533;height:194" coordorigin="6914,-3915" coordsize="533,194" path="m6914,-3720l7447,-3720,7447,-3915,6914,-3915,6914,-3720xe" filled="f" stroked="t" strokeweight=".422515pt" strokecolor="#0F0F0F">
                <v:path arrowok="t"/>
              </v:shape>
            </v:group>
            <v:group style="position:absolute;left:7199;top:-3915;width:532;height:194" coordorigin="7199,-3915" coordsize="532,194">
              <v:shape style="position:absolute;left:7199;top:-3915;width:532;height:194" coordorigin="7199,-3915" coordsize="532,194" path="m7199,-3720l7730,-3720,7730,-3915,7199,-3915,7199,-3720xe" filled="f" stroked="t" strokeweight=".422555pt" strokecolor="#0F0F0F">
                <v:path arrowok="t"/>
              </v:shape>
            </v:group>
            <v:group style="position:absolute;left:7755;top:-3915;width:533;height:194" coordorigin="7755,-3915" coordsize="533,194">
              <v:shape style="position:absolute;left:7755;top:-3915;width:533;height:194" coordorigin="7755,-3915" coordsize="533,194" path="m7755,-3720l8288,-3720,8288,-3915,7755,-3915,7755,-3720xe" filled="f" stroked="t" strokeweight=".422515pt" strokecolor="#0F0F0F">
                <v:path arrowok="t"/>
              </v:shape>
            </v:group>
            <v:group style="position:absolute;left:8004;top:-3915;width:533;height:194" coordorigin="8004,-3915" coordsize="533,194">
              <v:shape style="position:absolute;left:8004;top:-3915;width:533;height:194" coordorigin="8004,-3915" coordsize="533,194" path="m8004,-3720l8537,-3720,8537,-3915,8004,-3915,8004,-3720xe" filled="f" stroked="t" strokeweight=".422515pt" strokecolor="#0F0F0F">
                <v:path arrowok="t"/>
              </v:shape>
            </v:group>
            <v:group style="position:absolute;left:8303;top:-3915;width:533;height:194" coordorigin="8303,-3915" coordsize="533,194">
              <v:shape style="position:absolute;left:8303;top:-3915;width:533;height:194" coordorigin="8303,-3915" coordsize="533,194" path="m8303,-3720l8835,-3720,8835,-3915,8303,-3915,8303,-3720xe" filled="f" stroked="t" strokeweight=".422515pt" strokecolor="#0F0F0F">
                <v:path arrowok="t"/>
              </v:shape>
            </v:group>
            <v:group style="position:absolute;left:8855;top:-3915;width:533;height:194" coordorigin="8855,-3915" coordsize="533,194">
              <v:shape style="position:absolute;left:8855;top:-3915;width:533;height:194" coordorigin="8855,-3915" coordsize="533,194" path="m8855,-3720l9387,-3720,9387,-3915,8855,-3915,8855,-3720xe" filled="f" stroked="t" strokeweight=".422515pt" strokecolor="#0F0F0F">
                <v:path arrowok="t"/>
              </v:shape>
            </v:group>
            <v:group style="position:absolute;left:9093;top:-3915;width:533;height:194" coordorigin="9093,-3915" coordsize="533,194">
              <v:shape style="position:absolute;left:9093;top:-3915;width:533;height:194" coordorigin="9093,-3915" coordsize="533,194" path="m9093,-3720l9626,-3720,9626,-3915,9093,-3915,9093,-3720xe" filled="f" stroked="t" strokeweight=".422515pt" strokecolor="#0F0F0F">
                <v:path arrowok="t"/>
              </v:shape>
            </v:group>
            <v:group style="position:absolute;left:9402;top:-3915;width:533;height:194" coordorigin="9402,-3915" coordsize="533,194">
              <v:shape style="position:absolute;left:9402;top:-3915;width:533;height:194" coordorigin="9402,-3915" coordsize="533,194" path="m9402,-3720l9935,-3720,9935,-3915,9402,-3915,9402,-3720xe" filled="f" stroked="t" strokeweight=".422515pt" strokecolor="#0F0F0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extensa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optimizació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ansmisión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observa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entonces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important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desgast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técnica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multiplexació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etiquetad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(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labelle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multiple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x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present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utiliza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eficient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(figur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16)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Debid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hech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paquete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dato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etiqueta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permite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identificació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cesari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transmitido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intervalo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regulares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tanto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exist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diferent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densida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dato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distinta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fuentes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sistem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permit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optimizació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canal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multiplexaciò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llam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dinámic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estadístic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(dynami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statistica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multiplex)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line="280" w:lineRule="exact" w:after="0"/>
        <w:jc w:val="left"/>
        <w:rPr>
          <w:sz w:val="28"/>
          <w:szCs w:val="28"/>
        </w:rPr>
        <w:sectPr>
          <w:type w:val="continuous"/>
          <w:pgSz w:w="11900" w:h="16840"/>
          <w:pgMar w:top="600" w:bottom="280" w:left="1600" w:right="1440"/>
        </w:sectPr>
      </w:pPr>
      <w:rPr/>
    </w:p>
    <w:p>
      <w:pPr>
        <w:spacing w:before="32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.818844pt;width:435.66pt;height:.1pt;mso-position-horizontal-relative:page;mso-position-vertical-relative:paragraph;z-index:-6745" coordorigin="1594,36" coordsize="8713,2">
            <v:shape style="position:absolute;left:1594;top:36;width:8713;height:2" coordorigin="1594,36" coordsize="8713,0" path="m1594,36l10307,36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743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741" type="#_x0000_t75">
            <v:imagedata r:id="rId93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117.639999pt;margin-top:46.258373pt;width:359.74pt;height:269.74pt;mso-position-horizontal-relative:page;mso-position-vertical-relative:paragraph;z-index:-6739" coordorigin="2353,925" coordsize="7195,5395">
            <v:group style="position:absolute;left:2363;top:935;width:7175;height:5375" coordorigin="2363,935" coordsize="7175,5375">
              <v:shape style="position:absolute;left:2363;top:935;width:7175;height:5375" coordorigin="2363,935" coordsize="7175,5375" path="m2363,935l9538,935,9538,6310,2363,6310,2363,935e" filled="t" fillcolor="#F0F0F0" stroked="f">
                <v:path arrowok="t"/>
                <v:fill/>
              </v:shape>
            </v:group>
            <v:group style="position:absolute;left:2406;top:3063;width:1008;height:812" coordorigin="2406,3063" coordsize="1008,812">
              <v:shape style="position:absolute;left:2406;top:3063;width:1008;height:812" coordorigin="2406,3063" coordsize="1008,812" path="m3409,3063l3347,3113,3352,3120,3414,3070,3409,3063e" filled="t" fillcolor="#000000" stroked="f">
                <v:path arrowok="t"/>
                <v:fill/>
              </v:shape>
              <v:shape style="position:absolute;left:2406;top:3063;width:1008;height:812" coordorigin="2406,3063" coordsize="1008,812" path="m3323,3130l3260,3180,3268,3188,3330,3140,3323,3130e" filled="t" fillcolor="#000000" stroked="f">
                <v:path arrowok="t"/>
                <v:fill/>
              </v:shape>
              <v:shape style="position:absolute;left:2406;top:3063;width:1008;height:812" coordorigin="2406,3063" coordsize="1008,812" path="m3236,3200l3176,3250,3181,3257,3244,3207,3236,3200e" filled="t" fillcolor="#000000" stroked="f">
                <v:path arrowok="t"/>
                <v:fill/>
              </v:shape>
              <v:shape style="position:absolute;left:2406;top:3063;width:1008;height:812" coordorigin="2406,3063" coordsize="1008,812" path="m3152,3269l3090,3320,3097,3327,3157,3276,3152,3269e" filled="t" fillcolor="#000000" stroked="f">
                <v:path arrowok="t"/>
                <v:fill/>
              </v:shape>
              <v:shape style="position:absolute;left:2406;top:3063;width:1008;height:812" coordorigin="2406,3063" coordsize="1008,812" path="m3066,3336l3004,3387,3011,3394,3073,3346,3066,3336e" filled="t" fillcolor="#000000" stroked="f">
                <v:path arrowok="t"/>
                <v:fill/>
              </v:shape>
              <v:shape style="position:absolute;left:2406;top:3063;width:1008;height:812" coordorigin="2406,3063" coordsize="1008,812" path="m2982,3406l2920,3456,2924,3464,2987,3413,2982,3406e" filled="t" fillcolor="#000000" stroked="f">
                <v:path arrowok="t"/>
                <v:fill/>
              </v:shape>
              <v:shape style="position:absolute;left:2406;top:3063;width:1008;height:812" coordorigin="2406,3063" coordsize="1008,812" path="m2896,3476l2833,3526,2840,3533,2903,3483,2896,3476e" filled="t" fillcolor="#000000" stroked="f">
                <v:path arrowok="t"/>
                <v:fill/>
              </v:shape>
              <v:shape style="position:absolute;left:2406;top:3063;width:1008;height:812" coordorigin="2406,3063" coordsize="1008,812" path="m2809,3543l2749,3593,2754,3600,2816,3552,2809,3543e" filled="t" fillcolor="#000000" stroked="f">
                <v:path arrowok="t"/>
                <v:fill/>
              </v:shape>
              <v:shape style="position:absolute;left:2406;top:3063;width:1008;height:812" coordorigin="2406,3063" coordsize="1008,812" path="m2725,3612l2663,3662,2670,3669,2730,3620,2725,3612e" filled="t" fillcolor="#000000" stroked="f">
                <v:path arrowok="t"/>
                <v:fill/>
              </v:shape>
              <v:shape style="position:absolute;left:2406;top:3063;width:1008;height:812" coordorigin="2406,3063" coordsize="1008,812" path="m2639,3681l2576,3731,2584,3738,2646,3688,2639,3681e" filled="t" fillcolor="#000000" stroked="f">
                <v:path arrowok="t"/>
                <v:fill/>
              </v:shape>
              <v:shape style="position:absolute;left:2406;top:3063;width:1008;height:812" coordorigin="2406,3063" coordsize="1008,812" path="m2555,3748l2492,3798,2497,3806,2560,3758,2555,3748e" filled="t" fillcolor="#000000" stroked="f">
                <v:path arrowok="t"/>
                <v:fill/>
              </v:shape>
              <v:shape style="position:absolute;left:2406;top:3063;width:1008;height:812" coordorigin="2406,3063" coordsize="1008,812" path="m2468,3818l2406,3868,2413,3875,2476,3825,2468,3818e" filled="t" fillcolor="#000000" stroked="f">
                <v:path arrowok="t"/>
                <v:fill/>
              </v:shape>
            </v:group>
            <v:group style="position:absolute;left:3347;top:3063;width:67;height:58" coordorigin="3347,3063" coordsize="67,58">
              <v:shape style="position:absolute;left:3347;top:3063;width:67;height:58" coordorigin="3347,3063" coordsize="67,58" path="m3414,3070l3352,3120,3347,3113,3409,3063,3414,3070xe" filled="f" stroked="t" strokeweight=".12pt" strokecolor="#000000">
                <v:path arrowok="t"/>
              </v:shape>
            </v:group>
            <v:group style="position:absolute;left:3260;top:3130;width:70;height:58" coordorigin="3260,3130" coordsize="70,58">
              <v:shape style="position:absolute;left:3260;top:3130;width:70;height:58" coordorigin="3260,3130" coordsize="70,58" path="m3330,3140l3268,3188,3260,3180,3323,3130,3330,3140xe" filled="f" stroked="t" strokeweight=".12pt" strokecolor="#000000">
                <v:path arrowok="t"/>
              </v:shape>
            </v:group>
            <v:group style="position:absolute;left:3176;top:3200;width:67;height:58" coordorigin="3176,3200" coordsize="67,58">
              <v:shape style="position:absolute;left:3176;top:3200;width:67;height:58" coordorigin="3176,3200" coordsize="67,58" path="m3244,3207l3181,3257,3176,3250,3236,3200,3244,3207xe" filled="f" stroked="t" strokeweight=".12pt" strokecolor="#000000">
                <v:path arrowok="t"/>
              </v:shape>
            </v:group>
            <v:group style="position:absolute;left:3090;top:3269;width:67;height:58" coordorigin="3090,3269" coordsize="67,58">
              <v:shape style="position:absolute;left:3090;top:3269;width:67;height:58" coordorigin="3090,3269" coordsize="67,58" path="m3157,3276l3097,3327,3090,3320,3152,3269,3157,3276xe" filled="f" stroked="t" strokeweight=".12pt" strokecolor="#000000">
                <v:path arrowok="t"/>
              </v:shape>
            </v:group>
            <v:group style="position:absolute;left:3004;top:3336;width:70;height:58" coordorigin="3004,3336" coordsize="70,58">
              <v:shape style="position:absolute;left:3004;top:3336;width:70;height:58" coordorigin="3004,3336" coordsize="70,58" path="m3073,3346l3011,3394,3004,3387,3066,3336,3073,3346xe" filled="f" stroked="t" strokeweight=".12pt" strokecolor="#000000">
                <v:path arrowok="t"/>
              </v:shape>
            </v:group>
            <v:group style="position:absolute;left:2920;top:3406;width:67;height:58" coordorigin="2920,3406" coordsize="67,58">
              <v:shape style="position:absolute;left:2920;top:3406;width:67;height:58" coordorigin="2920,3406" coordsize="67,58" path="m2987,3413l2924,3464,2920,3456,2982,3406,2987,3413xe" filled="f" stroked="t" strokeweight=".12pt" strokecolor="#000000">
                <v:path arrowok="t"/>
              </v:shape>
            </v:group>
            <v:group style="position:absolute;left:2833;top:3476;width:70;height:58" coordorigin="2833,3476" coordsize="70,58">
              <v:shape style="position:absolute;left:2833;top:3476;width:70;height:58" coordorigin="2833,3476" coordsize="70,58" path="m2903,3483l2840,3533,2833,3526,2896,3476,2903,3483xe" filled="f" stroked="t" strokeweight=".12pt" strokecolor="#000000">
                <v:path arrowok="t"/>
              </v:shape>
            </v:group>
            <v:group style="position:absolute;left:2749;top:3543;width:67;height:58" coordorigin="2749,3543" coordsize="67,58">
              <v:shape style="position:absolute;left:2749;top:3543;width:67;height:58" coordorigin="2749,3543" coordsize="67,58" path="m2816,3552l2754,3600,2749,3593,2809,3543,2816,3552xe" filled="f" stroked="t" strokeweight=".12pt" strokecolor="#000000">
                <v:path arrowok="t"/>
              </v:shape>
            </v:group>
            <v:group style="position:absolute;left:2663;top:3612;width:67;height:56" coordorigin="2663,3612" coordsize="67,56">
              <v:shape style="position:absolute;left:2663;top:3612;width:67;height:56" coordorigin="2663,3612" coordsize="67,56" path="m2730,3620l2670,3669,2663,3662,2725,3612,2730,3620xe" filled="f" stroked="t" strokeweight=".12pt" strokecolor="#000000">
                <v:path arrowok="t"/>
              </v:shape>
            </v:group>
            <v:group style="position:absolute;left:2576;top:3681;width:70;height:58" coordorigin="2576,3681" coordsize="70,58">
              <v:shape style="position:absolute;left:2576;top:3681;width:70;height:58" coordorigin="2576,3681" coordsize="70,58" path="m2646,3688l2584,3738,2576,3731,2639,3681,2646,3688xe" filled="f" stroked="t" strokeweight=".12pt" strokecolor="#000000">
                <v:path arrowok="t"/>
              </v:shape>
            </v:group>
            <v:group style="position:absolute;left:2492;top:3748;width:67;height:58" coordorigin="2492,3748" coordsize="67,58">
              <v:shape style="position:absolute;left:2492;top:3748;width:67;height:58" coordorigin="2492,3748" coordsize="67,58" path="m2560,3758l2497,3806,2492,3798,2555,3748,2560,3758xe" filled="f" stroked="t" strokeweight=".12pt" strokecolor="#000000">
                <v:path arrowok="t"/>
              </v:shape>
            </v:group>
            <v:group style="position:absolute;left:2406;top:3818;width:70;height:58" coordorigin="2406,3818" coordsize="70,58">
              <v:shape style="position:absolute;left:2406;top:3818;width:70;height:58" coordorigin="2406,3818" coordsize="70,58" path="m2476,3825l2413,3875,2406,3868,2468,3818,2476,3825xe" filled="f" stroked="t" strokeweight=".12pt" strokecolor="#000000">
                <v:path arrowok="t"/>
              </v:shape>
              <v:shape style="position:absolute;left:9170;top:2380;width:295;height:214" type="#_x0000_t75">
                <v:imagedata r:id="rId94" o:title=""/>
              </v:shape>
            </v:group>
            <v:group style="position:absolute;left:9170;top:2380;width:295;height:214" coordorigin="9170,2380" coordsize="295,214">
              <v:shape style="position:absolute;left:9170;top:2380;width:295;height:214" coordorigin="9170,2380" coordsize="295,214" path="m9170,2594l9466,2594,9466,2380,9170,2380,9170,2594xe" filled="f" stroked="t" strokeweight=".479pt" strokecolor="#000000">
                <v:path arrowok="t"/>
              </v:shape>
            </v:group>
            <v:group style="position:absolute;left:5311;top:1791;width:1396;height:1363" coordorigin="5311,1791" coordsize="1396,1363">
              <v:shape style="position:absolute;left:5311;top:1791;width:1396;height:1363" coordorigin="5311,1791" coordsize="1396,1363" path="m5311,3154l6707,3154,6707,1791,5311,1791,5311,3154xe" filled="f" stroked="t" strokeweight=".479pt" strokecolor="#000000">
                <v:path arrowok="t"/>
              </v:shape>
            </v:group>
            <v:group style="position:absolute;left:2651;top:1880;width:1381;height:215" coordorigin="2651,1880" coordsize="1381,215">
              <v:shape style="position:absolute;left:2651;top:1880;width:1381;height:215" coordorigin="2651,1880" coordsize="1381,215" path="m2651,1880l4032,1880,4032,2094,2651,2094,2651,1880e" filled="t" fillcolor="#838383" stroked="f">
                <v:path arrowok="t"/>
                <v:fill/>
              </v:shape>
            </v:group>
            <v:group style="position:absolute;left:2651;top:1880;width:1381;height:216" coordorigin="2651,1880" coordsize="1381,216">
              <v:shape style="position:absolute;left:2651;top:1880;width:1381;height:216" coordorigin="2651,1880" coordsize="1381,216" path="m2651,2096l4032,2096,4032,1880,2651,1880,2651,2096xe" filled="f" stroked="t" strokeweight=".479pt" strokecolor="#000000">
                <v:path arrowok="t"/>
              </v:shape>
            </v:group>
            <v:group style="position:absolute;left:4042;top:1880;width:1260;height:216" coordorigin="4042,1880" coordsize="1260,216">
              <v:shape style="position:absolute;left:4042;top:1880;width:1260;height:216" coordorigin="4042,1880" coordsize="1260,216" path="m4042,2096l5302,2096,5302,1880,4042,1880,4042,2096xe" filled="f" stroked="t" strokeweight=".479pt" strokecolor="#000000">
                <v:path arrowok="t"/>
              </v:shape>
            </v:group>
            <v:group style="position:absolute;left:4999;top:1880;width:302;height:216" coordorigin="4999,1880" coordsize="302,216">
              <v:shape style="position:absolute;left:4999;top:1880;width:302;height:216" coordorigin="4999,1880" coordsize="302,216" path="m4999,2096l5302,2096,5302,1880,4999,1880,4999,2096xe" filled="f" stroked="t" strokeweight=".479pt" strokecolor="#000000">
                <v:path arrowok="t"/>
              </v:shape>
              <v:shape style="position:absolute;left:4042;top:1880;width:946;height:215" type="#_x0000_t75">
                <v:imagedata r:id="rId95" o:title=""/>
              </v:shape>
            </v:group>
            <v:group style="position:absolute;left:4042;top:1880;width:946;height:216" coordorigin="4042,1880" coordsize="946,216">
              <v:shape style="position:absolute;left:4042;top:1880;width:946;height:216" coordorigin="4042,1880" coordsize="946,216" path="m4042,2096l4987,2096,4987,1880,4042,1880,4042,2096xe" filled="f" stroked="t" strokeweight=".479pt" strokecolor="#000000">
                <v:path arrowok="t"/>
              </v:shape>
            </v:group>
            <v:group style="position:absolute;left:4841;top:2850;width:461;height:215" coordorigin="4841,2850" coordsize="461,215">
              <v:shape style="position:absolute;left:4841;top:2850;width:461;height:215" coordorigin="4841,2850" coordsize="461,215" path="m4841,2850l5302,2850,5302,3065,4841,3065,4841,2850e" filled="t" fillcolor="#838383" stroked="f">
                <v:path arrowok="t"/>
                <v:fill/>
              </v:shape>
            </v:group>
            <v:group style="position:absolute;left:4841;top:2850;width:461;height:215" coordorigin="4841,2850" coordsize="461,215">
              <v:shape style="position:absolute;left:4841;top:2850;width:461;height:215" coordorigin="4841,2850" coordsize="461,215" path="m4841,3065l5302,3065,5302,2850,4841,2850,4841,3065xe" filled="f" stroked="t" strokeweight=".479pt" strokecolor="#000000">
                <v:path arrowok="t"/>
              </v:shape>
            </v:group>
            <v:group style="position:absolute;left:2651;top:2193;width:1381;height:216" coordorigin="2651,2193" coordsize="1381,216">
              <v:shape style="position:absolute;left:2651;top:2193;width:1381;height:216" coordorigin="2651,2193" coordsize="1381,216" path="m2651,2193l4032,2193,4032,2409,2651,2409,2651,2193e" filled="t" fillcolor="#838383" stroked="f">
                <v:path arrowok="t"/>
                <v:fill/>
              </v:shape>
            </v:group>
            <v:group style="position:absolute;left:2651;top:2193;width:1381;height:216" coordorigin="2651,2193" coordsize="1381,216">
              <v:shape style="position:absolute;left:2651;top:2193;width:1381;height:216" coordorigin="2651,2193" coordsize="1381,216" path="m2651,2409l4032,2409,4032,2193,2651,2193,2651,2409xe" filled="f" stroked="t" strokeweight=".479pt" strokecolor="#000000">
                <v:path arrowok="t"/>
              </v:shape>
            </v:group>
            <v:group style="position:absolute;left:4042;top:2193;width:1260;height:216" coordorigin="4042,2193" coordsize="1260,216">
              <v:shape style="position:absolute;left:4042;top:2193;width:1260;height:216" coordorigin="4042,2193" coordsize="1260,216" path="m4042,2409l5302,2409,5302,2193,4042,2193,4042,2409xe" filled="f" stroked="t" strokeweight=".479pt" strokecolor="#000000">
                <v:path arrowok="t"/>
              </v:shape>
            </v:group>
            <v:group style="position:absolute;left:5014;top:2193;width:288;height:216" coordorigin="5014,2193" coordsize="288,216">
              <v:shape style="position:absolute;left:5014;top:2193;width:288;height:216" coordorigin="5014,2193" coordsize="288,216" path="m5014,2193l5302,2193,5302,2409,5014,2409,5014,2193e" filled="t" fillcolor="#838383" stroked="f">
                <v:path arrowok="t"/>
                <v:fill/>
              </v:shape>
            </v:group>
            <v:group style="position:absolute;left:5014;top:2193;width:288;height:216" coordorigin="5014,2193" coordsize="288,216">
              <v:shape style="position:absolute;left:5014;top:2193;width:288;height:216" coordorigin="5014,2193" coordsize="288,216" path="m5014,2409l5302,2409,5302,2193,5014,2193,5014,2409xe" filled="f" stroked="t" strokeweight=".479pt" strokecolor="#000000">
                <v:path arrowok="t"/>
              </v:shape>
            </v:group>
            <v:group style="position:absolute;left:2651;top:2522;width:1590;height:216" coordorigin="2651,2522" coordsize="1590,216">
              <v:shape style="position:absolute;left:2651;top:2522;width:1590;height:216" coordorigin="2651,2522" coordsize="1590,216" path="m2651,2522l4241,2522,4241,2738,2651,2738,2651,2522e" filled="t" fillcolor="#838383" stroked="f">
                <v:path arrowok="t"/>
                <v:fill/>
              </v:shape>
            </v:group>
            <v:group style="position:absolute;left:2651;top:2522;width:1590;height:216" coordorigin="2651,2522" coordsize="1590,216">
              <v:shape style="position:absolute;left:2651;top:2522;width:1590;height:216" coordorigin="2651,2522" coordsize="1590,216" path="m2651,2738l4241,2738,4241,2522,2651,2522,2651,2738xe" filled="f" stroked="t" strokeweight=".479pt" strokecolor="#000000">
                <v:path arrowok="t"/>
              </v:shape>
            </v:group>
            <v:group style="position:absolute;left:2651;top:2850;width:1381;height:215" coordorigin="2651,2850" coordsize="1381,215">
              <v:shape style="position:absolute;left:2651;top:2850;width:1381;height:215" coordorigin="2651,2850" coordsize="1381,215" path="m2651,2850l4032,2850,4032,3065,2651,3065,2651,2850e" filled="t" fillcolor="#838383" stroked="f">
                <v:path arrowok="t"/>
                <v:fill/>
              </v:shape>
            </v:group>
            <v:group style="position:absolute;left:2651;top:2850;width:1381;height:215" coordorigin="2651,2850" coordsize="1381,215">
              <v:shape style="position:absolute;left:2651;top:2850;width:1381;height:215" coordorigin="2651,2850" coordsize="1381,215" path="m2651,3065l4032,3065,4032,2850,2651,2850,2651,3065xe" filled="f" stroked="t" strokeweight=".479pt" strokecolor="#000000">
                <v:path arrowok="t"/>
              </v:shape>
            </v:group>
            <v:group style="position:absolute;left:4042;top:2850;width:1260;height:215" coordorigin="4042,2850" coordsize="1260,215">
              <v:shape style="position:absolute;left:4042;top:2850;width:1260;height:215" coordorigin="4042,2850" coordsize="1260,215" path="m4042,3065l5302,3065,5302,2850,4042,2850,4042,3065xe" filled="f" stroked="t" strokeweight=".479pt" strokecolor="#000000">
                <v:path arrowok="t"/>
              </v:shape>
              <v:shape style="position:absolute;left:3400;top:2850;width:1117;height:215" type="#_x0000_t75">
                <v:imagedata r:id="rId96" o:title=""/>
              </v:shape>
            </v:group>
            <v:group style="position:absolute;left:3400;top:2850;width:1117;height:215" coordorigin="3400,2850" coordsize="1117,215">
              <v:shape style="position:absolute;left:3400;top:2850;width:1117;height:215" coordorigin="3400,2850" coordsize="1117,215" path="m3400,3065l4517,3065,4517,2850,3400,2850,3400,3065xe" filled="f" stroked="t" strokeweight=".479pt" strokecolor="#000000">
                <v:path arrowok="t"/>
              </v:shape>
            </v:group>
            <v:group style="position:absolute;left:5088;top:2522;width:214;height:216" coordorigin="5088,2522" coordsize="214,216">
              <v:shape style="position:absolute;left:5088;top:2522;width:214;height:216" coordorigin="5088,2522" coordsize="214,216" path="m5088,2522l5302,2522,5302,2738,5088,2738,5088,2522e" filled="t" fillcolor="#838383" stroked="f">
                <v:path arrowok="t"/>
                <v:fill/>
              </v:shape>
            </v:group>
            <v:group style="position:absolute;left:5088;top:2522;width:214;height:216" coordorigin="5088,2522" coordsize="214,216">
              <v:shape style="position:absolute;left:5088;top:2522;width:214;height:216" coordorigin="5088,2522" coordsize="214,216" path="m5088,2738l5302,2738,5302,2522,5088,2522,5088,2738xe" filled="f" stroked="t" strokeweight=".479pt" strokecolor="#000000">
                <v:path arrowok="t"/>
              </v:shape>
            </v:group>
            <v:group style="position:absolute;left:4526;top:2850;width:305;height:215" coordorigin="4526,2850" coordsize="305,215">
              <v:shape style="position:absolute;left:4526;top:2850;width:305;height:215" coordorigin="4526,2850" coordsize="305,215" path="m4526,3065l4831,3065,4831,2850,4526,2850,4526,3065xe" filled="f" stroked="t" strokeweight=".479pt" strokecolor="#000000">
                <v:path arrowok="t"/>
              </v:shape>
            </v:group>
            <v:group style="position:absolute;left:4526;top:2850;width:305;height:215" coordorigin="4526,2850" coordsize="305,215">
              <v:shape style="position:absolute;left:4526;top:2850;width:305;height:215" coordorigin="4526,2850" coordsize="305,215" path="m4526,3065l4831,3065,4831,2850,4526,2850,4526,3065xe" filled="f" stroked="t" strokeweight=".479pt" strokecolor="#000000">
                <v:path arrowok="t"/>
              </v:shape>
            </v:group>
            <v:group style="position:absolute;left:4860;top:3123;width:979;height:822" coordorigin="4860,3123" coordsize="979,822">
              <v:shape style="position:absolute;left:4860;top:3123;width:979;height:822" coordorigin="4860,3123" coordsize="979,822" path="m4865,3123l4860,3130,4920,3180,4927,3173,4865,3123e" filled="t" fillcolor="#000000" stroked="f">
                <v:path arrowok="t"/>
                <v:fill/>
              </v:shape>
              <v:shape style="position:absolute;left:4860;top:3123;width:979;height:822" coordorigin="4860,3123" coordsize="979,822" path="m4949,3192l4944,3200,5004,3252,5011,3243,4949,3192e" filled="t" fillcolor="#000000" stroked="f">
                <v:path arrowok="t"/>
                <v:fill/>
              </v:shape>
              <v:shape style="position:absolute;left:4860;top:3123;width:979;height:822" coordorigin="4860,3123" coordsize="979,822" path="m5033,3262l5028,3272,5088,3322,5095,3315,5033,3262e" filled="t" fillcolor="#000000" stroked="f">
                <v:path arrowok="t"/>
                <v:fill/>
              </v:shape>
              <v:shape style="position:absolute;left:4860;top:3123;width:979;height:822" coordorigin="4860,3123" coordsize="979,822" path="m5117,3334l5112,3341,5172,3392,5179,3384,5117,3334e" filled="t" fillcolor="#000000" stroked="f">
                <v:path arrowok="t"/>
                <v:fill/>
              </v:shape>
              <v:shape style="position:absolute;left:4860;top:3123;width:979;height:822" coordorigin="4860,3123" coordsize="979,822" path="m5201,3404l5196,3411,5256,3464,5263,3454,5201,3404e" filled="t" fillcolor="#000000" stroked="f">
                <v:path arrowok="t"/>
                <v:fill/>
              </v:shape>
              <v:shape style="position:absolute;left:4860;top:3123;width:979;height:822" coordorigin="4860,3123" coordsize="979,822" path="m5285,3473l5280,3483,5340,3533,5347,3526,5285,3473e" filled="t" fillcolor="#000000" stroked="f">
                <v:path arrowok="t"/>
                <v:fill/>
              </v:shape>
              <v:shape style="position:absolute;left:4860;top:3123;width:979;height:822" coordorigin="4860,3123" coordsize="979,822" path="m5369,3545l5364,3552,5424,3603,5431,3596,5369,3545e" filled="t" fillcolor="#000000" stroked="f">
                <v:path arrowok="t"/>
                <v:fill/>
              </v:shape>
              <v:shape style="position:absolute;left:4860;top:3123;width:979;height:822" coordorigin="4860,3123" coordsize="979,822" path="m5453,3615l5448,3622,5508,3674,5515,3666,5453,3615e" filled="t" fillcolor="#000000" stroked="f">
                <v:path arrowok="t"/>
                <v:fill/>
              </v:shape>
              <v:shape style="position:absolute;left:4860;top:3123;width:979;height:822" coordorigin="4860,3123" coordsize="979,822" path="m5537,3686l5532,3693,5592,3743,5599,3736,5537,3686e" filled="t" fillcolor="#000000" stroked="f">
                <v:path arrowok="t"/>
                <v:fill/>
              </v:shape>
              <v:shape style="position:absolute;left:4860;top:3123;width:979;height:822" coordorigin="4860,3123" coordsize="979,822" path="m5621,3755l5616,3762,5676,3813,5683,3806,5621,3755e" filled="t" fillcolor="#000000" stroked="f">
                <v:path arrowok="t"/>
                <v:fill/>
              </v:shape>
              <v:shape style="position:absolute;left:4860;top:3123;width:979;height:822" coordorigin="4860,3123" coordsize="979,822" path="m5707,3825l5700,3832,5760,3885,5767,3878,5707,3825e" filled="t" fillcolor="#000000" stroked="f">
                <v:path arrowok="t"/>
                <v:fill/>
              </v:shape>
              <v:shape style="position:absolute;left:4860;top:3123;width:979;height:822" coordorigin="4860,3123" coordsize="979,822" path="m5791,3897l5784,3904,5832,3945,5839,3938,5791,3897e" filled="t" fillcolor="#000000" stroked="f">
                <v:path arrowok="t"/>
                <v:fill/>
              </v:shape>
            </v:group>
            <v:group style="position:absolute;left:4860;top:3123;width:67;height:58" coordorigin="4860,3123" coordsize="67,58">
              <v:shape style="position:absolute;left:4860;top:3123;width:67;height:58" coordorigin="4860,3123" coordsize="67,58" path="m4865,3123l4927,3173,4920,3180,4860,3130,4865,3123xe" filled="f" stroked="t" strokeweight=".12pt" strokecolor="#000000">
                <v:path arrowok="t"/>
              </v:shape>
            </v:group>
            <v:group style="position:absolute;left:4944;top:3192;width:67;height:60" coordorigin="4944,3192" coordsize="67,60">
              <v:shape style="position:absolute;left:4944;top:3192;width:67;height:60" coordorigin="4944,3192" coordsize="67,60" path="m4949,3192l5011,3243,5004,3252,4944,3200,4949,3192xe" filled="f" stroked="t" strokeweight=".12pt" strokecolor="#000000">
                <v:path arrowok="t"/>
              </v:shape>
            </v:group>
            <v:group style="position:absolute;left:5028;top:3262;width:67;height:60" coordorigin="5028,3262" coordsize="67,60">
              <v:shape style="position:absolute;left:5028;top:3262;width:67;height:60" coordorigin="5028,3262" coordsize="67,60" path="m5033,3262l5095,3315,5088,3322,5028,3272,5033,3262xe" filled="f" stroked="t" strokeweight=".12pt" strokecolor="#000000">
                <v:path arrowok="t"/>
              </v:shape>
            </v:group>
            <v:group style="position:absolute;left:5112;top:3334;width:67;height:58" coordorigin="5112,3334" coordsize="67,58">
              <v:shape style="position:absolute;left:5112;top:3334;width:67;height:58" coordorigin="5112,3334" coordsize="67,58" path="m5117,3334l5179,3384,5172,3392,5112,3341,5117,3334xe" filled="f" stroked="t" strokeweight=".12pt" strokecolor="#000000">
                <v:path arrowok="t"/>
              </v:shape>
            </v:group>
            <v:group style="position:absolute;left:5196;top:3404;width:67;height:60" coordorigin="5196,3404" coordsize="67,60">
              <v:shape style="position:absolute;left:5196;top:3404;width:67;height:60" coordorigin="5196,3404" coordsize="67,60" path="m5201,3404l5263,3454,5256,3464,5196,3411,5201,3404xe" filled="f" stroked="t" strokeweight=".12pt" strokecolor="#000000">
                <v:path arrowok="t"/>
              </v:shape>
            </v:group>
            <v:group style="position:absolute;left:5280;top:3473;width:67;height:60" coordorigin="5280,3473" coordsize="67,60">
              <v:shape style="position:absolute;left:5280;top:3473;width:67;height:60" coordorigin="5280,3473" coordsize="67,60" path="m5285,3473l5347,3526,5340,3533,5280,3483,5285,3473xe" filled="f" stroked="t" strokeweight=".12pt" strokecolor="#000000">
                <v:path arrowok="t"/>
              </v:shape>
            </v:group>
            <v:group style="position:absolute;left:5364;top:3545;width:67;height:58" coordorigin="5364,3545" coordsize="67,58">
              <v:shape style="position:absolute;left:5364;top:3545;width:67;height:58" coordorigin="5364,3545" coordsize="67,58" path="m5369,3545l5431,3596,5424,3603,5364,3552,5369,3545xe" filled="f" stroked="t" strokeweight=".12pt" strokecolor="#000000">
                <v:path arrowok="t"/>
              </v:shape>
            </v:group>
            <v:group style="position:absolute;left:5448;top:3615;width:67;height:59" coordorigin="5448,3615" coordsize="67,59">
              <v:shape style="position:absolute;left:5448;top:3615;width:67;height:59" coordorigin="5448,3615" coordsize="67,59" path="m5453,3615l5515,3666,5508,3674,5448,3622,5453,3615xe" filled="f" stroked="t" strokeweight=".12pt" strokecolor="#000000">
                <v:path arrowok="t"/>
              </v:shape>
            </v:group>
            <v:group style="position:absolute;left:5532;top:3686;width:67;height:58" coordorigin="5532,3686" coordsize="67,58">
              <v:shape style="position:absolute;left:5532;top:3686;width:67;height:58" coordorigin="5532,3686" coordsize="67,58" path="m5537,3686l5599,3736,5592,3743,5532,3693,5537,3686xe" filled="f" stroked="t" strokeweight=".12pt" strokecolor="#000000">
                <v:path arrowok="t"/>
              </v:shape>
            </v:group>
            <v:group style="position:absolute;left:5616;top:3755;width:67;height:58" coordorigin="5616,3755" coordsize="67,58">
              <v:shape style="position:absolute;left:5616;top:3755;width:67;height:58" coordorigin="5616,3755" coordsize="67,58" path="m5621,3755l5683,3806,5676,3813,5616,3762,5621,3755xe" filled="f" stroked="t" strokeweight=".12pt" strokecolor="#000000">
                <v:path arrowok="t"/>
              </v:shape>
            </v:group>
            <v:group style="position:absolute;left:5700;top:3825;width:67;height:60" coordorigin="5700,3825" coordsize="67,60">
              <v:shape style="position:absolute;left:5700;top:3825;width:67;height:60" coordorigin="5700,3825" coordsize="67,60" path="m5707,3825l5767,3878,5760,3885,5700,3832,5707,3825xe" filled="f" stroked="t" strokeweight=".12pt" strokecolor="#000000">
                <v:path arrowok="t"/>
              </v:shape>
            </v:group>
            <v:group style="position:absolute;left:5784;top:3897;width:55;height:48" coordorigin="5784,3897" coordsize="55,48">
              <v:shape style="position:absolute;left:5784;top:3897;width:55;height:48" coordorigin="5784,3897" coordsize="55,48" path="m5791,3897l5839,3938,5832,3945,5784,3904,5791,3897xe" filled="f" stroked="t" strokeweight=".12pt" strokecolor="#000000">
                <v:path arrowok="t"/>
              </v:shape>
            </v:group>
            <v:group style="position:absolute;left:2428;top:3911;width:3354;height:541" coordorigin="2428,3911" coordsize="3354,541">
              <v:shape style="position:absolute;left:2428;top:3911;width:3354;height:541" coordorigin="2428,3911" coordsize="3354,541" path="m2428,4452l5782,4452,5782,3911,2428,3911,2428,4452xe" filled="f" stroked="t" strokeweight=".479pt" strokecolor="#000000">
                <v:path arrowok="t"/>
              </v:shape>
              <v:shape style="position:absolute;left:2428;top:3911;width:2262;height:541" type="#_x0000_t75">
                <v:imagedata r:id="rId97" o:title=""/>
              </v:shape>
            </v:group>
            <v:group style="position:absolute;left:2428;top:3911;width:2262;height:541" coordorigin="2428,3911" coordsize="2262,541">
              <v:shape style="position:absolute;left:2428;top:3911;width:2262;height:541" coordorigin="2428,3911" coordsize="2262,541" path="m2428,4452l4690,4452,4690,3911,2428,3911,2428,4452xe" filled="f" stroked="t" strokeweight=".479pt" strokecolor="#000000">
                <v:path arrowok="t"/>
              </v:shape>
              <v:shape style="position:absolute;left:4176;top:2522;width:588;height:216" type="#_x0000_t75">
                <v:imagedata r:id="rId98" o:title=""/>
              </v:shape>
            </v:group>
            <v:group style="position:absolute;left:4176;top:2522;width:588;height:216" coordorigin="4176,2522" coordsize="588,216">
              <v:shape style="position:absolute;left:4176;top:2522;width:588;height:216" coordorigin="4176,2522" coordsize="588,216" path="m4176,2738l4764,2738,4764,2522,4176,2522,4176,2738xe" filled="f" stroked="t" strokeweight=".479pt" strokecolor="#000000">
                <v:path arrowok="t"/>
              </v:shape>
            </v:group>
            <v:group style="position:absolute;left:4774;top:2522;width:305;height:216" coordorigin="4774,2522" coordsize="305,216">
              <v:shape style="position:absolute;left:4774;top:2522;width:305;height:216" coordorigin="4774,2522" coordsize="305,216" path="m4774,2738l5078,2738,5078,2522,4774,2522,4774,2738xe" filled="f" stroked="t" strokeweight=".479pt" strokecolor="#000000">
                <v:path arrowok="t"/>
              </v:shape>
              <v:shape style="position:absolute;left:3830;top:2193;width:859;height:216" type="#_x0000_t75">
                <v:imagedata r:id="rId99" o:title=""/>
              </v:shape>
            </v:group>
            <v:group style="position:absolute;left:3830;top:2193;width:859;height:216" coordorigin="3830,2193" coordsize="859,216">
              <v:shape style="position:absolute;left:3830;top:2193;width:859;height:216" coordorigin="3830,2193" coordsize="859,216" path="m3830,2409l4690,2409,4690,2193,3830,2193,3830,2409xe" filled="f" stroked="t" strokeweight=".479pt" strokecolor="#000000">
                <v:path arrowok="t"/>
              </v:shape>
            </v:group>
            <v:group style="position:absolute;left:4699;top:2193;width:305;height:216" coordorigin="4699,2193" coordsize="305,216">
              <v:shape style="position:absolute;left:4699;top:2193;width:305;height:216" coordorigin="4699,2193" coordsize="305,216" path="m4699,2409l5004,2409,5004,2193,4699,2193,4699,2409xe" filled="f" stroked="t" strokeweight=".479pt" strokecolor="#000000">
                <v:path arrowok="t"/>
              </v:shape>
            </v:group>
            <v:group style="position:absolute;left:6716;top:2380;width:1262;height:214" coordorigin="6716,2380" coordsize="1262,214">
              <v:shape style="position:absolute;left:6716;top:2380;width:1262;height:214" coordorigin="6716,2380" coordsize="1262,214" path="m6716,2594l7979,2594,7979,2380,6716,2380,6716,2594xe" filled="f" stroked="t" strokeweight=".479pt" strokecolor="#000000">
                <v:path arrowok="t"/>
              </v:shape>
            </v:group>
            <v:group style="position:absolute;left:7674;top:2380;width:305;height:214" coordorigin="7674,2380" coordsize="305,214">
              <v:shape style="position:absolute;left:7674;top:2380;width:305;height:214" coordorigin="7674,2380" coordsize="305,214" path="m7674,2594l7979,2594,7979,2380,7674,2380,7674,2594xe" filled="f" stroked="t" strokeweight=".479pt" strokecolor="#000000">
                <v:path arrowok="t"/>
              </v:shape>
              <v:shape style="position:absolute;left:6716;top:2380;width:948;height:214" type="#_x0000_t75">
                <v:imagedata r:id="rId100" o:title=""/>
              </v:shape>
            </v:group>
            <v:group style="position:absolute;left:6716;top:2380;width:948;height:214" coordorigin="6716,2380" coordsize="948,214">
              <v:shape style="position:absolute;left:6716;top:2380;width:948;height:214" coordorigin="6716,2380" coordsize="948,214" path="m6716,2594l7664,2594,7664,2380,6716,2380,6716,2594xe" filled="f" stroked="t" strokeweight=".479pt" strokecolor="#000000">
                <v:path arrowok="t"/>
              </v:shape>
              <v:shape style="position:absolute;left:7988;top:2380;width:858;height:214" type="#_x0000_t75">
                <v:imagedata r:id="rId101" o:title=""/>
              </v:shape>
            </v:group>
            <v:group style="position:absolute;left:7988;top:2380;width:858;height:214" coordorigin="7988,2380" coordsize="858,214">
              <v:shape style="position:absolute;left:7988;top:2380;width:858;height:214" coordorigin="7988,2380" coordsize="858,214" path="m7988,2594l8846,2594,8846,2380,7988,2380,7988,2594xe" filled="f" stroked="t" strokeweight=".479pt" strokecolor="#000000">
                <v:path arrowok="t"/>
              </v:shape>
            </v:group>
            <v:group style="position:absolute;left:8856;top:2380;width:302;height:214" coordorigin="8856,2380" coordsize="302,214">
              <v:shape style="position:absolute;left:8856;top:2380;width:302;height:214" coordorigin="8856,2380" coordsize="302,214" path="m8856,2594l9158,2594,9158,2380,8856,2380,8856,2594xe" filled="f" stroked="t" strokeweight=".479pt" strokecolor="#000000">
                <v:path arrowok="t"/>
              </v:shape>
            </v:group>
            <w10:wrap type="none"/>
          </v:group>
        </w:pict>
      </w:r>
      <w:hyperlink r:id="rId102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1" w:after="0" w:line="158" w:lineRule="exact"/>
        <w:ind w:left="3458" w:right="5221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0"/>
          <w:w w:val="99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59" w:lineRule="exact"/>
        <w:ind w:left="3160" w:right="5526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0"/>
          <w:w w:val="99"/>
        </w:rPr>
        <w:t>B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spacing w:before="25" w:after="0" w:line="177" w:lineRule="auto"/>
        <w:ind w:left="3265" w:right="1359" w:firstLine="883"/>
        <w:jc w:val="left"/>
        <w:tabs>
          <w:tab w:pos="6160" w:val="left"/>
          <w:tab w:pos="73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3"/>
        </w:rPr>
        <w:t>B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3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158" w:lineRule="exact"/>
        <w:ind w:left="2987" w:right="5692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0"/>
          <w:w w:val="99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301" w:lineRule="exact"/>
        <w:ind w:left="1591" w:right="-20"/>
        <w:jc w:val="left"/>
        <w:tabs>
          <w:tab w:pos="33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Pa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Header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3" w:after="0" w:line="226" w:lineRule="exact"/>
        <w:ind w:left="306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-1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-1"/>
        </w:rPr>
        <w:t>6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plex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-1"/>
        </w:rPr>
        <w:t>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8"/>
          <w:position w:val="-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8"/>
          <w:position w:val="-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  <w:position w:val="-1"/>
        </w:rPr>
        <w:t>ique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8"/>
          <w:position w:val="-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8"/>
          <w:position w:val="-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  <w:position w:val="-1"/>
        </w:rPr>
        <w:t>da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8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position w:val="-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99"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19"/>
          <w:position w:val="-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11"/>
          <w:position w:val="-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4"/>
          <w:position w:val="-1"/>
        </w:rPr>
        <w:t>di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4"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9"/>
          <w:position w:val="-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4"/>
          <w:position w:val="-1"/>
        </w:rPr>
        <w:t>ica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Ejempl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figur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7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observ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explicad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multiple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x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divisió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tiemp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detall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multiple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x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denominad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divisió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F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(frequenc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divisio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multiplexing)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   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canale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dato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envía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separació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divisió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tiemp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divisió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respectivamente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cana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envía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travé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ej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tiemp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form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EnM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-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F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todo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mism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tiemp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ocupand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determinad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espectr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frecuencias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top="600" w:bottom="280" w:left="1600" w:right="1440"/>
        </w:sectPr>
      </w:pPr>
      <w:rPr/>
    </w:p>
    <w:p>
      <w:pPr>
        <w:spacing w:before="32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.818844pt;width:435.66pt;height:.1pt;mso-position-horizontal-relative:page;mso-position-vertical-relative:paragraph;z-index:-6740" coordorigin="1594,36" coordsize="8713,2">
            <v:shape style="position:absolute;left:1594;top:36;width:8713;height:2" coordorigin="1594,36" coordsize="8713,0" path="m1594,36l10307,36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738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7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667" w:right="493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737" type="#_x0000_t75">
            <v:imagedata r:id="rId103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6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667" w:right="648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6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104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314" w:lineRule="exact"/>
        <w:ind w:left="502" w:right="-20"/>
        <w:jc w:val="left"/>
        <w:tabs>
          <w:tab w:pos="2120" w:val="left"/>
        </w:tabs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position w:val="-1"/>
        </w:rPr>
        <w:t>Figur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position w:val="-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position w:val="-1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4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position w:val="-1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position w:val="-1"/>
        </w:rPr>
        <w:t>7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position w:val="-1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position w:val="-1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position w:val="-1"/>
        </w:rPr>
        <w:t>MD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position w:val="-1"/>
        </w:rPr>
        <w:t>F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position w:val="-1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position w:val="-1"/>
        </w:rPr>
        <w:t>TD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position w:val="-1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position w:val="-1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position w:val="-1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position w:val="-1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position w:val="-1"/>
        </w:rPr>
        <w:t>ferencia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position w:val="-1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position w:val="-1"/>
        </w:rPr>
        <w:t>Stalling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position w:val="-1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position w:val="-1"/>
        </w:rPr>
        <w:t>Macmilla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position w:val="-1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line="220" w:lineRule="exact" w:after="0"/>
        <w:jc w:val="left"/>
        <w:rPr>
          <w:sz w:val="22"/>
          <w:szCs w:val="22"/>
        </w:rPr>
        <w:sectPr>
          <w:pgSz w:w="11900" w:h="16840"/>
          <w:pgMar w:top="600" w:bottom="280" w:left="1200" w:right="780"/>
        </w:sectPr>
      </w:pPr>
      <w:rPr/>
    </w:p>
    <w:p>
      <w:pPr>
        <w:spacing w:before="48" w:after="0" w:line="271" w:lineRule="auto"/>
        <w:ind w:left="143" w:right="10" w:firstLine="-26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shape style="position:absolute;margin-left:76.5pt;margin-top:-64.024429pt;width:200.1pt;height:209.82pt;mso-position-horizontal-relative:page;mso-position-vertical-relative:paragraph;z-index:-6734" type="#_x0000_t75">
            <v:imagedata r:id="rId105" o:title=""/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spacing w:val="-2"/>
          <w:w w:val="79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79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spacing w:val="5"/>
          <w:w w:val="7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2"/>
          <w:w w:val="79"/>
        </w:rPr>
        <w:t>Mu</w:t>
      </w:r>
      <w:r>
        <w:rPr>
          <w:rFonts w:ascii="Times New Roman" w:hAnsi="Times New Roman" w:cs="Times New Roman" w:eastAsia="Times New Roman"/>
          <w:sz w:val="14"/>
          <w:szCs w:val="14"/>
          <w:spacing w:val="1"/>
          <w:w w:val="79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spacing w:val="1"/>
          <w:w w:val="79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79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spacing w:val="-2"/>
          <w:w w:val="79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spacing w:val="1"/>
          <w:w w:val="79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spacing w:val="2"/>
          <w:w w:val="79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spacing w:val="-2"/>
          <w:w w:val="79"/>
        </w:rPr>
        <w:t>x</w:t>
      </w:r>
      <w:r>
        <w:rPr>
          <w:rFonts w:ascii="Times New Roman" w:hAnsi="Times New Roman" w:cs="Times New Roman" w:eastAsia="Times New Roman"/>
          <w:sz w:val="14"/>
          <w:szCs w:val="14"/>
          <w:spacing w:val="1"/>
          <w:w w:val="79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spacing w:val="2"/>
          <w:w w:val="79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79"/>
        </w:rPr>
        <w:t>g</w:t>
      </w:r>
      <w:r>
        <w:rPr>
          <w:rFonts w:ascii="Times New Roman" w:hAnsi="Times New Roman" w:cs="Times New Roman" w:eastAsia="Times New Roman"/>
          <w:sz w:val="14"/>
          <w:szCs w:val="14"/>
          <w:spacing w:val="11"/>
          <w:w w:val="7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3"/>
          <w:w w:val="80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spacing w:val="-2"/>
          <w:w w:val="80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80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2"/>
          <w:w w:val="79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spacing w:val="1"/>
          <w:w w:val="79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spacing w:val="2"/>
          <w:w w:val="79"/>
        </w:rPr>
        <w:t>v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79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spacing w:val="-1"/>
          <w:w w:val="79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spacing w:val="1"/>
          <w:w w:val="79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spacing w:val="2"/>
          <w:w w:val="79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79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spacing w:val="8"/>
          <w:w w:val="7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-2"/>
          <w:w w:val="79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79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spacing w:val="4"/>
          <w:w w:val="7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80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spacing w:val="6"/>
          <w:w w:val="80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spacing w:val="-2"/>
          <w:w w:val="8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spacing w:val="3"/>
          <w:w w:val="80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spacing w:val="-2"/>
          <w:w w:val="80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spacing w:val="3"/>
          <w:w w:val="8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spacing w:val="-2"/>
          <w:w w:val="80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spacing w:val="4"/>
          <w:w w:val="80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80"/>
        </w:rPr>
        <w:t>ia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1" w:lineRule="auto"/>
        <w:ind w:left="254" w:right="-44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1"/>
          <w:w w:val="80"/>
        </w:rPr>
        <w:t>B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80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spacing w:val="4"/>
          <w:w w:val="8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2"/>
          <w:w w:val="80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spacing w:val="-2"/>
          <w:w w:val="80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spacing w:val="1"/>
          <w:w w:val="80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spacing w:val="1"/>
          <w:w w:val="80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8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spacing w:val="2"/>
          <w:w w:val="80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spacing w:val="1"/>
          <w:w w:val="80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spacing w:val="3"/>
          <w:w w:val="8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spacing w:val="-2"/>
          <w:w w:val="80"/>
        </w:rPr>
        <w:t>x</w:t>
      </w:r>
      <w:r>
        <w:rPr>
          <w:rFonts w:ascii="Times New Roman" w:hAnsi="Times New Roman" w:cs="Times New Roman" w:eastAsia="Times New Roman"/>
          <w:sz w:val="14"/>
          <w:szCs w:val="14"/>
          <w:spacing w:val="1"/>
          <w:w w:val="8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spacing w:val="2"/>
          <w:w w:val="80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80"/>
        </w:rPr>
        <w:t>g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3"/>
          <w:w w:val="8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3"/>
          <w:w w:val="80"/>
        </w:rPr>
        <w:t>por</w:t>
      </w:r>
      <w:r>
        <w:rPr>
          <w:rFonts w:ascii="Times New Roman" w:hAnsi="Times New Roman" w:cs="Times New Roman" w:eastAsia="Times New Roman"/>
          <w:sz w:val="14"/>
          <w:szCs w:val="14"/>
          <w:spacing w:val="3"/>
          <w:w w:val="8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3"/>
          <w:w w:val="80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8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spacing w:val="-2"/>
          <w:w w:val="80"/>
        </w:rPr>
        <w:t>v</w:t>
      </w:r>
      <w:r>
        <w:rPr>
          <w:rFonts w:ascii="Times New Roman" w:hAnsi="Times New Roman" w:cs="Times New Roman" w:eastAsia="Times New Roman"/>
          <w:sz w:val="14"/>
          <w:szCs w:val="14"/>
          <w:spacing w:val="1"/>
          <w:w w:val="8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spacing w:val="3"/>
          <w:w w:val="80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spacing w:val="1"/>
          <w:w w:val="8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spacing w:val="-2"/>
          <w:w w:val="80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80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spacing w:val="2"/>
          <w:w w:val="8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2"/>
          <w:w w:val="80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8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spacing w:val="4"/>
          <w:w w:val="8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1"/>
          <w:w w:val="80"/>
        </w:rPr>
        <w:t>ti</w:t>
      </w:r>
      <w:r>
        <w:rPr>
          <w:rFonts w:ascii="Times New Roman" w:hAnsi="Times New Roman" w:cs="Times New Roman" w:eastAsia="Times New Roman"/>
          <w:sz w:val="14"/>
          <w:szCs w:val="14"/>
          <w:spacing w:val="-2"/>
          <w:w w:val="8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spacing w:val="4"/>
          <w:w w:val="80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spacing w:val="3"/>
          <w:w w:val="80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80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62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1"/>
          <w:w w:val="80"/>
        </w:rPr>
        <w:t>Ti</w:t>
      </w:r>
      <w:r>
        <w:rPr>
          <w:rFonts w:ascii="Times New Roman" w:hAnsi="Times New Roman" w:cs="Times New Roman" w:eastAsia="Times New Roman"/>
          <w:sz w:val="14"/>
          <w:szCs w:val="14"/>
          <w:spacing w:val="4"/>
          <w:w w:val="8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spacing w:val="-2"/>
          <w:w w:val="80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spacing w:val="3"/>
          <w:w w:val="80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80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62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1"/>
          <w:w w:val="80"/>
        </w:rPr>
        <w:t>Ti</w:t>
      </w:r>
      <w:r>
        <w:rPr>
          <w:rFonts w:ascii="Times New Roman" w:hAnsi="Times New Roman" w:cs="Times New Roman" w:eastAsia="Times New Roman"/>
          <w:sz w:val="14"/>
          <w:szCs w:val="14"/>
          <w:spacing w:val="4"/>
          <w:w w:val="8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spacing w:val="-2"/>
          <w:w w:val="80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spacing w:val="3"/>
          <w:w w:val="80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80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1"/>
          <w:w w:val="80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80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spacing w:val="4"/>
          <w:w w:val="8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spacing w:val="-2"/>
          <w:w w:val="80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spacing w:val="3"/>
          <w:w w:val="80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spacing w:val="-2"/>
          <w:w w:val="8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spacing w:val="3"/>
          <w:w w:val="80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spacing w:val="-2"/>
          <w:w w:val="80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spacing w:val="1"/>
          <w:w w:val="8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8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14" w:right="-62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1"/>
          <w:w w:val="80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spacing w:val="1"/>
          <w:w w:val="80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spacing w:val="3"/>
          <w:w w:val="8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spacing w:val="-2"/>
          <w:w w:val="80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spacing w:val="3"/>
          <w:w w:val="80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spacing w:val="-1"/>
          <w:w w:val="8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spacing w:val="3"/>
          <w:w w:val="80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spacing w:val="-2"/>
          <w:w w:val="80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80"/>
        </w:rPr>
        <w:t>ia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spacing w:before="97" w:after="0" w:line="263" w:lineRule="auto"/>
        <w:ind w:left="31" w:right="16" w:firstLine="-31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5"/>
          <w:szCs w:val="15"/>
          <w:spacing w:val="-2"/>
          <w:w w:val="87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7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spacing w:val="7"/>
          <w:w w:val="8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1"/>
          <w:w w:val="87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spacing w:val="3"/>
          <w:w w:val="87"/>
        </w:rPr>
        <w:t>u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7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spacing w:val="1"/>
          <w:w w:val="87"/>
        </w:rPr>
        <w:t>ti</w:t>
      </w:r>
      <w:r>
        <w:rPr>
          <w:rFonts w:ascii="Times New Roman" w:hAnsi="Times New Roman" w:cs="Times New Roman" w:eastAsia="Times New Roman"/>
          <w:sz w:val="15"/>
          <w:szCs w:val="15"/>
          <w:spacing w:val="-3"/>
          <w:w w:val="87"/>
        </w:rPr>
        <w:t>p</w:t>
      </w:r>
      <w:r>
        <w:rPr>
          <w:rFonts w:ascii="Times New Roman" w:hAnsi="Times New Roman" w:cs="Times New Roman" w:eastAsia="Times New Roman"/>
          <w:sz w:val="15"/>
          <w:szCs w:val="15"/>
          <w:spacing w:val="1"/>
          <w:w w:val="87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spacing w:val="3"/>
          <w:w w:val="87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spacing w:val="-3"/>
          <w:w w:val="87"/>
        </w:rPr>
        <w:t>x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7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spacing w:val="3"/>
          <w:w w:val="87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7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spacing w:val="11"/>
          <w:w w:val="8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5"/>
          <w:szCs w:val="15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3"/>
          <w:w w:val="87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spacing w:val="1"/>
          <w:w w:val="87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spacing w:val="3"/>
          <w:w w:val="87"/>
        </w:rPr>
        <w:t>v</w:t>
      </w:r>
      <w:r>
        <w:rPr>
          <w:rFonts w:ascii="Times New Roman" w:hAnsi="Times New Roman" w:cs="Times New Roman" w:eastAsia="Times New Roman"/>
          <w:sz w:val="15"/>
          <w:szCs w:val="15"/>
          <w:spacing w:val="1"/>
          <w:w w:val="87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spacing w:val="-2"/>
          <w:w w:val="87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spacing w:val="1"/>
          <w:w w:val="87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spacing w:val="3"/>
          <w:w w:val="87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7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spacing w:val="8"/>
          <w:w w:val="8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-3"/>
          <w:w w:val="87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7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spacing w:val="5"/>
          <w:w w:val="8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8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spacing w:val="6"/>
          <w:w w:val="88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spacing w:val="-2"/>
          <w:w w:val="88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spacing w:val="4"/>
          <w:w w:val="88"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spacing w:val="-3"/>
          <w:w w:val="88"/>
        </w:rPr>
        <w:t>u</w:t>
      </w:r>
      <w:r>
        <w:rPr>
          <w:rFonts w:ascii="Times New Roman" w:hAnsi="Times New Roman" w:cs="Times New Roman" w:eastAsia="Times New Roman"/>
          <w:sz w:val="15"/>
          <w:szCs w:val="15"/>
          <w:spacing w:val="4"/>
          <w:w w:val="88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spacing w:val="-4"/>
          <w:w w:val="88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spacing w:val="4"/>
          <w:w w:val="88"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spacing w:val="1"/>
          <w:w w:val="88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3" w:lineRule="auto"/>
        <w:ind w:left="164" w:right="-46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319.079987pt;margin-top:-177.677658pt;width:237.66pt;height:218.22pt;mso-position-horizontal-relative:page;mso-position-vertical-relative:paragraph;z-index:-6735" type="#_x0000_t75">
            <v:imagedata r:id="rId106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8"/>
        </w:rPr>
        <w:t>B)</w:t>
      </w:r>
      <w:r>
        <w:rPr>
          <w:rFonts w:ascii="Times New Roman" w:hAnsi="Times New Roman" w:cs="Times New Roman" w:eastAsia="Times New Roman"/>
          <w:sz w:val="15"/>
          <w:szCs w:val="15"/>
          <w:spacing w:val="5"/>
          <w:w w:val="88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3"/>
          <w:w w:val="88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spacing w:val="-3"/>
          <w:w w:val="88"/>
        </w:rPr>
        <w:t>u</w:t>
      </w:r>
      <w:r>
        <w:rPr>
          <w:rFonts w:ascii="Times New Roman" w:hAnsi="Times New Roman" w:cs="Times New Roman" w:eastAsia="Times New Roman"/>
          <w:sz w:val="15"/>
          <w:szCs w:val="15"/>
          <w:spacing w:val="1"/>
          <w:w w:val="88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8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spacing w:val="1"/>
          <w:w w:val="88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spacing w:val="3"/>
          <w:w w:val="88"/>
        </w:rPr>
        <w:t>p</w:t>
      </w:r>
      <w:r>
        <w:rPr>
          <w:rFonts w:ascii="Times New Roman" w:hAnsi="Times New Roman" w:cs="Times New Roman" w:eastAsia="Times New Roman"/>
          <w:sz w:val="15"/>
          <w:szCs w:val="15"/>
          <w:spacing w:val="1"/>
          <w:w w:val="88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spacing w:val="3"/>
          <w:w w:val="88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spacing w:val="-3"/>
          <w:w w:val="88"/>
        </w:rPr>
        <w:t>x</w:t>
      </w:r>
      <w:r>
        <w:rPr>
          <w:rFonts w:ascii="Times New Roman" w:hAnsi="Times New Roman" w:cs="Times New Roman" w:eastAsia="Times New Roman"/>
          <w:sz w:val="15"/>
          <w:szCs w:val="15"/>
          <w:spacing w:val="1"/>
          <w:w w:val="88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spacing w:val="3"/>
          <w:w w:val="88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8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1"/>
          <w:w w:val="88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5"/>
          <w:szCs w:val="15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3"/>
          <w:w w:val="88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spacing w:val="-3"/>
          <w:w w:val="88"/>
        </w:rPr>
        <w:t>v</w:t>
      </w:r>
      <w:r>
        <w:rPr>
          <w:rFonts w:ascii="Times New Roman" w:hAnsi="Times New Roman" w:cs="Times New Roman" w:eastAsia="Times New Roman"/>
          <w:sz w:val="15"/>
          <w:szCs w:val="15"/>
          <w:spacing w:val="1"/>
          <w:w w:val="88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spacing w:val="5"/>
          <w:w w:val="88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spacing w:val="-3"/>
          <w:w w:val="88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8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spacing w:val="3"/>
          <w:w w:val="88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3"/>
          <w:w w:val="88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8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spacing w:val="4"/>
          <w:w w:val="88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spacing w:val="3"/>
          <w:w w:val="100"/>
        </w:rPr>
        <w:t>p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63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w w:val="88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spacing w:val="1"/>
          <w:w w:val="88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spacing w:val="4"/>
          <w:w w:val="88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spacing w:val="-2"/>
          <w:w w:val="88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spacing w:val="3"/>
          <w:w w:val="88"/>
        </w:rPr>
        <w:t>p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8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63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1"/>
          <w:w w:val="88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spacing w:val="4"/>
          <w:w w:val="88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spacing w:val="-2"/>
          <w:w w:val="88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spacing w:val="3"/>
          <w:w w:val="88"/>
        </w:rPr>
        <w:t>p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8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5"/>
          <w:szCs w:val="15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0" w:lineRule="exact"/>
        <w:ind w:left="254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5"/>
          <w:szCs w:val="15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ia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line="170" w:lineRule="exact"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1900" w:h="16840"/>
          <w:pgMar w:top="600" w:bottom="280" w:left="1200" w:right="780"/>
          <w:cols w:num="8" w:equalWidth="0">
            <w:col w:w="1210" w:space="371"/>
            <w:col w:w="357" w:space="28"/>
            <w:col w:w="357" w:space="1185"/>
            <w:col w:w="713" w:space="707"/>
            <w:col w:w="1297" w:space="445"/>
            <w:col w:w="423" w:space="35"/>
            <w:col w:w="423" w:space="1407"/>
            <w:col w:w="962"/>
          </w:cols>
        </w:sectPr>
      </w:pPr>
      <w:rPr/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auto"/>
        <w:ind w:left="502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spacing w:val="20"/>
          <w:w w:val="100"/>
        </w:rPr>
        <w:t>1.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9</w:t>
      </w:r>
      <w:r>
        <w:rPr>
          <w:rFonts w:ascii="Arial" w:hAnsi="Arial" w:cs="Arial" w:eastAsia="Arial"/>
          <w:sz w:val="32"/>
          <w:szCs w:val="32"/>
          <w:spacing w:val="4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21"/>
          <w:w w:val="107"/>
        </w:rPr>
        <w:t>Conmut</w:t>
      </w:r>
      <w:r>
        <w:rPr>
          <w:rFonts w:ascii="Arial" w:hAnsi="Arial" w:cs="Arial" w:eastAsia="Arial"/>
          <w:sz w:val="32"/>
          <w:szCs w:val="32"/>
          <w:spacing w:val="20"/>
          <w:w w:val="107"/>
        </w:rPr>
        <w:t>a</w:t>
      </w:r>
      <w:r>
        <w:rPr>
          <w:rFonts w:ascii="Arial" w:hAnsi="Arial" w:cs="Arial" w:eastAsia="Arial"/>
          <w:sz w:val="32"/>
          <w:szCs w:val="32"/>
          <w:spacing w:val="21"/>
          <w:w w:val="107"/>
        </w:rPr>
        <w:t>c</w:t>
      </w:r>
      <w:r>
        <w:rPr>
          <w:rFonts w:ascii="Arial" w:hAnsi="Arial" w:cs="Arial" w:eastAsia="Arial"/>
          <w:sz w:val="32"/>
          <w:szCs w:val="32"/>
          <w:spacing w:val="21"/>
          <w:w w:val="107"/>
        </w:rPr>
        <w:t>ió</w:t>
      </w:r>
      <w:r>
        <w:rPr>
          <w:rFonts w:ascii="Arial" w:hAnsi="Arial" w:cs="Arial" w:eastAsia="Arial"/>
          <w:sz w:val="32"/>
          <w:szCs w:val="32"/>
          <w:spacing w:val="0"/>
          <w:w w:val="107"/>
        </w:rPr>
        <w:t>n</w:t>
      </w:r>
      <w:r>
        <w:rPr>
          <w:rFonts w:ascii="Arial" w:hAnsi="Arial" w:cs="Arial" w:eastAsia="Arial"/>
          <w:sz w:val="32"/>
          <w:szCs w:val="32"/>
          <w:spacing w:val="35"/>
          <w:w w:val="107"/>
        </w:rPr>
        <w:t> </w:t>
      </w:r>
      <w:r>
        <w:rPr>
          <w:rFonts w:ascii="Arial" w:hAnsi="Arial" w:cs="Arial" w:eastAsia="Arial"/>
          <w:sz w:val="32"/>
          <w:szCs w:val="32"/>
          <w:spacing w:val="20"/>
          <w:w w:val="109"/>
        </w:rPr>
        <w:t>(Switching)</w:t>
      </w:r>
      <w:r>
        <w:rPr>
          <w:rFonts w:ascii="Arial" w:hAnsi="Arial" w:cs="Arial" w:eastAsia="Arial"/>
          <w:sz w:val="32"/>
          <w:szCs w:val="32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02" w:right="84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Conmutació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técnic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permit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enrutamient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datos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dato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transferenci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fram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celdas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comuntació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permitid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etiquetas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dat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transfer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dispositivo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type w:val="continuous"/>
          <w:pgSz w:w="11900" w:h="16840"/>
          <w:pgMar w:top="600" w:bottom="280" w:left="1200" w:right="780"/>
        </w:sectPr>
      </w:pPr>
      <w:rPr/>
    </w:p>
    <w:p>
      <w:pPr>
        <w:spacing w:before="32" w:after="0" w:line="240" w:lineRule="auto"/>
        <w:ind w:left="45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.818844pt;width:435.66pt;height:.1pt;mso-position-horizontal-relative:page;mso-position-vertical-relative:paragraph;z-index:-6736" coordorigin="1594,36" coordsize="8713,2">
            <v:shape style="position:absolute;left:1594;top:36;width:8713;height:2" coordorigin="1594,36" coordsize="8713,0" path="m1594,36l10307,36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733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8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right="86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200" w:right="780"/>
          <w:cols w:num="2" w:equalWidth="0">
            <w:col w:w="7660" w:space="798"/>
            <w:col w:w="146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732" type="#_x0000_t75">
            <v:imagedata r:id="rId107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108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102" w:right="187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almacenamient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temporáne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salid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“buffer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”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existe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terminales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39" w:lineRule="auto"/>
        <w:ind w:left="102" w:right="187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dato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transmitido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circuito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conecta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segmento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tiemp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salid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entrada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segú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enrutamient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permitid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sistem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señalización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81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conmutació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tratad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detall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séptim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semana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2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spacing w:val="20"/>
          <w:w w:val="100"/>
        </w:rPr>
        <w:t>1.1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0</w:t>
      </w:r>
      <w:r>
        <w:rPr>
          <w:rFonts w:ascii="Arial" w:hAnsi="Arial" w:cs="Arial" w:eastAsia="Arial"/>
          <w:sz w:val="32"/>
          <w:szCs w:val="32"/>
          <w:spacing w:val="4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20"/>
          <w:w w:val="100"/>
        </w:rPr>
        <w:t>Sistema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s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3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20"/>
          <w:w w:val="100"/>
        </w:rPr>
        <w:t>d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spacing w:val="58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20"/>
          <w:w w:val="110"/>
        </w:rPr>
        <w:t>transmisión.</w:t>
      </w:r>
      <w:r>
        <w:rPr>
          <w:rFonts w:ascii="Arial" w:hAnsi="Arial" w:cs="Arial" w:eastAsia="Arial"/>
          <w:sz w:val="32"/>
          <w:szCs w:val="32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1"/>
          <w:w w:val="99"/>
          <w:b/>
          <w:bCs/>
        </w:rPr>
        <w:t>Int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99"/>
          <w:b/>
          <w:bCs/>
        </w:rPr>
        <w:t>oduc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99"/>
          <w:b/>
          <w:bCs/>
        </w:rPr>
        <w:t>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auto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próximo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párrafo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describir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sistem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genera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empaquetamient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datos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explicará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utilizacione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má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comune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sistema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20"/>
          <w:w w:val="99"/>
        </w:rPr>
        <w:t>1.10.</w:t>
      </w:r>
      <w:r>
        <w:rPr>
          <w:rFonts w:ascii="Arial" w:hAnsi="Arial" w:cs="Arial" w:eastAsia="Arial"/>
          <w:sz w:val="28"/>
          <w:szCs w:val="28"/>
          <w:spacing w:val="0"/>
          <w:w w:val="99"/>
        </w:rPr>
        <w:t>1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7"/>
        </w:rPr>
        <w:t>Modali</w:t>
      </w:r>
      <w:r>
        <w:rPr>
          <w:rFonts w:ascii="Arial" w:hAnsi="Arial" w:cs="Arial" w:eastAsia="Arial"/>
          <w:sz w:val="28"/>
          <w:szCs w:val="28"/>
          <w:spacing w:val="19"/>
          <w:w w:val="107"/>
        </w:rPr>
        <w:t>d</w:t>
      </w:r>
      <w:r>
        <w:rPr>
          <w:rFonts w:ascii="Arial" w:hAnsi="Arial" w:cs="Arial" w:eastAsia="Arial"/>
          <w:sz w:val="28"/>
          <w:szCs w:val="28"/>
          <w:spacing w:val="20"/>
          <w:w w:val="104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4"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4"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104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15"/>
        </w:rPr>
        <w:t>c</w:t>
      </w:r>
      <w:r>
        <w:rPr>
          <w:rFonts w:ascii="Arial" w:hAnsi="Arial" w:cs="Arial" w:eastAsia="Arial"/>
          <w:sz w:val="28"/>
          <w:szCs w:val="28"/>
          <w:spacing w:val="19"/>
          <w:w w:val="115"/>
        </w:rPr>
        <w:t>i</w:t>
      </w:r>
      <w:r>
        <w:rPr>
          <w:rFonts w:ascii="Arial" w:hAnsi="Arial" w:cs="Arial" w:eastAsia="Arial"/>
          <w:sz w:val="28"/>
          <w:szCs w:val="28"/>
          <w:spacing w:val="20"/>
          <w:w w:val="113"/>
        </w:rPr>
        <w:t>rcuit</w:t>
      </w:r>
      <w:r>
        <w:rPr>
          <w:rFonts w:ascii="Arial" w:hAnsi="Arial" w:cs="Arial" w:eastAsia="Arial"/>
          <w:sz w:val="28"/>
          <w:szCs w:val="28"/>
          <w:spacing w:val="0"/>
          <w:w w:val="113"/>
        </w:rPr>
        <w:t>o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8"/>
        </w:rPr>
        <w:t>(Circ</w:t>
      </w:r>
      <w:r>
        <w:rPr>
          <w:rFonts w:ascii="Arial" w:hAnsi="Arial" w:cs="Arial" w:eastAsia="Arial"/>
          <w:sz w:val="28"/>
          <w:szCs w:val="28"/>
          <w:spacing w:val="19"/>
          <w:w w:val="108"/>
        </w:rPr>
        <w:t>u</w:t>
      </w:r>
      <w:r>
        <w:rPr>
          <w:rFonts w:ascii="Arial" w:hAnsi="Arial" w:cs="Arial" w:eastAsia="Arial"/>
          <w:sz w:val="28"/>
          <w:szCs w:val="28"/>
          <w:spacing w:val="20"/>
          <w:w w:val="121"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21"/>
        </w:rPr>
        <w:t>t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5"/>
        </w:rPr>
        <w:t>mode</w:t>
      </w:r>
      <w:r>
        <w:rPr>
          <w:rFonts w:ascii="Arial" w:hAnsi="Arial" w:cs="Arial" w:eastAsia="Arial"/>
          <w:sz w:val="28"/>
          <w:szCs w:val="28"/>
          <w:spacing w:val="0"/>
          <w:w w:val="105"/>
        </w:rPr>
        <w:t>)</w:t>
      </w:r>
      <w:r>
        <w:rPr>
          <w:rFonts w:ascii="Arial" w:hAnsi="Arial" w:cs="Arial" w:eastAsia="Arial"/>
          <w:sz w:val="28"/>
          <w:szCs w:val="28"/>
          <w:spacing w:val="-5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circuit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normalment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emple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vocal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siemp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anticipad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“</w:t>
      </w:r>
      <w:r>
        <w:rPr>
          <w:rFonts w:ascii="Arial Narrow" w:hAnsi="Arial Narrow" w:cs="Arial Narrow" w:eastAsia="Arial Narrow"/>
          <w:sz w:val="28"/>
          <w:szCs w:val="28"/>
          <w:spacing w:val="-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et-up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”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realizad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señalización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rate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comunicación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64Kbit/s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lógic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proyectad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comunicació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vocal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39" w:lineRule="auto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característic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result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isoc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onic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comunicación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sól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pequeñ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demor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aceptabl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comunicacione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telefónicas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erro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bit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  <w:position w:val="7"/>
        </w:rPr>
        <w:t>2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  <w:position w:val="7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tien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meno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  <w:position w:val="7"/>
        </w:rPr>
        <w:t>5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  <w:position w:val="7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per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puede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tolerado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otro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tipo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distorsione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menores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f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ecta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inteligibilida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comunic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v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cal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realidad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bie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idead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comunicacione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voz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circuit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aplic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RTP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Telefónic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públic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conmutada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ingle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PST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  <w:position w:val="7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tambié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utiliz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video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dond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equerimient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left="102" w:right="194"/>
        <w:jc w:val="both"/>
        <w:rPr>
          <w:rFonts w:ascii="Arial Narrow" w:hAnsi="Arial Narrow" w:cs="Arial Narrow" w:eastAsia="Arial Narrow"/>
          <w:sz w:val="24"/>
          <w:szCs w:val="24"/>
        </w:rPr>
      </w:pPr>
      <w:rPr/>
      <w:r>
        <w:rPr/>
        <w:pict>
          <v:group style="position:absolute;margin-left:85.080002pt;margin-top:-4.715553pt;width:144pt;height:.1pt;mso-position-horizontal-relative:page;mso-position-vertical-relative:paragraph;z-index:-6730" coordorigin="1702,-94" coordsize="2880,2">
            <v:shape style="position:absolute;left:1702;top:-94;width:2880;height:2" coordorigin="1702,-94" coordsize="2880,0" path="m1702,-94l4582,-94e" filled="f" stroked="t" strokeweight=".82pt" strokecolor="#00000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16"/>
          <w:szCs w:val="16"/>
          <w:spacing w:val="0"/>
          <w:w w:val="100"/>
          <w:i/>
          <w:position w:val="6"/>
        </w:rPr>
        <w:t>2</w:t>
      </w:r>
      <w:r>
        <w:rPr>
          <w:rFonts w:ascii="Arial Narrow" w:hAnsi="Arial Narrow" w:cs="Arial Narrow" w:eastAsia="Arial Narrow"/>
          <w:sz w:val="16"/>
          <w:szCs w:val="16"/>
          <w:spacing w:val="35"/>
          <w:w w:val="100"/>
          <w:i/>
          <w:position w:val="6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BER</w:t>
      </w:r>
      <w:r>
        <w:rPr>
          <w:rFonts w:ascii="Arial Narrow" w:hAnsi="Arial Narrow" w:cs="Arial Narrow" w:eastAsia="Arial Narrow"/>
          <w:sz w:val="24"/>
          <w:szCs w:val="24"/>
          <w:spacing w:val="13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(Bit</w:t>
      </w:r>
      <w:r>
        <w:rPr>
          <w:rFonts w:ascii="Arial Narrow" w:hAnsi="Arial Narrow" w:cs="Arial Narrow" w:eastAsia="Arial Narrow"/>
          <w:sz w:val="24"/>
          <w:szCs w:val="24"/>
          <w:spacing w:val="14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Error</w:t>
      </w:r>
      <w:r>
        <w:rPr>
          <w:rFonts w:ascii="Arial Narrow" w:hAnsi="Arial Narrow" w:cs="Arial Narrow" w:eastAsia="Arial Narrow"/>
          <w:sz w:val="24"/>
          <w:szCs w:val="24"/>
          <w:spacing w:val="13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Ratio)</w:t>
      </w:r>
      <w:r>
        <w:rPr>
          <w:rFonts w:ascii="Arial Narrow" w:hAnsi="Arial Narrow" w:cs="Arial Narrow" w:eastAsia="Arial Narrow"/>
          <w:sz w:val="24"/>
          <w:szCs w:val="24"/>
          <w:spacing w:val="17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tasa</w:t>
      </w:r>
      <w:r>
        <w:rPr>
          <w:rFonts w:ascii="Arial Narrow" w:hAnsi="Arial Narrow" w:cs="Arial Narrow" w:eastAsia="Arial Narrow"/>
          <w:sz w:val="24"/>
          <w:szCs w:val="24"/>
          <w:spacing w:val="17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de</w:t>
      </w:r>
      <w:r>
        <w:rPr>
          <w:rFonts w:ascii="Arial Narrow" w:hAnsi="Arial Narrow" w:cs="Arial Narrow" w:eastAsia="Arial Narrow"/>
          <w:sz w:val="24"/>
          <w:szCs w:val="24"/>
          <w:spacing w:val="17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errores</w:t>
      </w:r>
      <w:r>
        <w:rPr>
          <w:rFonts w:ascii="Arial Narrow" w:hAnsi="Arial Narrow" w:cs="Arial Narrow" w:eastAsia="Arial Narrow"/>
          <w:sz w:val="24"/>
          <w:szCs w:val="24"/>
          <w:spacing w:val="17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en</w:t>
      </w:r>
      <w:r>
        <w:rPr>
          <w:rFonts w:ascii="Arial Narrow" w:hAnsi="Arial Narrow" w:cs="Arial Narrow" w:eastAsia="Arial Narrow"/>
          <w:sz w:val="24"/>
          <w:szCs w:val="24"/>
          <w:spacing w:val="17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bit,</w:t>
      </w:r>
      <w:r>
        <w:rPr>
          <w:rFonts w:ascii="Arial Narrow" w:hAnsi="Arial Narrow" w:cs="Arial Narrow" w:eastAsia="Arial Narrow"/>
          <w:sz w:val="24"/>
          <w:szCs w:val="24"/>
          <w:spacing w:val="17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es</w:t>
      </w:r>
      <w:r>
        <w:rPr>
          <w:rFonts w:ascii="Arial Narrow" w:hAnsi="Arial Narrow" w:cs="Arial Narrow" w:eastAsia="Arial Narrow"/>
          <w:sz w:val="24"/>
          <w:szCs w:val="24"/>
          <w:spacing w:val="17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una</w:t>
      </w:r>
      <w:r>
        <w:rPr>
          <w:rFonts w:ascii="Arial Narrow" w:hAnsi="Arial Narrow" w:cs="Arial Narrow" w:eastAsia="Arial Narrow"/>
          <w:sz w:val="24"/>
          <w:szCs w:val="24"/>
          <w:spacing w:val="17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medida</w:t>
      </w:r>
      <w:r>
        <w:rPr>
          <w:rFonts w:ascii="Arial Narrow" w:hAnsi="Arial Narrow" w:cs="Arial Narrow" w:eastAsia="Arial Narrow"/>
          <w:sz w:val="24"/>
          <w:szCs w:val="24"/>
          <w:spacing w:val="17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de</w:t>
      </w:r>
      <w:r>
        <w:rPr>
          <w:rFonts w:ascii="Arial Narrow" w:hAnsi="Arial Narrow" w:cs="Arial Narrow" w:eastAsia="Arial Narrow"/>
          <w:sz w:val="24"/>
          <w:szCs w:val="24"/>
          <w:spacing w:val="17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la</w:t>
      </w:r>
      <w:r>
        <w:rPr>
          <w:rFonts w:ascii="Arial Narrow" w:hAnsi="Arial Narrow" w:cs="Arial Narrow" w:eastAsia="Arial Narrow"/>
          <w:sz w:val="24"/>
          <w:szCs w:val="24"/>
          <w:spacing w:val="17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exa</w:t>
      </w:r>
      <w:r>
        <w:rPr>
          <w:rFonts w:ascii="Arial Narrow" w:hAnsi="Arial Narrow" w:cs="Arial Narrow" w:eastAsia="Arial Narrow"/>
          <w:sz w:val="24"/>
          <w:szCs w:val="24"/>
          <w:spacing w:val="1"/>
          <w:w w:val="100"/>
          <w:i/>
          <w:position w:val="0"/>
        </w:rPr>
        <w:t>c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titud</w:t>
      </w:r>
      <w:r>
        <w:rPr>
          <w:rFonts w:ascii="Arial Narrow" w:hAnsi="Arial Narrow" w:cs="Arial Narrow" w:eastAsia="Arial Narrow"/>
          <w:sz w:val="24"/>
          <w:szCs w:val="24"/>
          <w:spacing w:val="18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de</w:t>
      </w:r>
      <w:r>
        <w:rPr>
          <w:rFonts w:ascii="Arial Narrow" w:hAnsi="Arial Narrow" w:cs="Arial Narrow" w:eastAsia="Arial Narrow"/>
          <w:sz w:val="24"/>
          <w:szCs w:val="24"/>
          <w:spacing w:val="18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la</w:t>
      </w:r>
      <w:r>
        <w:rPr>
          <w:rFonts w:ascii="Arial Narrow" w:hAnsi="Arial Narrow" w:cs="Arial Narrow" w:eastAsia="Arial Narrow"/>
          <w:sz w:val="24"/>
          <w:szCs w:val="24"/>
          <w:spacing w:val="18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transmisión,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que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se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obtiene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de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la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comparación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de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la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secuencia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de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bits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enviados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con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los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bits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recibidos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y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midiendo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el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número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de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bits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que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presentan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error</w:t>
      </w:r>
      <w:r>
        <w:rPr>
          <w:rFonts w:ascii="Arial Narrow" w:hAnsi="Arial Narrow" w:cs="Arial Narrow" w:eastAsia="Arial Narrow"/>
          <w:sz w:val="24"/>
          <w:szCs w:val="24"/>
          <w:spacing w:val="-4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al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llegar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destino.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position w:val="0"/>
        </w:rPr>
      </w:r>
    </w:p>
    <w:p>
      <w:pPr>
        <w:spacing w:before="0" w:after="0" w:line="269" w:lineRule="exact"/>
        <w:ind w:left="102" w:right="917"/>
        <w:jc w:val="both"/>
        <w:rPr>
          <w:rFonts w:ascii="Arial Narrow" w:hAnsi="Arial Narrow" w:cs="Arial Narrow" w:eastAsia="Arial Narrow"/>
          <w:sz w:val="24"/>
          <w:szCs w:val="24"/>
        </w:rPr>
      </w:pPr>
      <w:rPr/>
      <w:r>
        <w:rPr/>
        <w:pict>
          <v:group style="position:absolute;margin-left:79.680pt;margin-top:14.034907pt;width:435.66pt;height:.1pt;mso-position-horizontal-relative:page;mso-position-vertical-relative:paragraph;z-index:-6731" coordorigin="1594,281" coordsize="8713,2">
            <v:shape style="position:absolute;left:1594;top:281;width:8713;height:2" coordorigin="1594,281" coordsize="8713,0" path="m1594,281l10307,281e" filled="f" stroked="t" strokeweight=".580pt" strokecolor="#00000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16"/>
          <w:szCs w:val="16"/>
          <w:spacing w:val="0"/>
          <w:w w:val="100"/>
          <w:i/>
          <w:position w:val="5"/>
        </w:rPr>
        <w:t>3</w:t>
      </w:r>
      <w:r>
        <w:rPr>
          <w:rFonts w:ascii="Arial Narrow" w:hAnsi="Arial Narrow" w:cs="Arial Narrow" w:eastAsia="Arial Narrow"/>
          <w:sz w:val="16"/>
          <w:szCs w:val="16"/>
          <w:spacing w:val="19"/>
          <w:w w:val="100"/>
          <w:i/>
          <w:position w:val="5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-1"/>
        </w:rPr>
        <w:t>PSTN</w:t>
      </w:r>
      <w:r>
        <w:rPr>
          <w:rFonts w:ascii="Arial Narrow" w:hAnsi="Arial Narrow" w:cs="Arial Narrow" w:eastAsia="Arial Narrow"/>
          <w:sz w:val="24"/>
          <w:szCs w:val="24"/>
          <w:spacing w:val="-4"/>
          <w:w w:val="100"/>
          <w:i/>
          <w:position w:val="-1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-1"/>
        </w:rPr>
        <w:t>Public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-1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-1"/>
        </w:rPr>
        <w:t>Switching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-1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-1"/>
        </w:rPr>
        <w:t>Telephone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-1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-1"/>
        </w:rPr>
        <w:t>Network,</w:t>
      </w:r>
      <w:r>
        <w:rPr>
          <w:rFonts w:ascii="Arial Narrow" w:hAnsi="Arial Narrow" w:cs="Arial Narrow" w:eastAsia="Arial Narrow"/>
          <w:sz w:val="24"/>
          <w:szCs w:val="24"/>
          <w:spacing w:val="-8"/>
          <w:w w:val="100"/>
          <w:i/>
          <w:position w:val="-1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-1"/>
        </w:rPr>
        <w:t>es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-1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-1"/>
        </w:rPr>
        <w:t>la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-1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-1"/>
        </w:rPr>
        <w:t>red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-1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-1"/>
        </w:rPr>
        <w:t>públi</w:t>
      </w:r>
      <w:r>
        <w:rPr>
          <w:rFonts w:ascii="Arial Narrow" w:hAnsi="Arial Narrow" w:cs="Arial Narrow" w:eastAsia="Arial Narrow"/>
          <w:sz w:val="24"/>
          <w:szCs w:val="24"/>
          <w:spacing w:val="1"/>
          <w:w w:val="100"/>
          <w:i/>
          <w:position w:val="-1"/>
        </w:rPr>
        <w:t>c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-1"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-1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-1"/>
        </w:rPr>
        <w:t>de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-1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-1"/>
        </w:rPr>
        <w:t>conmutación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-1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-1"/>
        </w:rPr>
        <w:t>telefónica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position w:val="0"/>
        </w:rPr>
      </w:r>
    </w:p>
    <w:p>
      <w:pPr>
        <w:spacing w:line="269" w:lineRule="exact" w:after="0"/>
        <w:jc w:val="both"/>
        <w:rPr>
          <w:rFonts w:ascii="Arial Narrow" w:hAnsi="Arial Narrow" w:cs="Arial Narrow" w:eastAsia="Arial Narrow"/>
          <w:sz w:val="24"/>
          <w:szCs w:val="24"/>
        </w:rPr>
        <w:sectPr>
          <w:pgSz w:w="11900" w:h="16840"/>
          <w:pgMar w:top="600" w:bottom="280" w:left="1600" w:right="1440"/>
        </w:sectPr>
      </w:pPr>
      <w:rPr/>
    </w:p>
    <w:p>
      <w:pPr>
        <w:spacing w:before="7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23.709999pt;margin-top:23.469999pt;width:547.9pt;height:794.98pt;mso-position-horizontal-relative:page;mso-position-vertical-relative:page;z-index:-6729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9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14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728" type="#_x0000_t75">
            <v:imagedata r:id="rId109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110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102" w:right="188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mayor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hecho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vide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necesit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ancha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llamad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terminologí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ingles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broadband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3632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Kbit/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valore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yor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Mbi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s/s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medi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técnica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codificació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utilizadas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imágene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vide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observ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mayo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sensibilida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errore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repara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fibr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óptic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especiale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técnica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codificación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6" w:after="0" w:line="320" w:lineRule="exact"/>
        <w:ind w:left="102" w:right="187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recomendacione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ITU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-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referida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servicio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H.20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H.300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Actualmente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difus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comunicacione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computadora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travé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móde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gra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cantida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dato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5" w:lineRule="exact"/>
        <w:ind w:left="102" w:right="193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transferid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RTP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baj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modalidad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recomendacione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6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seri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V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“</w:t>
      </w:r>
      <w:r>
        <w:rPr>
          <w:rFonts w:ascii="Arial Narrow" w:hAnsi="Arial Narrow" w:cs="Arial Narrow" w:eastAsia="Arial Narrow"/>
          <w:sz w:val="28"/>
          <w:szCs w:val="28"/>
          <w:spacing w:val="-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omunicació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dato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travé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telefónic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(Dat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comunicatio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ove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telephon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Network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”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principalment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V.24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establece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estándare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erc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tambié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X.2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fij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norma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rede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pública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conmutació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datos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124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20"/>
          <w:w w:val="99"/>
        </w:rPr>
        <w:t>1.10.</w:t>
      </w:r>
      <w:r>
        <w:rPr>
          <w:rFonts w:ascii="Arial" w:hAnsi="Arial" w:cs="Arial" w:eastAsia="Arial"/>
          <w:sz w:val="28"/>
          <w:szCs w:val="28"/>
          <w:spacing w:val="0"/>
          <w:w w:val="99"/>
        </w:rPr>
        <w:t>2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7"/>
        </w:rPr>
        <w:t>Modalida</w:t>
      </w:r>
      <w:r>
        <w:rPr>
          <w:rFonts w:ascii="Arial" w:hAnsi="Arial" w:cs="Arial" w:eastAsia="Arial"/>
          <w:sz w:val="28"/>
          <w:szCs w:val="28"/>
          <w:spacing w:val="0"/>
          <w:w w:val="107"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4"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104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5"/>
        </w:rPr>
        <w:t>paqu</w:t>
      </w:r>
      <w:r>
        <w:rPr>
          <w:rFonts w:ascii="Arial" w:hAnsi="Arial" w:cs="Arial" w:eastAsia="Arial"/>
          <w:sz w:val="28"/>
          <w:szCs w:val="28"/>
          <w:spacing w:val="0"/>
          <w:w w:val="105"/>
        </w:rPr>
        <w:t>e</w:t>
      </w:r>
      <w:r>
        <w:rPr>
          <w:rFonts w:ascii="Arial" w:hAnsi="Arial" w:cs="Arial" w:eastAsia="Arial"/>
          <w:sz w:val="28"/>
          <w:szCs w:val="28"/>
          <w:spacing w:val="-5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6"/>
        </w:rPr>
        <w:t>t</w:t>
      </w:r>
      <w:r>
        <w:rPr>
          <w:rFonts w:ascii="Arial" w:hAnsi="Arial" w:cs="Arial" w:eastAsia="Arial"/>
          <w:sz w:val="28"/>
          <w:szCs w:val="28"/>
          <w:spacing w:val="0"/>
          <w:w w:val="106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4"/>
        </w:rPr>
        <w:t>(Packe</w:t>
      </w:r>
      <w:r>
        <w:rPr>
          <w:rFonts w:ascii="Arial" w:hAnsi="Arial" w:cs="Arial" w:eastAsia="Arial"/>
          <w:sz w:val="28"/>
          <w:szCs w:val="28"/>
          <w:spacing w:val="0"/>
          <w:w w:val="104"/>
        </w:rPr>
        <w:t>t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6"/>
        </w:rPr>
        <w:t>mode)</w:t>
      </w:r>
      <w:r>
        <w:rPr>
          <w:rFonts w:ascii="Arial" w:hAnsi="Arial" w:cs="Arial" w:eastAsia="Arial"/>
          <w:sz w:val="28"/>
          <w:szCs w:val="28"/>
          <w:spacing w:val="0"/>
          <w:w w:val="106"/>
        </w:rPr>
        <w:t>: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99"/>
        </w:rPr>
        <w:t>X</w:t>
      </w:r>
      <w:r>
        <w:rPr>
          <w:rFonts w:ascii="Arial" w:hAnsi="Arial" w:cs="Arial" w:eastAsia="Arial"/>
          <w:sz w:val="28"/>
          <w:szCs w:val="28"/>
          <w:spacing w:val="0"/>
          <w:w w:val="99"/>
        </w:rPr>
        <w:t>.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99"/>
        </w:rPr>
        <w:t>2</w:t>
      </w:r>
      <w:r>
        <w:rPr>
          <w:rFonts w:ascii="Arial" w:hAnsi="Arial" w:cs="Arial" w:eastAsia="Arial"/>
          <w:sz w:val="28"/>
          <w:szCs w:val="28"/>
          <w:spacing w:val="0"/>
          <w:w w:val="99"/>
        </w:rPr>
        <w:t>5</w:t>
      </w:r>
      <w:r>
        <w:rPr>
          <w:rFonts w:ascii="Arial" w:hAnsi="Arial" w:cs="Arial" w:eastAsia="Arial"/>
          <w:sz w:val="28"/>
          <w:szCs w:val="28"/>
          <w:spacing w:val="-5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60" w:after="0" w:line="240" w:lineRule="auto"/>
        <w:ind w:left="102" w:right="188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transferencia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encuentr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competenci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modalida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fram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relay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39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paquet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constituid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grupo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octeto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“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b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yte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”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byt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=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8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bit)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dividid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paquete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distint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duración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102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bytes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llega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nud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almacena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protecc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ò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secundari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“</w:t>
      </w:r>
      <w:r>
        <w:rPr>
          <w:rFonts w:ascii="Arial Narrow" w:hAnsi="Arial Narrow" w:cs="Arial Narrow" w:eastAsia="Arial Narrow"/>
          <w:sz w:val="28"/>
          <w:szCs w:val="28"/>
          <w:spacing w:val="-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buffe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”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direcció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dat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“</w:t>
      </w:r>
      <w:r>
        <w:rPr>
          <w:rFonts w:ascii="Arial Narrow" w:hAnsi="Arial Narrow" w:cs="Arial Narrow" w:eastAsia="Arial Narrow"/>
          <w:sz w:val="28"/>
          <w:szCs w:val="28"/>
          <w:spacing w:val="-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eída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”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dat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enviad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nud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sucesiv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destin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final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protocol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dato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conmutació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paquete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 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RDC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PSD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(Publi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Swiche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Dat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Network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generalment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protocol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X.25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segú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recomendació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ITU-T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3" w:after="0" w:line="322" w:lineRule="exact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modelo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compartid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toda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fuente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paquet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efectuars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momentáne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falt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“</w:t>
      </w:r>
      <w:r>
        <w:rPr>
          <w:rFonts w:ascii="Arial Narrow" w:hAnsi="Arial Narrow" w:cs="Arial Narrow" w:eastAsia="Arial Narrow"/>
          <w:sz w:val="28"/>
          <w:szCs w:val="28"/>
          <w:spacing w:val="-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spacio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”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canal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paquet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“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b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uffe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”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tránsito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generan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veces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demora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5" w:lineRule="exact"/>
        <w:ind w:left="102" w:right="192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Pero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pasa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modalida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102" w:right="194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2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circuito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2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2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dedic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2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2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mism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2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tiemp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2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2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toda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2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2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fuentes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2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top="600" w:bottom="280" w:left="1600" w:right="1440"/>
        </w:sectPr>
      </w:pPr>
      <w:rPr/>
    </w:p>
    <w:p>
      <w:pPr>
        <w:spacing w:before="32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.818844pt;width:435.66pt;height:.1pt;mso-position-horizontal-relative:page;mso-position-vertical-relative:paragraph;z-index:-6727" coordorigin="1594,36" coordsize="8713,2">
            <v:shape style="position:absolute;left:1594;top:36;width:8713;height:2" coordorigin="1594,36" coordsize="8713,0" path="m1594,36l10307,36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726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725" type="#_x0000_t75">
            <v:imagedata r:id="rId111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112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102" w:right="186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nunc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inutilizad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fuente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necesit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transmit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39" w:lineRule="auto"/>
        <w:ind w:left="102" w:right="184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rat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grand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receptor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ést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envi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mensaj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detene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temporáneament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transmisión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manera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posibl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maneja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5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comunicació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usua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disponga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equipo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diferente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distint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velocidade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calidades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6" w:after="0" w:line="320" w:lineRule="exact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además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necesari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distingui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aplicacione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interactiva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transferencia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sol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direcció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amplio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archivos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clar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prime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falt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tiemp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contestació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breve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per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tiemp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establecimient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“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up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”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5" w:lineRule="exact"/>
        <w:ind w:left="102" w:right="191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conexió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larg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que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miti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trasferenci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efica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6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pregunta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respuestas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prefier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frecuentement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deja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conexió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activad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form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permanente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tanto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produce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modo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evident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desgast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capacida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canal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431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20"/>
          <w:w w:val="100"/>
        </w:rPr>
        <w:t>1.10.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3</w:t>
      </w:r>
      <w:r>
        <w:rPr>
          <w:rFonts w:ascii="Arial" w:hAnsi="Arial" w:cs="Arial" w:eastAsia="Arial"/>
          <w:sz w:val="28"/>
          <w:szCs w:val="28"/>
          <w:spacing w:val="33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19"/>
          <w:w w:val="99"/>
        </w:rPr>
        <w:t>T</w:t>
      </w:r>
      <w:r>
        <w:rPr>
          <w:rFonts w:ascii="Arial" w:hAnsi="Arial" w:cs="Arial" w:eastAsia="Arial"/>
          <w:sz w:val="28"/>
          <w:szCs w:val="28"/>
          <w:spacing w:val="0"/>
          <w:w w:val="116"/>
        </w:rPr>
        <w:t>r</w:t>
      </w:r>
      <w:r>
        <w:rPr>
          <w:rFonts w:ascii="Arial" w:hAnsi="Arial" w:cs="Arial" w:eastAsia="Arial"/>
          <w:sz w:val="28"/>
          <w:szCs w:val="28"/>
          <w:spacing w:val="-5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1"/>
          <w:w w:val="106"/>
        </w:rPr>
        <w:t>ansferenci</w:t>
      </w:r>
      <w:r>
        <w:rPr>
          <w:rFonts w:ascii="Arial" w:hAnsi="Arial" w:cs="Arial" w:eastAsia="Arial"/>
          <w:sz w:val="28"/>
          <w:szCs w:val="28"/>
          <w:spacing w:val="0"/>
          <w:w w:val="106"/>
        </w:rPr>
        <w:t>a</w:t>
      </w:r>
      <w:r>
        <w:rPr>
          <w:rFonts w:ascii="Arial" w:hAnsi="Arial" w:cs="Arial" w:eastAsia="Arial"/>
          <w:sz w:val="28"/>
          <w:szCs w:val="28"/>
          <w:spacing w:val="38"/>
          <w:w w:val="106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0"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53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0"/>
        </w:rPr>
        <w:t>l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spacing w:val="-2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spacing w:val="55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19"/>
          <w:w w:val="109"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99"/>
        </w:rPr>
        <w:t>a</w:t>
      </w:r>
      <w:r>
        <w:rPr>
          <w:rFonts w:ascii="Arial" w:hAnsi="Arial" w:cs="Arial" w:eastAsia="Arial"/>
          <w:sz w:val="28"/>
          <w:szCs w:val="28"/>
          <w:spacing w:val="-5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0"/>
        </w:rPr>
        <w:t>to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spacing w:val="52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0"/>
        </w:rPr>
        <w:t>l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55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0"/>
        </w:rPr>
        <w:t>re</w:t>
      </w:r>
      <w:r>
        <w:rPr>
          <w:rFonts w:ascii="Arial" w:hAnsi="Arial" w:cs="Arial" w:eastAsia="Arial"/>
          <w:sz w:val="28"/>
          <w:szCs w:val="28"/>
          <w:spacing w:val="19"/>
          <w:w w:val="100"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: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6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10"/>
        </w:rPr>
        <w:t>co</w:t>
      </w:r>
      <w:r>
        <w:rPr>
          <w:rFonts w:ascii="Arial" w:hAnsi="Arial" w:cs="Arial" w:eastAsia="Arial"/>
          <w:sz w:val="28"/>
          <w:szCs w:val="28"/>
          <w:spacing w:val="0"/>
          <w:w w:val="110"/>
        </w:rPr>
        <w:t>n</w:t>
      </w:r>
      <w:r>
        <w:rPr>
          <w:rFonts w:ascii="Arial" w:hAnsi="Arial" w:cs="Arial" w:eastAsia="Arial"/>
          <w:sz w:val="28"/>
          <w:szCs w:val="28"/>
          <w:spacing w:val="-5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9"/>
        </w:rPr>
        <w:t>conexió</w:t>
      </w:r>
      <w:r>
        <w:rPr>
          <w:rFonts w:ascii="Arial" w:hAnsi="Arial" w:cs="Arial" w:eastAsia="Arial"/>
          <w:sz w:val="28"/>
          <w:szCs w:val="28"/>
          <w:spacing w:val="0"/>
          <w:w w:val="109"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7"/>
        </w:rPr>
        <w:t>orientad</w:t>
      </w:r>
      <w:r>
        <w:rPr>
          <w:rFonts w:ascii="Arial" w:hAnsi="Arial" w:cs="Arial" w:eastAsia="Arial"/>
          <w:sz w:val="28"/>
          <w:szCs w:val="28"/>
          <w:spacing w:val="0"/>
          <w:w w:val="107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11"/>
        </w:rPr>
        <w:t>y</w:t>
      </w:r>
      <w:r>
        <w:rPr>
          <w:rFonts w:ascii="Arial" w:hAnsi="Arial" w:cs="Arial" w:eastAsia="Arial"/>
          <w:sz w:val="28"/>
          <w:szCs w:val="28"/>
          <w:spacing w:val="3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12"/>
        </w:rPr>
        <w:t>si</w:t>
      </w:r>
      <w:r>
        <w:rPr>
          <w:rFonts w:ascii="Arial" w:hAnsi="Arial" w:cs="Arial" w:eastAsia="Arial"/>
          <w:sz w:val="28"/>
          <w:szCs w:val="28"/>
          <w:spacing w:val="0"/>
          <w:w w:val="112"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8"/>
        </w:rPr>
        <w:t>conexión</w:t>
      </w:r>
      <w:r>
        <w:rPr>
          <w:rFonts w:ascii="Arial" w:hAnsi="Arial" w:cs="Arial" w:eastAsia="Arial"/>
          <w:sz w:val="28"/>
          <w:szCs w:val="28"/>
          <w:spacing w:val="0"/>
          <w:w w:val="108"/>
        </w:rPr>
        <w:t>.</w:t>
      </w:r>
      <w:r>
        <w:rPr>
          <w:rFonts w:ascii="Arial" w:hAnsi="Arial" w:cs="Arial" w:eastAsia="Arial"/>
          <w:sz w:val="28"/>
          <w:szCs w:val="28"/>
          <w:spacing w:val="-5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“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v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iaje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”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dat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realizars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segú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modalidades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transferenci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conexió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orientad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transferenci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onexió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(figur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18)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0" w:lineRule="exact"/>
        <w:ind w:left="102" w:right="189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transferenci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conexió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orientad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conformad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etapas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528" w:lineRule="exact"/>
        <w:ind w:left="81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Meiryo" w:hAnsi="Meiryo" w:cs="Meiryo" w:eastAsia="Meiryo"/>
          <w:sz w:val="28"/>
          <w:szCs w:val="28"/>
          <w:w w:val="86"/>
        </w:rPr>
        <w:t>•</w:t>
      </w:r>
      <w:r>
        <w:rPr>
          <w:rFonts w:ascii="Meiryo" w:hAnsi="Meiryo" w:cs="Meiryo" w:eastAsia="Meiryo"/>
          <w:sz w:val="28"/>
          <w:szCs w:val="28"/>
          <w:w w:val="100"/>
        </w:rPr>
        <w:t> </w:t>
      </w:r>
      <w:r>
        <w:rPr>
          <w:rFonts w:ascii="Meiryo" w:hAnsi="Meiryo" w:cs="Meiryo" w:eastAsia="Meiryo"/>
          <w:sz w:val="28"/>
          <w:szCs w:val="28"/>
          <w:spacing w:val="-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Establecimient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conexió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(connectio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set-up)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72" w:lineRule="exact"/>
        <w:ind w:left="811" w:right="-20"/>
        <w:jc w:val="left"/>
        <w:tabs>
          <w:tab w:pos="1240" w:val="left"/>
          <w:tab w:pos="2360" w:val="left"/>
          <w:tab w:pos="2880" w:val="left"/>
          <w:tab w:pos="3440" w:val="left"/>
          <w:tab w:pos="4760" w:val="left"/>
          <w:tab w:pos="5260" w:val="left"/>
          <w:tab w:pos="6420" w:val="left"/>
          <w:tab w:pos="7060" w:val="left"/>
          <w:tab w:pos="7500" w:val="left"/>
        </w:tabs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primer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paquete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enviad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direcció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8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completa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dirección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codificad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númer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lógic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(LC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Logica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Channe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Number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Lógic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Números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almacenad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nud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encuentra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528" w:lineRule="exact"/>
        <w:ind w:left="81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Meiryo" w:hAnsi="Meiryo" w:cs="Meiryo" w:eastAsia="Meiryo"/>
          <w:sz w:val="28"/>
          <w:szCs w:val="28"/>
          <w:w w:val="86"/>
        </w:rPr>
        <w:t>•</w:t>
      </w:r>
      <w:r>
        <w:rPr>
          <w:rFonts w:ascii="Meiryo" w:hAnsi="Meiryo" w:cs="Meiryo" w:eastAsia="Meiryo"/>
          <w:sz w:val="28"/>
          <w:szCs w:val="28"/>
          <w:w w:val="100"/>
        </w:rPr>
        <w:t> </w:t>
      </w:r>
      <w:r>
        <w:rPr>
          <w:rFonts w:ascii="Meiryo" w:hAnsi="Meiryo" w:cs="Meiryo" w:eastAsia="Meiryo"/>
          <w:sz w:val="28"/>
          <w:szCs w:val="28"/>
          <w:spacing w:val="-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datos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72" w:lineRule="exact"/>
        <w:ind w:left="81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paquete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dato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direcció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abreviada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LCN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6" w:after="0" w:line="320" w:lineRule="exact"/>
        <w:ind w:left="102" w:right="182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35.786770pt;width:435.66pt;height:.1pt;mso-position-horizontal-relative:page;mso-position-vertical-relative:paragraph;z-index:-6724" coordorigin="1594,716" coordsize="8713,2">
            <v:shape style="position:absolute;left:1594;top:716;width:8713;height:2" coordorigin="1594,716" coordsize="8713,0" path="m1594,716l10307,716e" filled="f" stroked="t" strokeweight=".580pt" strokecolor="#00000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enviado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travé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nud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enví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paquet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destin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siguiente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line="320" w:lineRule="exact" w:after="0"/>
        <w:jc w:val="both"/>
        <w:rPr>
          <w:rFonts w:ascii="Arial Narrow" w:hAnsi="Arial Narrow" w:cs="Arial Narrow" w:eastAsia="Arial Narrow"/>
          <w:sz w:val="28"/>
          <w:szCs w:val="28"/>
        </w:rPr>
        <w:sectPr>
          <w:pgSz w:w="11900" w:h="16840"/>
          <w:pgMar w:top="600" w:bottom="280" w:left="1600" w:right="1440"/>
        </w:sectPr>
      </w:pPr>
      <w:rPr/>
    </w:p>
    <w:p>
      <w:pPr>
        <w:spacing w:before="65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23.709999pt;margin-top:23.469999pt;width:547.9pt;height:794.98pt;mso-position-horizontal-relative:page;mso-position-vertical-relative:page;z-index:-6723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71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43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722" type="#_x0000_t75">
            <v:imagedata r:id="rId113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98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114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98" w:lineRule="exact"/>
        <w:ind w:left="81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Meiryo" w:hAnsi="Meiryo" w:cs="Meiryo" w:eastAsia="Meiryo"/>
          <w:sz w:val="28"/>
          <w:szCs w:val="28"/>
          <w:w w:val="86"/>
          <w:position w:val="3"/>
        </w:rPr>
        <w:t>•</w:t>
      </w:r>
      <w:r>
        <w:rPr>
          <w:rFonts w:ascii="Meiryo" w:hAnsi="Meiryo" w:cs="Meiryo" w:eastAsia="Meiryo"/>
          <w:sz w:val="28"/>
          <w:szCs w:val="28"/>
          <w:w w:val="100"/>
          <w:position w:val="3"/>
        </w:rPr>
        <w:t> </w:t>
      </w:r>
      <w:r>
        <w:rPr>
          <w:rFonts w:ascii="Meiryo" w:hAnsi="Meiryo" w:cs="Meiryo" w:eastAsia="Meiryo"/>
          <w:sz w:val="28"/>
          <w:szCs w:val="28"/>
          <w:spacing w:val="-36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Conclusión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272" w:lineRule="exact"/>
        <w:ind w:left="811" w:right="-20"/>
        <w:jc w:val="left"/>
        <w:tabs>
          <w:tab w:pos="1420" w:val="left"/>
          <w:tab w:pos="2480" w:val="left"/>
          <w:tab w:pos="2920" w:val="left"/>
          <w:tab w:pos="4440" w:val="left"/>
          <w:tab w:pos="5340" w:val="left"/>
          <w:tab w:pos="5860" w:val="left"/>
          <w:tab w:pos="7060" w:val="left"/>
          <w:tab w:pos="8300" w:val="left"/>
        </w:tabs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último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transmiso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enví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paquet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especia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w w:val="99"/>
        </w:rPr>
        <w:t>“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erminación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”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borr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nudo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huella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3" w:lineRule="exact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anteriorment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almacenad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compl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as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transferencia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380" w:lineRule="auto"/>
        <w:ind w:left="2930" w:right="3894" w:firstLine="-42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4"/>
          <w:w w:val="100"/>
        </w:rPr>
        <w:t>ne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2"/>
          <w:w w:val="100"/>
        </w:rPr>
        <w:t>ó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4"/>
          <w:w w:val="114"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4"/>
          <w:w w:val="115"/>
        </w:rPr>
        <w:t>n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2"/>
          <w:w w:val="113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4"/>
          <w:w w:val="112"/>
        </w:rPr>
        <w:t>d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2"/>
          <w:w w:val="100"/>
        </w:rPr>
        <w:t>si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2"/>
          <w:w w:val="104"/>
        </w:rPr>
        <w:t>co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4"/>
          <w:w w:val="104"/>
        </w:rPr>
        <w:t>n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2"/>
          <w:w w:val="106"/>
        </w:rPr>
        <w:t>ón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51" w:lineRule="exact"/>
        <w:ind w:left="597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2"/>
          <w:w w:val="100"/>
          <w:position w:val="-1"/>
        </w:rPr>
        <w:t>Fig.1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0"/>
          <w:w w:val="100"/>
          <w:position w:val="-1"/>
        </w:rPr>
        <w:t>8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4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0"/>
          <w:w w:val="100"/>
          <w:position w:val="-1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3"/>
          <w:w w:val="111"/>
          <w:position w:val="-1"/>
        </w:rPr>
        <w:t>T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0"/>
          <w:w w:val="111"/>
          <w:position w:val="-1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6"/>
          <w:w w:val="111"/>
          <w:position w:val="-1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2"/>
          <w:w w:val="111"/>
          <w:position w:val="-1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0"/>
          <w:w w:val="111"/>
          <w:position w:val="-1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2"/>
          <w:w w:val="111"/>
          <w:position w:val="-1"/>
        </w:rPr>
        <w:t>fe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0"/>
          <w:w w:val="111"/>
          <w:position w:val="-1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3"/>
          <w:w w:val="111"/>
          <w:position w:val="-1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2"/>
          <w:w w:val="111"/>
          <w:position w:val="-1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0"/>
          <w:w w:val="111"/>
          <w:position w:val="-1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2"/>
          <w:w w:val="111"/>
          <w:position w:val="-1"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0"/>
          <w:w w:val="111"/>
          <w:position w:val="-1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-3"/>
          <w:w w:val="111"/>
          <w:position w:val="-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-1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5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3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5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2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2"/>
          <w:w w:val="100"/>
          <w:position w:val="-1"/>
        </w:rPr>
        <w:t>xi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5"/>
          <w:w w:val="100"/>
          <w:position w:val="-1"/>
        </w:rPr>
        <w:t>ó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6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2"/>
          <w:w w:val="112"/>
          <w:position w:val="-1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0"/>
          <w:w w:val="112"/>
          <w:position w:val="-1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2"/>
          <w:w w:val="112"/>
          <w:position w:val="-1"/>
        </w:rPr>
        <w:t>ien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-1"/>
          <w:w w:val="112"/>
          <w:position w:val="-1"/>
        </w:rPr>
        <w:t>t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6"/>
          <w:w w:val="112"/>
          <w:position w:val="-1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2"/>
          <w:w w:val="112"/>
          <w:position w:val="-1"/>
        </w:rPr>
        <w:t>d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0"/>
          <w:w w:val="112"/>
          <w:position w:val="-1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-2"/>
          <w:w w:val="112"/>
          <w:position w:val="-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3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3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0"/>
          <w:w w:val="102"/>
          <w:position w:val="-1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5"/>
          <w:w w:val="102"/>
          <w:position w:val="-1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2"/>
          <w:w w:val="108"/>
          <w:position w:val="-1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0"/>
          <w:w w:val="108"/>
          <w:position w:val="-1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2"/>
          <w:w w:val="105"/>
          <w:position w:val="-1"/>
        </w:rPr>
        <w:t>xión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left="102" w:right="347" w:firstLine="70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transferencia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establec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entonce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camin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lógic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todo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paquete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sigue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mism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ruta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346" w:firstLine="70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Diferent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ferenci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conexión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modalidad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paquet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viaj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complet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dirección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top="600" w:bottom="280" w:left="1600" w:right="1280"/>
        </w:sectPr>
      </w:pPr>
      <w:rPr/>
    </w:p>
    <w:p>
      <w:pPr>
        <w:spacing w:before="32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.818844pt;width:435.66pt;height:.1pt;mso-position-horizontal-relative:page;mso-position-vertical-relative:paragraph;z-index:-6721" coordorigin="1594,36" coordsize="8713,2">
            <v:shape style="position:absolute;left:1594;top:36;width:8713;height:2" coordorigin="1594,36" coordsize="8713,0" path="m1594,36l10307,36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84.580002pt;margin-top:243.339996pt;width:482.56pt;height:355.78pt;mso-position-horizontal-relative:page;mso-position-vertical-relative:page;z-index:-6720" coordorigin="1692,4867" coordsize="9651,7116">
            <v:group style="position:absolute;left:1702;top:4877;width:9631;height:7096" coordorigin="1702,4877" coordsize="9631,7096">
              <v:shape style="position:absolute;left:1702;top:4877;width:9631;height:7096" coordorigin="1702,4877" coordsize="9631,7096" path="m1702,4877l11333,4877,11333,11972,1702,11972,1702,4877e" filled="t" fillcolor="#F7F7F7" stroked="f">
                <v:path arrowok="t"/>
                <v:fill/>
              </v:shape>
              <v:shape style="position:absolute;left:2443;top:5959;width:8066;height:2162" type="#_x0000_t75">
                <v:imagedata r:id="rId115" o:title=""/>
              </v:shape>
            </v:group>
            <v:group style="position:absolute;left:3579;top:9497;width:661;height:119" coordorigin="3579,9497" coordsize="661,119">
              <v:shape style="position:absolute;left:3579;top:9497;width:661;height:119" coordorigin="3579,9497" coordsize="661,119" path="m4120,9616l4120,9497,4202,9539,4139,9539,4139,9552,4228,9552,4240,9558,4227,9564,4139,9564,4139,9577,4200,9577,4120,9616e" filled="t" fillcolor="#080808" stroked="f">
                <v:path arrowok="t"/>
                <v:fill/>
              </v:shape>
              <v:shape style="position:absolute;left:3579;top:9497;width:661;height:119" coordorigin="3579,9497" coordsize="661,119" path="m4120,9552l3579,9552,3579,9539,4120,9539,4120,9552e" filled="t" fillcolor="#080808" stroked="f">
                <v:path arrowok="t"/>
                <v:fill/>
              </v:shape>
              <v:shape style="position:absolute;left:3579;top:9497;width:661;height:119" coordorigin="3579,9497" coordsize="661,119" path="m4228,9552l4139,9552,4139,9539,4202,9539,4228,9552e" filled="t" fillcolor="#080808" stroked="f">
                <v:path arrowok="t"/>
                <v:fill/>
              </v:shape>
              <v:shape style="position:absolute;left:3579;top:9497;width:661;height:119" coordorigin="3579,9497" coordsize="661,119" path="m4120,9577l3579,9577,3579,9564,4120,9564,4120,9577e" filled="t" fillcolor="#080808" stroked="f">
                <v:path arrowok="t"/>
                <v:fill/>
              </v:shape>
              <v:shape style="position:absolute;left:3579;top:9497;width:661;height:119" coordorigin="3579,9497" coordsize="661,119" path="m4200,9577l4139,9577,4139,9564,4227,9564,4200,9577e" filled="t" fillcolor="#080808" stroked="f">
                <v:path arrowok="t"/>
                <v:fill/>
              </v:shape>
            </v:group>
            <v:group style="position:absolute;left:3577;top:9558;width:564;height:2" coordorigin="3577,9558" coordsize="564,2">
              <v:shape style="position:absolute;left:3577;top:9558;width:564;height:2" coordorigin="3577,9558" coordsize="564,0" path="m3577,9558l4141,9558e" filled="f" stroked="t" strokeweight="2.179757pt" strokecolor="#080808">
                <v:path arrowok="t"/>
              </v:shape>
            </v:group>
            <v:group style="position:absolute;left:4120;top:9497;width:120;height:119" coordorigin="4120,9497" coordsize="120,119">
              <v:shape style="position:absolute;left:4120;top:9497;width:120;height:119" coordorigin="4120,9497" coordsize="120,119" path="m4120,9497l4240,9558,4120,9616,4120,9497xe" filled="f" stroked="t" strokeweight=".160994pt" strokecolor="#080808">
                <v:path arrowok="t"/>
              </v:shape>
            </v:group>
            <v:group style="position:absolute;left:3628;top:8975;width:642;height:238" coordorigin="3628,8975" coordsize="642,238">
              <v:shape style="position:absolute;left:3628;top:8975;width:642;height:238" coordorigin="3628,8975" coordsize="642,238" path="m4110,8975l3628,8975,3628,9212,4110,9212,4270,9094,4110,8975e" filled="t" fillcolor="#638FF5" stroked="f">
                <v:path arrowok="t"/>
                <v:fill/>
              </v:shape>
            </v:group>
            <v:group style="position:absolute;left:3628;top:8975;width:642;height:238" coordorigin="3628,8975" coordsize="642,238">
              <v:shape style="position:absolute;left:3628;top:8975;width:642;height:238" coordorigin="3628,8975" coordsize="642,238" path="m4110,8975l3628,8975,3628,9212,4110,9212,4270,9094,4110,8975xe" filled="f" stroked="t" strokeweight=".641742pt" strokecolor="#08080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719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right="36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280"/>
          <w:cols w:num="2" w:equalWidth="0">
            <w:col w:w="7260" w:space="798"/>
            <w:col w:w="96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718" type="#_x0000_t75">
            <v:imagedata r:id="rId116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117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102" w:right="188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continú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camin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result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rápido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teniend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estad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tráfic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técnic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conexión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distinto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paquetes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sigue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diferente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caminos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llega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destin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cualquie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orden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Entonces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recepto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mplej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precedente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porqu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tare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ganiza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datos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informacione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contenida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header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paquetes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1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tip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v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Kbit/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Mbit/s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7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asunt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important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exam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contro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erro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exist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clas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transmis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6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técnic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part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dato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recibido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recibido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distorsión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7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técnic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elegid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afect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tiemp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tota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transferenci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hech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control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pasaje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intermedio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dato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nud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originars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pedid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nuev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transmisión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6" w:firstLine="793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otra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palabras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despué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pasaj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nudo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nud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esper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recibid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envia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nuevo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dato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procedimiento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llamad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“</w:t>
      </w:r>
      <w:r>
        <w:rPr>
          <w:rFonts w:ascii="Arial Narrow" w:hAnsi="Arial Narrow" w:cs="Arial Narrow" w:eastAsia="Arial Narrow"/>
          <w:sz w:val="28"/>
          <w:szCs w:val="28"/>
          <w:spacing w:val="-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k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link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”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alarg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tiemp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misión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teniend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baja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posibilidade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recepció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erróne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destino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2" w:lineRule="exact"/>
        <w:ind w:left="102" w:right="197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20"/>
          <w:w w:val="100"/>
        </w:rPr>
        <w:t>1.10.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4</w:t>
      </w:r>
      <w:r>
        <w:rPr>
          <w:rFonts w:ascii="Arial" w:hAnsi="Arial" w:cs="Arial" w:eastAsia="Arial"/>
          <w:sz w:val="28"/>
          <w:szCs w:val="28"/>
          <w:spacing w:val="32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0"/>
        </w:rPr>
        <w:t>Modali</w:t>
      </w:r>
      <w:r>
        <w:rPr>
          <w:rFonts w:ascii="Arial" w:hAnsi="Arial" w:cs="Arial" w:eastAsia="Arial"/>
          <w:sz w:val="28"/>
          <w:szCs w:val="28"/>
          <w:spacing w:val="19"/>
          <w:w w:val="100"/>
        </w:rPr>
        <w:t>d</w:t>
      </w:r>
      <w:r>
        <w:rPr>
          <w:rFonts w:ascii="Arial" w:hAnsi="Arial" w:cs="Arial" w:eastAsia="Arial"/>
          <w:sz w:val="28"/>
          <w:szCs w:val="28"/>
          <w:spacing w:val="20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43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0"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52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0"/>
        </w:rPr>
        <w:t>paquet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13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0"/>
        </w:rPr>
        <w:t>(Packe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spacing w:val="7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6"/>
        </w:rPr>
        <w:t>mode)</w:t>
      </w:r>
      <w:r>
        <w:rPr>
          <w:rFonts w:ascii="Arial" w:hAnsi="Arial" w:cs="Arial" w:eastAsia="Arial"/>
          <w:sz w:val="28"/>
          <w:szCs w:val="28"/>
          <w:spacing w:val="0"/>
          <w:w w:val="106"/>
        </w:rPr>
        <w:t>:</w:t>
      </w:r>
      <w:r>
        <w:rPr>
          <w:rFonts w:ascii="Arial" w:hAnsi="Arial" w:cs="Arial" w:eastAsia="Arial"/>
          <w:sz w:val="28"/>
          <w:szCs w:val="28"/>
          <w:spacing w:val="-5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1"/>
          <w:w w:val="107"/>
        </w:rPr>
        <w:t>Retra</w:t>
      </w:r>
      <w:r>
        <w:rPr>
          <w:rFonts w:ascii="Arial" w:hAnsi="Arial" w:cs="Arial" w:eastAsia="Arial"/>
          <w:sz w:val="28"/>
          <w:szCs w:val="28"/>
          <w:spacing w:val="20"/>
          <w:w w:val="107"/>
        </w:rPr>
        <w:t>n</w:t>
      </w:r>
      <w:r>
        <w:rPr>
          <w:rFonts w:ascii="Arial" w:hAnsi="Arial" w:cs="Arial" w:eastAsia="Arial"/>
          <w:sz w:val="28"/>
          <w:szCs w:val="28"/>
          <w:spacing w:val="21"/>
          <w:w w:val="107"/>
        </w:rPr>
        <w:t>smisió</w:t>
      </w:r>
      <w:r>
        <w:rPr>
          <w:rFonts w:ascii="Arial" w:hAnsi="Arial" w:cs="Arial" w:eastAsia="Arial"/>
          <w:sz w:val="28"/>
          <w:szCs w:val="28"/>
          <w:spacing w:val="0"/>
          <w:w w:val="107"/>
        </w:rPr>
        <w:t>n</w:t>
      </w:r>
      <w:r>
        <w:rPr>
          <w:rFonts w:ascii="Arial" w:hAnsi="Arial" w:cs="Arial" w:eastAsia="Arial"/>
          <w:sz w:val="28"/>
          <w:szCs w:val="28"/>
          <w:spacing w:val="38"/>
          <w:w w:val="107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0"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53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0"/>
        </w:rPr>
        <w:t>Trama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0"/>
        </w:rPr>
        <w:t>(Fram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6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4"/>
        </w:rPr>
        <w:t>Rela</w:t>
      </w:r>
      <w:r>
        <w:rPr>
          <w:rFonts w:ascii="Arial" w:hAnsi="Arial" w:cs="Arial" w:eastAsia="Arial"/>
          <w:sz w:val="28"/>
          <w:szCs w:val="28"/>
          <w:spacing w:val="17"/>
          <w:w w:val="104"/>
        </w:rPr>
        <w:t>y</w:t>
      </w:r>
      <w:r>
        <w:rPr>
          <w:rFonts w:ascii="Arial" w:hAnsi="Arial" w:cs="Arial" w:eastAsia="Arial"/>
          <w:sz w:val="28"/>
          <w:szCs w:val="28"/>
          <w:spacing w:val="0"/>
          <w:w w:val="99"/>
        </w:rPr>
        <w:t>)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4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18.064644pt;width:435.66pt;height:.1pt;mso-position-horizontal-relative:page;mso-position-vertical-relative:paragraph;z-index:-6717" coordorigin="1594,2361" coordsize="8713,2">
            <v:shape style="position:absolute;left:1594;top:2361;width:8713;height:2" coordorigin="1594,2361" coordsize="8713,0" path="m1594,2361l10307,2361e" filled="f" stroked="t" strokeweight=".580pt" strokecolor="#00000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conocid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sigl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ingles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fram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fram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mode)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parecid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X.25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tambié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prev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é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empaquetamient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medid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variabl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datos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conexió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orientada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contro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ejecutad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nudo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sól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destin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final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llamad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extrem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extrem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“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en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end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”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punt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 </w:t>
      </w:r>
      <w:r>
        <w:rPr>
          <w:rFonts w:ascii="Arial Narrow" w:hAnsi="Arial Narrow" w:cs="Arial Narrow" w:eastAsia="Arial Narrow"/>
          <w:sz w:val="28"/>
          <w:szCs w:val="28"/>
          <w:spacing w:val="-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otra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permit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tiempo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28"/>
          <w:szCs w:val="28"/>
        </w:rPr>
        <w:sectPr>
          <w:pgSz w:w="11900" w:h="16840"/>
          <w:pgMar w:top="600" w:bottom="280" w:left="1600" w:right="1440"/>
        </w:sectPr>
      </w:pPr>
      <w:rPr/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23.709999pt;margin-top:23.469999pt;width:547.9pt;height:794.98pt;mso-position-horizontal-relative:page;mso-position-vertical-relative:page;z-index:-6716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715" type="#_x0000_t75">
            <v:imagedata r:id="rId118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119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102" w:right="187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notablement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rápidos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6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sól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buen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event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tota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improbable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tas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errore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máxim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(limite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requier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sistem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998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  <w:position w:val="7"/>
        </w:rPr>
        <w:t>-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  <w:position w:val="7"/>
        </w:rPr>
        <w:t>6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  <w:position w:val="7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-1"/>
          <w:w w:val="100"/>
          <w:position w:val="7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(meno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bi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errad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10000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transmitidos)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anteriormente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sistem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preferibl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áre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local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  <w:position w:val="7"/>
        </w:rPr>
        <w:t>4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  <w:position w:val="7"/>
        </w:rPr>
        <w:t>  </w:t>
      </w:r>
      <w:r>
        <w:rPr>
          <w:rFonts w:ascii="Arial Narrow" w:hAnsi="Arial Narrow" w:cs="Arial Narrow" w:eastAsia="Arial Narrow"/>
          <w:sz w:val="18"/>
          <w:szCs w:val="18"/>
          <w:spacing w:val="8"/>
          <w:w w:val="100"/>
          <w:position w:val="7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(Loca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Are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Network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Áre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Local)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deci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rede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alt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tráfico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permita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gra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velocida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contand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conexione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mu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alt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calidad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1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rat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modalida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normalment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4" w:after="0" w:line="322" w:lineRule="exact"/>
        <w:ind w:left="102" w:right="184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Mbit/s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llega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veces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valore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10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Mbit/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alguna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fram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permit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interconexione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distinta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eficace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otra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opcione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existentes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deci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conexione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sobr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línea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alquilada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segú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X.25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2" w:right="2738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20"/>
          <w:w w:val="99"/>
        </w:rPr>
        <w:t>1.10.</w:t>
      </w:r>
      <w:r>
        <w:rPr>
          <w:rFonts w:ascii="Arial" w:hAnsi="Arial" w:cs="Arial" w:eastAsia="Arial"/>
          <w:sz w:val="28"/>
          <w:szCs w:val="28"/>
          <w:spacing w:val="0"/>
          <w:w w:val="99"/>
        </w:rPr>
        <w:t>5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7"/>
        </w:rPr>
        <w:t>Modali</w:t>
      </w:r>
      <w:r>
        <w:rPr>
          <w:rFonts w:ascii="Arial" w:hAnsi="Arial" w:cs="Arial" w:eastAsia="Arial"/>
          <w:sz w:val="28"/>
          <w:szCs w:val="28"/>
          <w:spacing w:val="19"/>
          <w:w w:val="107"/>
        </w:rPr>
        <w:t>d</w:t>
      </w:r>
      <w:r>
        <w:rPr>
          <w:rFonts w:ascii="Arial" w:hAnsi="Arial" w:cs="Arial" w:eastAsia="Arial"/>
          <w:sz w:val="28"/>
          <w:szCs w:val="28"/>
          <w:spacing w:val="20"/>
          <w:w w:val="104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4"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4"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104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7"/>
        </w:rPr>
        <w:t>celda</w:t>
      </w:r>
      <w:r>
        <w:rPr>
          <w:rFonts w:ascii="Arial" w:hAnsi="Arial" w:cs="Arial" w:eastAsia="Arial"/>
          <w:sz w:val="28"/>
          <w:szCs w:val="28"/>
          <w:spacing w:val="0"/>
          <w:w w:val="107"/>
        </w:rPr>
        <w:t>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5"/>
        </w:rPr>
        <w:t>(Cel</w:t>
      </w:r>
      <w:r>
        <w:rPr>
          <w:rFonts w:ascii="Arial" w:hAnsi="Arial" w:cs="Arial" w:eastAsia="Arial"/>
          <w:sz w:val="28"/>
          <w:szCs w:val="28"/>
          <w:spacing w:val="0"/>
          <w:w w:val="105"/>
        </w:rPr>
        <w:t>l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7"/>
        </w:rPr>
        <w:t>m</w:t>
      </w:r>
      <w:r>
        <w:rPr>
          <w:rFonts w:ascii="Arial" w:hAnsi="Arial" w:cs="Arial" w:eastAsia="Arial"/>
          <w:sz w:val="28"/>
          <w:szCs w:val="28"/>
          <w:spacing w:val="19"/>
          <w:w w:val="107"/>
        </w:rPr>
        <w:t>o</w:t>
      </w:r>
      <w:r>
        <w:rPr>
          <w:rFonts w:ascii="Arial" w:hAnsi="Arial" w:cs="Arial" w:eastAsia="Arial"/>
          <w:sz w:val="28"/>
          <w:szCs w:val="28"/>
          <w:spacing w:val="20"/>
          <w:w w:val="103"/>
        </w:rPr>
        <w:t>de</w:t>
      </w:r>
      <w:r>
        <w:rPr>
          <w:rFonts w:ascii="Arial" w:hAnsi="Arial" w:cs="Arial" w:eastAsia="Arial"/>
          <w:sz w:val="28"/>
          <w:szCs w:val="28"/>
          <w:spacing w:val="0"/>
          <w:w w:val="103"/>
        </w:rPr>
        <w:t>)</w:t>
      </w:r>
      <w:r>
        <w:rPr>
          <w:rFonts w:ascii="Arial" w:hAnsi="Arial" w:cs="Arial" w:eastAsia="Arial"/>
          <w:sz w:val="28"/>
          <w:szCs w:val="28"/>
          <w:spacing w:val="-5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celda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particular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important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todas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transferenci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asincronic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(Asinchronou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Transfe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Transferenci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Asíncrona)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ansferenci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dato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video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independientement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banda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7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celda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medid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mensió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fij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bytes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canale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may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cantida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datos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envia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celda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má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frecuentement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canale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tiene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meno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datos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0" w:after="0" w:line="240" w:lineRule="auto"/>
        <w:ind w:left="102" w:right="194"/>
        <w:jc w:val="both"/>
        <w:rPr>
          <w:rFonts w:ascii="Arial Narrow" w:hAnsi="Arial Narrow" w:cs="Arial Narrow" w:eastAsia="Arial Narrow"/>
          <w:sz w:val="24"/>
          <w:szCs w:val="24"/>
        </w:rPr>
      </w:pPr>
      <w:rPr/>
      <w:r>
        <w:rPr/>
        <w:pict>
          <v:group style="position:absolute;margin-left:79.680pt;margin-top:43.104443pt;width:435.66pt;height:.1pt;mso-position-horizontal-relative:page;mso-position-vertical-relative:paragraph;z-index:-6714" coordorigin="1594,862" coordsize="8713,2">
            <v:shape style="position:absolute;left:1594;top:862;width:8713;height:2" coordorigin="1594,862" coordsize="8713,0" path="m1594,862l10307,862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85.080002pt;margin-top:-4.655559pt;width:144pt;height:.1pt;mso-position-horizontal-relative:page;mso-position-vertical-relative:paragraph;z-index:-6713" coordorigin="1702,-93" coordsize="2880,2">
            <v:shape style="position:absolute;left:1702;top:-93;width:2880;height:2" coordorigin="1702,-93" coordsize="2880,0" path="m1702,-93l4582,-93e" filled="f" stroked="t" strokeweight=".82pt" strokecolor="#00000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16"/>
          <w:szCs w:val="16"/>
          <w:spacing w:val="0"/>
          <w:w w:val="100"/>
          <w:i/>
          <w:position w:val="6"/>
        </w:rPr>
        <w:t>4</w:t>
      </w:r>
      <w:r>
        <w:rPr>
          <w:rFonts w:ascii="Arial Narrow" w:hAnsi="Arial Narrow" w:cs="Arial Narrow" w:eastAsia="Arial Narrow"/>
          <w:sz w:val="16"/>
          <w:szCs w:val="16"/>
          <w:spacing w:val="21"/>
          <w:w w:val="100"/>
          <w:i/>
          <w:position w:val="6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LAN</w:t>
      </w:r>
      <w:r>
        <w:rPr>
          <w:rFonts w:ascii="Arial Narrow" w:hAnsi="Arial Narrow" w:cs="Arial Narrow" w:eastAsia="Arial Narrow"/>
          <w:sz w:val="24"/>
          <w:szCs w:val="24"/>
          <w:spacing w:val="-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(Local</w:t>
      </w:r>
      <w:r>
        <w:rPr>
          <w:rFonts w:ascii="Arial Narrow" w:hAnsi="Arial Narrow" w:cs="Arial Narrow" w:eastAsia="Arial Narrow"/>
          <w:sz w:val="24"/>
          <w:szCs w:val="24"/>
          <w:spacing w:val="3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Area</w:t>
      </w:r>
      <w:r>
        <w:rPr>
          <w:rFonts w:ascii="Arial Narrow" w:hAnsi="Arial Narrow" w:cs="Arial Narrow" w:eastAsia="Arial Narrow"/>
          <w:sz w:val="24"/>
          <w:szCs w:val="24"/>
          <w:spacing w:val="-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Network,</w:t>
      </w:r>
      <w:r>
        <w:rPr>
          <w:rFonts w:ascii="Arial Narrow" w:hAnsi="Arial Narrow" w:cs="Arial Narrow" w:eastAsia="Arial Narrow"/>
          <w:sz w:val="24"/>
          <w:szCs w:val="24"/>
          <w:spacing w:val="-5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red</w:t>
      </w:r>
      <w:r>
        <w:rPr>
          <w:rFonts w:ascii="Arial Narrow" w:hAnsi="Arial Narrow" w:cs="Arial Narrow" w:eastAsia="Arial Narrow"/>
          <w:sz w:val="24"/>
          <w:szCs w:val="24"/>
          <w:spacing w:val="3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de</w:t>
      </w:r>
      <w:r>
        <w:rPr>
          <w:rFonts w:ascii="Arial Narrow" w:hAnsi="Arial Narrow" w:cs="Arial Narrow" w:eastAsia="Arial Narrow"/>
          <w:sz w:val="24"/>
          <w:szCs w:val="24"/>
          <w:spacing w:val="3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area</w:t>
      </w:r>
      <w:r>
        <w:rPr>
          <w:rFonts w:ascii="Arial Narrow" w:hAnsi="Arial Narrow" w:cs="Arial Narrow" w:eastAsia="Arial Narrow"/>
          <w:sz w:val="24"/>
          <w:szCs w:val="24"/>
          <w:spacing w:val="3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local):</w:t>
      </w:r>
      <w:r>
        <w:rPr>
          <w:rFonts w:ascii="Arial Narrow" w:hAnsi="Arial Narrow" w:cs="Arial Narrow" w:eastAsia="Arial Narrow"/>
          <w:sz w:val="24"/>
          <w:szCs w:val="24"/>
          <w:spacing w:val="4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es</w:t>
      </w:r>
      <w:r>
        <w:rPr>
          <w:rFonts w:ascii="Arial Narrow" w:hAnsi="Arial Narrow" w:cs="Arial Narrow" w:eastAsia="Arial Narrow"/>
          <w:sz w:val="24"/>
          <w:szCs w:val="24"/>
          <w:spacing w:val="3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una</w:t>
      </w:r>
      <w:r>
        <w:rPr>
          <w:rFonts w:ascii="Arial Narrow" w:hAnsi="Arial Narrow" w:cs="Arial Narrow" w:eastAsia="Arial Narrow"/>
          <w:sz w:val="24"/>
          <w:szCs w:val="24"/>
          <w:spacing w:val="3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"/>
          <w:w w:val="100"/>
          <w:i/>
          <w:position w:val="0"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ed</w:t>
      </w:r>
      <w:r>
        <w:rPr>
          <w:rFonts w:ascii="Arial Narrow" w:hAnsi="Arial Narrow" w:cs="Arial Narrow" w:eastAsia="Arial Narrow"/>
          <w:sz w:val="24"/>
          <w:szCs w:val="24"/>
          <w:spacing w:val="2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que</w:t>
      </w:r>
      <w:r>
        <w:rPr>
          <w:rFonts w:ascii="Arial Narrow" w:hAnsi="Arial Narrow" w:cs="Arial Narrow" w:eastAsia="Arial Narrow"/>
          <w:sz w:val="24"/>
          <w:szCs w:val="24"/>
          <w:spacing w:val="3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cone</w:t>
      </w:r>
      <w:r>
        <w:rPr>
          <w:rFonts w:ascii="Arial Narrow" w:hAnsi="Arial Narrow" w:cs="Arial Narrow" w:eastAsia="Arial Narrow"/>
          <w:sz w:val="24"/>
          <w:szCs w:val="24"/>
          <w:spacing w:val="1"/>
          <w:w w:val="100"/>
          <w:i/>
          <w:position w:val="0"/>
        </w:rPr>
        <w:t>c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ta</w:t>
      </w:r>
      <w:r>
        <w:rPr>
          <w:rFonts w:ascii="Arial Narrow" w:hAnsi="Arial Narrow" w:cs="Arial Narrow" w:eastAsia="Arial Narrow"/>
          <w:sz w:val="24"/>
          <w:szCs w:val="24"/>
          <w:spacing w:val="3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todas</w:t>
      </w:r>
      <w:r>
        <w:rPr>
          <w:rFonts w:ascii="Arial Narrow" w:hAnsi="Arial Narrow" w:cs="Arial Narrow" w:eastAsia="Arial Narrow"/>
          <w:sz w:val="24"/>
          <w:szCs w:val="24"/>
          <w:spacing w:val="3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las</w:t>
      </w:r>
      <w:r>
        <w:rPr>
          <w:rFonts w:ascii="Arial Narrow" w:hAnsi="Arial Narrow" w:cs="Arial Narrow" w:eastAsia="Arial Narrow"/>
          <w:sz w:val="24"/>
          <w:szCs w:val="24"/>
          <w:spacing w:val="3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"/>
          <w:w w:val="100"/>
          <w:i/>
          <w:position w:val="0"/>
        </w:rPr>
        <w:t>c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omputadoras</w:t>
      </w:r>
      <w:r>
        <w:rPr>
          <w:rFonts w:ascii="Arial Narrow" w:hAnsi="Arial Narrow" w:cs="Arial Narrow" w:eastAsia="Arial Narrow"/>
          <w:sz w:val="24"/>
          <w:szCs w:val="24"/>
          <w:spacing w:val="3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y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los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sistemas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de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procesamiento</w:t>
      </w:r>
      <w:r>
        <w:rPr>
          <w:rFonts w:ascii="Arial Narrow" w:hAnsi="Arial Narrow" w:cs="Arial Narrow" w:eastAsia="Arial Narrow"/>
          <w:sz w:val="24"/>
          <w:szCs w:val="24"/>
          <w:spacing w:val="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datos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de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una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ofi</w:t>
      </w:r>
      <w:r>
        <w:rPr>
          <w:rFonts w:ascii="Arial Narrow" w:hAnsi="Arial Narrow" w:cs="Arial Narrow" w:eastAsia="Arial Narrow"/>
          <w:sz w:val="24"/>
          <w:szCs w:val="24"/>
          <w:spacing w:val="1"/>
          <w:w w:val="100"/>
          <w:i/>
          <w:position w:val="0"/>
        </w:rPr>
        <w:t>c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ina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empresa,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eventualmente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situadas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en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distintos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luga</w:t>
      </w:r>
      <w:r>
        <w:rPr>
          <w:rFonts w:ascii="Arial Narrow" w:hAnsi="Arial Narrow" w:cs="Arial Narrow" w:eastAsia="Arial Narrow"/>
          <w:sz w:val="24"/>
          <w:szCs w:val="24"/>
          <w:spacing w:val="2"/>
          <w:w w:val="100"/>
          <w:i/>
          <w:position w:val="0"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es.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position w:val="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24"/>
          <w:szCs w:val="24"/>
        </w:rPr>
        <w:sectPr>
          <w:pgSz w:w="11900" w:h="16840"/>
          <w:pgMar w:top="600" w:bottom="280" w:left="1600" w:right="1440"/>
        </w:sectPr>
      </w:pPr>
      <w:rPr/>
    </w:p>
    <w:p>
      <w:pPr>
        <w:spacing w:before="1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23.709999pt;margin-top:23.469999pt;width:547.9pt;height:794.98pt;mso-position-horizontal-relative:page;mso-position-vertical-relative:page;z-index:-6712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7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711" type="#_x0000_t75">
            <v:imagedata r:id="rId120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120.580002pt;margin-top:35.158371pt;width:359.74pt;height:269.74pt;mso-position-horizontal-relative:page;mso-position-vertical-relative:paragraph;z-index:-6709" coordorigin="2412,703" coordsize="7195,5395">
            <v:group style="position:absolute;left:2422;top:713;width:7175;height:5375" coordorigin="2422,713" coordsize="7175,5375">
              <v:shape style="position:absolute;left:2422;top:713;width:7175;height:5375" coordorigin="2422,713" coordsize="7175,5375" path="m2422,713l9596,713,9596,6088,2422,6088,2422,713e" filled="t" fillcolor="#F7F7F7" stroked="f">
                <v:path arrowok="t"/>
                <v:fill/>
              </v:shape>
            </v:group>
            <v:group style="position:absolute;left:2911;top:2699;width:6280;height:2" coordorigin="2911,2699" coordsize="6280,2">
              <v:shape style="position:absolute;left:2911;top:2699;width:6280;height:2" coordorigin="2911,2699" coordsize="6280,0" path="m2911,2699l9191,2699e" filled="f" stroked="t" strokeweight="2.036pt" strokecolor="#080808">
                <v:path arrowok="t"/>
              </v:shape>
            </v:group>
            <v:group style="position:absolute;left:2940;top:3543;width:6280;height:2" coordorigin="2940,3543" coordsize="6280,2">
              <v:shape style="position:absolute;left:2940;top:3543;width:6280;height:2" coordorigin="2940,3543" coordsize="6280,0" path="m2940,3543l9220,3543e" filled="f" stroked="t" strokeweight="2.036pt" strokecolor="#080808">
                <v:path arrowok="t"/>
              </v:shape>
            </v:group>
            <v:group style="position:absolute;left:4110;top:2714;width:2;height:798" coordorigin="4110,2714" coordsize="2,798">
              <v:shape style="position:absolute;left:4110;top:2714;width:2;height:798" coordorigin="4110,2714" coordsize="0,798" path="m4110,2714l4110,3512e" filled="f" stroked="t" strokeweight=".479pt" strokecolor="#080808">
                <v:path arrowok="t"/>
              </v:shape>
            </v:group>
            <v:group style="position:absolute;left:5082;top:2714;width:2;height:798" coordorigin="5082,2714" coordsize="2,798">
              <v:shape style="position:absolute;left:5082;top:2714;width:2;height:798" coordorigin="5082,2714" coordsize="0,798" path="m5082,2714l5082,3512e" filled="f" stroked="t" strokeweight=".479pt" strokecolor="#080808">
                <v:path arrowok="t"/>
              </v:shape>
            </v:group>
            <v:group style="position:absolute;left:6032;top:2714;width:2;height:798" coordorigin="6032,2714" coordsize="2,798">
              <v:shape style="position:absolute;left:6032;top:2714;width:2;height:798" coordorigin="6032,2714" coordsize="0,798" path="m6032,2714l6032,3512e" filled="f" stroked="t" strokeweight=".479pt" strokecolor="#080808">
                <v:path arrowok="t"/>
              </v:shape>
            </v:group>
            <v:group style="position:absolute;left:6996;top:2733;width:2;height:796" coordorigin="6996,2733" coordsize="2,796">
              <v:shape style="position:absolute;left:6996;top:2733;width:2;height:796" coordorigin="6996,2733" coordsize="0,796" path="m6996,2733l6996,3528e" filled="f" stroked="t" strokeweight=".479pt" strokecolor="#080808">
                <v:path arrowok="t"/>
              </v:shape>
            </v:group>
            <v:group style="position:absolute;left:7968;top:2721;width:2;height:798" coordorigin="7968,2721" coordsize="2,798">
              <v:shape style="position:absolute;left:7968;top:2721;width:2;height:798" coordorigin="7968,2721" coordsize="0,798" path="m7968,2721l7968,3519e" filled="f" stroked="t" strokeweight=".479pt" strokecolor="#080808">
                <v:path arrowok="t"/>
              </v:shape>
            </v:group>
            <v:group style="position:absolute;left:8939;top:2721;width:2;height:798" coordorigin="8939,2721" coordsize="2,798">
              <v:shape style="position:absolute;left:8939;top:2721;width:2;height:798" coordorigin="8939,2721" coordsize="0,798" path="m8939,2721l8939,3519e" filled="f" stroked="t" strokeweight=".479pt" strokecolor="#080808">
                <v:path arrowok="t"/>
              </v:shape>
            </v:group>
            <w10:wrap type="none"/>
          </v:group>
        </w:pict>
      </w:r>
      <w:hyperlink r:id="rId121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601.609955" w:type="dxa"/>
      </w:tblPr>
      <w:tblGrid/>
      <w:tr>
        <w:trPr>
          <w:trHeight w:val="437" w:hRule="exact"/>
        </w:trPr>
        <w:tc>
          <w:tcPr>
            <w:tcW w:w="904" w:type="dxa"/>
            <w:tcBorders>
              <w:top w:val="single" w:sz="16.288" w:space="0" w:color="080808"/>
              <w:bottom w:val="nil" w:sz="6" w:space="0" w:color="auto"/>
              <w:left w:val="single" w:sz="3.832" w:space="0" w:color="080808"/>
              <w:right w:val="single" w:sz="3.832" w:space="0" w:color="080808"/>
            </w:tcBorders>
          </w:tcPr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94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080808"/>
                <w:spacing w:val="1"/>
                <w:w w:val="100"/>
              </w:rPr>
              <w:t>ca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80808"/>
                <w:spacing w:val="-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80808"/>
                <w:spacing w:val="1"/>
                <w:w w:val="100"/>
              </w:rPr>
              <w:t>al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972" w:type="dxa"/>
            <w:tcBorders>
              <w:top w:val="single" w:sz="16.288" w:space="0" w:color="080808"/>
              <w:bottom w:val="nil" w:sz="6" w:space="0" w:color="auto"/>
              <w:left w:val="single" w:sz="3.832" w:space="0" w:color="080808"/>
              <w:right w:val="single" w:sz="3.832" w:space="0" w:color="080808"/>
            </w:tcBorders>
          </w:tcPr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8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080808"/>
                <w:spacing w:val="1"/>
                <w:w w:val="100"/>
              </w:rPr>
              <w:t>ca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80808"/>
                <w:spacing w:val="-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80808"/>
                <w:spacing w:val="1"/>
                <w:w w:val="100"/>
              </w:rPr>
              <w:t>al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950" w:type="dxa"/>
            <w:tcBorders>
              <w:top w:val="single" w:sz="16.288" w:space="0" w:color="080808"/>
              <w:bottom w:val="nil" w:sz="6" w:space="0" w:color="auto"/>
              <w:left w:val="single" w:sz="3.832" w:space="0" w:color="080808"/>
              <w:right w:val="single" w:sz="3.832" w:space="0" w:color="080808"/>
            </w:tcBorders>
          </w:tcPr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0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080808"/>
                <w:spacing w:val="1"/>
                <w:w w:val="100"/>
              </w:rPr>
              <w:t>ca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80808"/>
                <w:spacing w:val="-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80808"/>
                <w:spacing w:val="1"/>
                <w:w w:val="100"/>
              </w:rPr>
              <w:t>al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964" w:type="dxa"/>
            <w:tcBorders>
              <w:top w:val="single" w:sz="16.288" w:space="0" w:color="080808"/>
              <w:bottom w:val="nil" w:sz="6" w:space="0" w:color="auto"/>
              <w:left w:val="single" w:sz="3.832" w:space="0" w:color="080808"/>
              <w:right w:val="single" w:sz="3.832" w:space="0" w:color="080808"/>
            </w:tcBorders>
          </w:tcPr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080808"/>
                <w:spacing w:val="1"/>
                <w:w w:val="100"/>
              </w:rPr>
              <w:t>ca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80808"/>
                <w:spacing w:val="-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80808"/>
                <w:spacing w:val="1"/>
                <w:w w:val="100"/>
              </w:rPr>
              <w:t>al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972" w:type="dxa"/>
            <w:tcBorders>
              <w:top w:val="single" w:sz="16.288" w:space="0" w:color="080808"/>
              <w:bottom w:val="nil" w:sz="6" w:space="0" w:color="auto"/>
              <w:left w:val="single" w:sz="3.832" w:space="0" w:color="080808"/>
              <w:right w:val="single" w:sz="3.832" w:space="0" w:color="080808"/>
            </w:tcBorders>
          </w:tcPr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0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080808"/>
                <w:spacing w:val="1"/>
                <w:w w:val="100"/>
              </w:rPr>
              <w:t>celda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688" w:type="dxa"/>
            <w:tcBorders>
              <w:top w:val="single" w:sz="16.288" w:space="0" w:color="080808"/>
              <w:bottom w:val="nil" w:sz="6" w:space="0" w:color="auto"/>
              <w:left w:val="single" w:sz="3.832" w:space="0" w:color="080808"/>
              <w:right w:val="single" w:sz="3.832" w:space="0" w:color="080808"/>
            </w:tcBorders>
          </w:tcPr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94" w:right="-20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080808"/>
                <w:spacing w:val="1"/>
                <w:w w:val="100"/>
              </w:rPr>
              <w:t>ca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80808"/>
                <w:spacing w:val="-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80808"/>
                <w:spacing w:val="1"/>
                <w:w w:val="100"/>
              </w:rPr>
              <w:t>al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406" w:hRule="exact"/>
        </w:trPr>
        <w:tc>
          <w:tcPr>
            <w:tcW w:w="904" w:type="dxa"/>
            <w:tcBorders>
              <w:top w:val="nil" w:sz="6" w:space="0" w:color="auto"/>
              <w:bottom w:val="single" w:sz="16.288" w:space="0" w:color="080808"/>
              <w:left w:val="single" w:sz="3.832" w:space="0" w:color="080808"/>
              <w:right w:val="single" w:sz="3.832" w:space="0" w:color="080808"/>
            </w:tcBorders>
          </w:tcPr>
          <w:p>
            <w:pPr>
              <w:spacing w:before="0" w:after="0" w:line="224" w:lineRule="exact"/>
              <w:ind w:left="254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080808"/>
                <w:spacing w:val="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972" w:type="dxa"/>
            <w:tcBorders>
              <w:top w:val="nil" w:sz="6" w:space="0" w:color="auto"/>
              <w:bottom w:val="single" w:sz="16.288" w:space="0" w:color="080808"/>
              <w:left w:val="single" w:sz="3.832" w:space="0" w:color="080808"/>
              <w:right w:val="single" w:sz="3.832" w:space="0" w:color="080808"/>
            </w:tcBorders>
          </w:tcPr>
          <w:p>
            <w:pPr>
              <w:spacing w:before="0" w:after="0" w:line="224" w:lineRule="exact"/>
              <w:ind w:left="547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080808"/>
                <w:spacing w:val="0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950" w:type="dxa"/>
            <w:tcBorders>
              <w:top w:val="nil" w:sz="6" w:space="0" w:color="auto"/>
              <w:bottom w:val="single" w:sz="16.288" w:space="0" w:color="080808"/>
              <w:left w:val="single" w:sz="3.832" w:space="0" w:color="080808"/>
              <w:right w:val="single" w:sz="3.832" w:space="0" w:color="080808"/>
            </w:tcBorders>
          </w:tcPr>
          <w:p>
            <w:pPr>
              <w:spacing w:before="0" w:after="0" w:line="224" w:lineRule="exact"/>
              <w:ind w:left="559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080808"/>
                <w:spacing w:val="0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964" w:type="dxa"/>
            <w:tcBorders>
              <w:top w:val="nil" w:sz="6" w:space="0" w:color="auto"/>
              <w:bottom w:val="single" w:sz="16.288" w:space="0" w:color="080808"/>
              <w:left w:val="single" w:sz="3.832" w:space="0" w:color="080808"/>
              <w:right w:val="single" w:sz="3.832" w:space="0" w:color="080808"/>
            </w:tcBorders>
          </w:tcPr>
          <w:p>
            <w:pPr>
              <w:spacing w:before="0" w:after="0" w:line="224" w:lineRule="exact"/>
              <w:ind w:left="56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080808"/>
                <w:spacing w:val="0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972" w:type="dxa"/>
            <w:tcBorders>
              <w:top w:val="nil" w:sz="6" w:space="0" w:color="auto"/>
              <w:bottom w:val="single" w:sz="16.288" w:space="0" w:color="080808"/>
              <w:left w:val="single" w:sz="3.832" w:space="0" w:color="080808"/>
              <w:right w:val="single" w:sz="3.832" w:space="0" w:color="080808"/>
            </w:tcBorders>
          </w:tcPr>
          <w:p>
            <w:pPr>
              <w:spacing w:before="0" w:after="0" w:line="224" w:lineRule="exact"/>
              <w:ind w:left="434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080808"/>
                <w:spacing w:val="-1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80808"/>
                <w:spacing w:val="0"/>
                <w:w w:val="100"/>
              </w:rPr>
              <w:t>acía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688" w:type="dxa"/>
            <w:tcBorders>
              <w:top w:val="nil" w:sz="6" w:space="0" w:color="auto"/>
              <w:bottom w:val="single" w:sz="16.288" w:space="0" w:color="080808"/>
              <w:left w:val="single" w:sz="3.832" w:space="0" w:color="080808"/>
              <w:right w:val="single" w:sz="3.832" w:space="0" w:color="080808"/>
            </w:tcBorders>
          </w:tcPr>
          <w:p>
            <w:pPr>
              <w:spacing w:before="0" w:after="0" w:line="224" w:lineRule="exact"/>
              <w:ind w:right="7"/>
              <w:jc w:val="righ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080808"/>
                <w:spacing w:val="0"/>
                <w:w w:val="99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</w:tbl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71" w:lineRule="exact"/>
        <w:ind w:left="3165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80808"/>
          <w:spacing w:val="-2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80808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80808"/>
          <w:spacing w:val="0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80808"/>
          <w:spacing w:val="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80808"/>
          <w:spacing w:val="-1"/>
          <w:w w:val="100"/>
          <w:position w:val="-1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color w:val="080808"/>
          <w:spacing w:val="0"/>
          <w:w w:val="100"/>
          <w:position w:val="-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80808"/>
          <w:spacing w:val="-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80808"/>
          <w:spacing w:val="1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80808"/>
          <w:spacing w:val="-1"/>
          <w:w w:val="100"/>
          <w:position w:val="-1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color w:val="080808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80808"/>
          <w:spacing w:val="-1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80808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80808"/>
          <w:spacing w:val="-3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80808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80808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80808"/>
          <w:spacing w:val="3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80808"/>
          <w:spacing w:val="1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80808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80808"/>
          <w:spacing w:val="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80808"/>
          <w:spacing w:val="-1"/>
          <w:w w:val="103"/>
          <w:position w:val="-1"/>
        </w:rPr>
        <w:t>cel</w:t>
      </w:r>
      <w:r>
        <w:rPr>
          <w:rFonts w:ascii="Times New Roman" w:hAnsi="Times New Roman" w:cs="Times New Roman" w:eastAsia="Times New Roman"/>
          <w:sz w:val="24"/>
          <w:szCs w:val="24"/>
          <w:color w:val="080808"/>
          <w:spacing w:val="1"/>
          <w:w w:val="103"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80808"/>
          <w:spacing w:val="0"/>
          <w:w w:val="112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80808"/>
          <w:spacing w:val="0"/>
          <w:w w:val="99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figur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9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fluj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celda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perteneciente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distinto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canale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despué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otra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intercalada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vece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celda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inactividad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“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cel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”</w:t>
      </w:r>
      <w:r>
        <w:rPr>
          <w:rFonts w:ascii="Arial Narrow" w:hAnsi="Arial Narrow" w:cs="Arial Narrow" w:eastAsia="Arial Narrow"/>
          <w:sz w:val="28"/>
          <w:szCs w:val="28"/>
          <w:spacing w:val="-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secuenci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constituy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bas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sistem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Inglès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Ejempl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figur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podemo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observ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caracteristica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distinto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transferencia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ejempl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conmutació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circuito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pag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simplicida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fij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bits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contrari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ocurr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conmutació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paquetes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top="600" w:bottom="280" w:left="1600" w:right="1440"/>
        </w:sectPr>
      </w:pPr>
      <w:rPr/>
    </w:p>
    <w:p>
      <w:pPr>
        <w:spacing w:before="32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.818844pt;width:435.66pt;height:.1pt;mso-position-horizontal-relative:page;mso-position-vertical-relative:paragraph;z-index:-6710" coordorigin="1594,36" coordsize="8713,2">
            <v:shape style="position:absolute;left:1594;top:36;width:8713;height:2" coordorigin="1594,36" coordsize="8713,0" path="m1594,36l10307,36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708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519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707" type="#_x0000_t75">
            <v:imagedata r:id="rId122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674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123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top="600" w:bottom="280" w:left="1600" w:right="520"/>
        </w:sectPr>
      </w:pPr>
      <w:rPr/>
    </w:p>
    <w:p>
      <w:pPr>
        <w:spacing w:before="32" w:after="0" w:line="240" w:lineRule="auto"/>
        <w:ind w:left="769" w:right="-8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ij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1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1"/>
        </w:rPr>
        <w:t>its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76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0"/>
          <w:w w:val="10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1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2" w:after="0" w:line="254" w:lineRule="auto"/>
        <w:ind w:right="5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1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1"/>
        </w:rPr>
        <w:t>its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72" w:lineRule="exact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1"/>
          <w:w w:val="101"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1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1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1"/>
          <w:position w:val="-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1"/>
          <w:position w:val="-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1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1"/>
          <w:position w:val="-1"/>
        </w:rPr>
        <w:t>ji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1"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1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line="272" w:lineRule="exact"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600" w:bottom="280" w:left="1600" w:right="520"/>
          <w:cols w:num="2" w:equalWidth="0">
            <w:col w:w="2219" w:space="5945"/>
            <w:col w:w="1616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line="220" w:lineRule="exact" w:after="0"/>
        <w:jc w:val="left"/>
        <w:rPr>
          <w:sz w:val="22"/>
          <w:szCs w:val="22"/>
        </w:rPr>
        <w:sectPr>
          <w:type w:val="continuous"/>
          <w:pgSz w:w="11900" w:h="16840"/>
          <w:pgMar w:top="600" w:bottom="280" w:left="1600" w:right="520"/>
        </w:sectPr>
      </w:pPr>
      <w:rPr/>
    </w:p>
    <w:p>
      <w:pPr>
        <w:spacing w:before="32" w:after="0" w:line="255" w:lineRule="auto"/>
        <w:ind w:left="514" w:right="-6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3"/>
          <w:w w:val="10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1"/>
        </w:rPr>
        <w:t>òn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1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2" w:after="0" w:line="255" w:lineRule="auto"/>
        <w:ind w:right="-6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1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1"/>
        </w:rPr>
        <w:t>òn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1"/>
        </w:rPr>
        <w:t>lti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40" w:lineRule="auto"/>
        <w:ind w:right="-7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55" w:lineRule="auto"/>
        <w:ind w:right="-6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0"/>
          <w:w w:val="10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55" w:lineRule="auto"/>
        <w:ind w:right="41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1"/>
          <w:w w:val="10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1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1"/>
        </w:rPr>
        <w:t>ón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1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line="255" w:lineRule="auto"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600" w:bottom="280" w:left="1600" w:right="520"/>
          <w:cols w:num="5" w:equalWidth="0">
            <w:col w:w="1738" w:space="476"/>
            <w:col w:w="1226" w:space="645"/>
            <w:col w:w="975" w:space="1405"/>
            <w:col w:w="589" w:space="1026"/>
            <w:col w:w="1700"/>
          </w:cols>
        </w:sectPr>
      </w:pPr>
      <w:rPr/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left="102" w:right="1106" w:firstLine="709"/>
        <w:jc w:val="left"/>
        <w:tabs>
          <w:tab w:pos="1880" w:val="left"/>
          <w:tab w:pos="2420" w:val="left"/>
          <w:tab w:pos="3020" w:val="left"/>
          <w:tab w:pos="5220" w:val="left"/>
          <w:tab w:pos="5800" w:val="left"/>
          <w:tab w:pos="7180" w:val="left"/>
          <w:tab w:pos="8280" w:val="left"/>
        </w:tabs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Figur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Característica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distinto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modo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transferenci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Ejempl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106" w:firstLine="709"/>
        <w:jc w:val="left"/>
        <w:tabs>
          <w:tab w:pos="4240" w:val="left"/>
          <w:tab w:pos="7140" w:val="left"/>
        </w:tabs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figur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observ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suceso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evento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ocurre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secuencialment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conmuta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circuito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paquetes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line="220" w:lineRule="exact" w:after="0"/>
        <w:jc w:val="left"/>
        <w:rPr>
          <w:sz w:val="22"/>
          <w:szCs w:val="22"/>
        </w:rPr>
        <w:sectPr>
          <w:type w:val="continuous"/>
          <w:pgSz w:w="11900" w:h="16840"/>
          <w:pgMar w:top="600" w:bottom="280" w:left="1600" w:right="520"/>
        </w:sectPr>
      </w:pPr>
      <w:rPr/>
    </w:p>
    <w:p>
      <w:pPr>
        <w:spacing w:before="32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.818844pt;width:435.66pt;height:.1pt;mso-position-horizontal-relative:page;mso-position-vertical-relative:paragraph;z-index:-6706" coordorigin="1594,36" coordsize="8713,2">
            <v:shape style="position:absolute;left:1594;top:36;width:8713;height:2" coordorigin="1594,36" coordsize="8713,0" path="m1594,36l10307,36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705" coordorigin="474,469" coordsize="10958,15900">
            <v:shape style="position:absolute;left:1586;top:3299;width:9782;height:6498" type="#_x0000_t75">
              <v:imagedata r:id="rId124" o:title=""/>
            </v:shape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right="112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520"/>
          <w:cols w:num="2" w:equalWidth="0">
            <w:col w:w="7260" w:space="798"/>
            <w:col w:w="172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07" w:right="463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704" type="#_x0000_t75">
            <v:imagedata r:id="rId125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30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307" w:right="618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30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126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top="600" w:bottom="280" w:left="1560" w:right="1080"/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4" w:right="-74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28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0"/>
        </w:rPr>
        <w:t>ñ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3"/>
        </w:rPr>
        <w:t>de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24" w:after="0" w:line="253" w:lineRule="auto"/>
        <w:ind w:right="39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0"/>
          <w:szCs w:val="30"/>
          <w:spacing w:val="14"/>
          <w:w w:val="101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1"/>
        </w:rPr>
        <w:t>)</w:t>
      </w:r>
      <w:r>
        <w:rPr>
          <w:rFonts w:ascii="Times New Roman" w:hAnsi="Times New Roman" w:cs="Times New Roman" w:eastAsia="Times New Roman"/>
          <w:sz w:val="30"/>
          <w:szCs w:val="30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-43"/>
          <w:w w:val="101"/>
        </w:rPr>
        <w:t>C</w:t>
      </w:r>
      <w:r>
        <w:rPr>
          <w:rFonts w:ascii="Times New Roman" w:hAnsi="Times New Roman" w:cs="Times New Roman" w:eastAsia="Times New Roman"/>
          <w:sz w:val="30"/>
          <w:szCs w:val="30"/>
          <w:spacing w:val="-32"/>
          <w:w w:val="101"/>
        </w:rPr>
        <w:t>on</w:t>
      </w:r>
      <w:r>
        <w:rPr>
          <w:rFonts w:ascii="Times New Roman" w:hAnsi="Times New Roman" w:cs="Times New Roman" w:eastAsia="Times New Roman"/>
          <w:sz w:val="30"/>
          <w:szCs w:val="30"/>
          <w:spacing w:val="-48"/>
          <w:w w:val="101"/>
        </w:rPr>
        <w:t>m</w:t>
      </w:r>
      <w:r>
        <w:rPr>
          <w:rFonts w:ascii="Times New Roman" w:hAnsi="Times New Roman" w:cs="Times New Roman" w:eastAsia="Times New Roman"/>
          <w:sz w:val="30"/>
          <w:szCs w:val="30"/>
          <w:spacing w:val="-32"/>
          <w:w w:val="101"/>
        </w:rPr>
        <w:t>u</w:t>
      </w:r>
      <w:r>
        <w:rPr>
          <w:rFonts w:ascii="Times New Roman" w:hAnsi="Times New Roman" w:cs="Times New Roman" w:eastAsia="Times New Roman"/>
          <w:sz w:val="30"/>
          <w:szCs w:val="30"/>
          <w:spacing w:val="-17"/>
          <w:w w:val="101"/>
        </w:rPr>
        <w:t>t</w:t>
      </w:r>
      <w:r>
        <w:rPr>
          <w:rFonts w:ascii="Times New Roman" w:hAnsi="Times New Roman" w:cs="Times New Roman" w:eastAsia="Times New Roman"/>
          <w:sz w:val="30"/>
          <w:szCs w:val="30"/>
          <w:spacing w:val="-28"/>
          <w:w w:val="101"/>
        </w:rPr>
        <w:t>ac</w:t>
      </w:r>
      <w:r>
        <w:rPr>
          <w:rFonts w:ascii="Times New Roman" w:hAnsi="Times New Roman" w:cs="Times New Roman" w:eastAsia="Times New Roman"/>
          <w:sz w:val="30"/>
          <w:szCs w:val="30"/>
          <w:spacing w:val="-17"/>
          <w:w w:val="101"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spacing w:val="-32"/>
          <w:w w:val="101"/>
        </w:rPr>
        <w:t>ò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1"/>
        </w:rPr>
        <w:t>n</w:t>
      </w:r>
      <w:r>
        <w:rPr>
          <w:rFonts w:ascii="Times New Roman" w:hAnsi="Times New Roman" w:cs="Times New Roman" w:eastAsia="Times New Roman"/>
          <w:sz w:val="30"/>
          <w:szCs w:val="30"/>
          <w:spacing w:val="-47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-32"/>
          <w:w w:val="101"/>
        </w:rPr>
        <w:t>de</w:t>
      </w:r>
      <w:r>
        <w:rPr>
          <w:rFonts w:ascii="Times New Roman" w:hAnsi="Times New Roman" w:cs="Times New Roman" w:eastAsia="Times New Roman"/>
          <w:sz w:val="30"/>
          <w:szCs w:val="30"/>
          <w:spacing w:val="-32"/>
          <w:w w:val="101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-28"/>
          <w:w w:val="101"/>
        </w:rPr>
        <w:t>c</w:t>
      </w:r>
      <w:r>
        <w:rPr>
          <w:rFonts w:ascii="Times New Roman" w:hAnsi="Times New Roman" w:cs="Times New Roman" w:eastAsia="Times New Roman"/>
          <w:sz w:val="30"/>
          <w:szCs w:val="30"/>
          <w:spacing w:val="-17"/>
          <w:w w:val="101"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spacing w:val="-19"/>
          <w:w w:val="101"/>
        </w:rPr>
        <w:t>r</w:t>
      </w:r>
      <w:r>
        <w:rPr>
          <w:rFonts w:ascii="Times New Roman" w:hAnsi="Times New Roman" w:cs="Times New Roman" w:eastAsia="Times New Roman"/>
          <w:sz w:val="30"/>
          <w:szCs w:val="30"/>
          <w:spacing w:val="-28"/>
          <w:w w:val="101"/>
        </w:rPr>
        <w:t>c</w:t>
      </w:r>
      <w:r>
        <w:rPr>
          <w:rFonts w:ascii="Times New Roman" w:hAnsi="Times New Roman" w:cs="Times New Roman" w:eastAsia="Times New Roman"/>
          <w:sz w:val="30"/>
          <w:szCs w:val="30"/>
          <w:spacing w:val="-33"/>
          <w:w w:val="101"/>
        </w:rPr>
        <w:t>u</w:t>
      </w:r>
      <w:r>
        <w:rPr>
          <w:rFonts w:ascii="Times New Roman" w:hAnsi="Times New Roman" w:cs="Times New Roman" w:eastAsia="Times New Roman"/>
          <w:sz w:val="30"/>
          <w:szCs w:val="30"/>
          <w:spacing w:val="-16"/>
          <w:w w:val="101"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spacing w:val="-17"/>
          <w:w w:val="101"/>
        </w:rPr>
        <w:t>t</w:t>
      </w:r>
      <w:r>
        <w:rPr>
          <w:rFonts w:ascii="Times New Roman" w:hAnsi="Times New Roman" w:cs="Times New Roman" w:eastAsia="Times New Roman"/>
          <w:sz w:val="30"/>
          <w:szCs w:val="30"/>
          <w:spacing w:val="-32"/>
          <w:w w:val="101"/>
        </w:rPr>
        <w:t>o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1"/>
        </w:rPr>
        <w:t>s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8" w:lineRule="auto"/>
        <w:ind w:left="1169" w:right="-58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3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3"/>
        </w:rPr>
        <w:t>de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3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3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3"/>
        </w:rPr>
        <w:t>op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3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3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3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3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3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3"/>
        </w:rPr>
        <w:t>òn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54" w:lineRule="auto"/>
        <w:ind w:left="719" w:right="-72"/>
        <w:jc w:val="both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spacing w:val="-43"/>
          <w:w w:val="101"/>
        </w:rPr>
        <w:t>B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1"/>
        </w:rPr>
        <w:t>)</w:t>
      </w:r>
      <w:r>
        <w:rPr>
          <w:rFonts w:ascii="Times New Roman" w:hAnsi="Times New Roman" w:cs="Times New Roman" w:eastAsia="Times New Roman"/>
          <w:sz w:val="30"/>
          <w:szCs w:val="30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-43"/>
          <w:w w:val="101"/>
        </w:rPr>
        <w:t>C</w:t>
      </w:r>
      <w:r>
        <w:rPr>
          <w:rFonts w:ascii="Times New Roman" w:hAnsi="Times New Roman" w:cs="Times New Roman" w:eastAsia="Times New Roman"/>
          <w:sz w:val="30"/>
          <w:szCs w:val="30"/>
          <w:spacing w:val="-32"/>
          <w:w w:val="101"/>
        </w:rPr>
        <w:t>on</w:t>
      </w:r>
      <w:r>
        <w:rPr>
          <w:rFonts w:ascii="Times New Roman" w:hAnsi="Times New Roman" w:cs="Times New Roman" w:eastAsia="Times New Roman"/>
          <w:sz w:val="30"/>
          <w:szCs w:val="30"/>
          <w:spacing w:val="-48"/>
          <w:w w:val="101"/>
        </w:rPr>
        <w:t>m</w:t>
      </w:r>
      <w:r>
        <w:rPr>
          <w:rFonts w:ascii="Times New Roman" w:hAnsi="Times New Roman" w:cs="Times New Roman" w:eastAsia="Times New Roman"/>
          <w:sz w:val="30"/>
          <w:szCs w:val="30"/>
          <w:spacing w:val="-32"/>
          <w:w w:val="101"/>
        </w:rPr>
        <w:t>u</w:t>
      </w:r>
      <w:r>
        <w:rPr>
          <w:rFonts w:ascii="Times New Roman" w:hAnsi="Times New Roman" w:cs="Times New Roman" w:eastAsia="Times New Roman"/>
          <w:sz w:val="30"/>
          <w:szCs w:val="30"/>
          <w:spacing w:val="-17"/>
          <w:w w:val="101"/>
        </w:rPr>
        <w:t>t</w:t>
      </w:r>
      <w:r>
        <w:rPr>
          <w:rFonts w:ascii="Times New Roman" w:hAnsi="Times New Roman" w:cs="Times New Roman" w:eastAsia="Times New Roman"/>
          <w:sz w:val="30"/>
          <w:szCs w:val="30"/>
          <w:spacing w:val="-28"/>
          <w:w w:val="101"/>
        </w:rPr>
        <w:t>ac</w:t>
      </w:r>
      <w:r>
        <w:rPr>
          <w:rFonts w:ascii="Times New Roman" w:hAnsi="Times New Roman" w:cs="Times New Roman" w:eastAsia="Times New Roman"/>
          <w:sz w:val="30"/>
          <w:szCs w:val="30"/>
          <w:spacing w:val="-17"/>
          <w:w w:val="101"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spacing w:val="-32"/>
          <w:w w:val="101"/>
        </w:rPr>
        <w:t>ò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1"/>
        </w:rPr>
        <w:t>n</w:t>
      </w:r>
      <w:r>
        <w:rPr>
          <w:rFonts w:ascii="Times New Roman" w:hAnsi="Times New Roman" w:cs="Times New Roman" w:eastAsia="Times New Roman"/>
          <w:sz w:val="30"/>
          <w:szCs w:val="30"/>
          <w:spacing w:val="-47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-32"/>
          <w:w w:val="101"/>
        </w:rPr>
        <w:t>de</w:t>
      </w:r>
      <w:r>
        <w:rPr>
          <w:rFonts w:ascii="Times New Roman" w:hAnsi="Times New Roman" w:cs="Times New Roman" w:eastAsia="Times New Roman"/>
          <w:sz w:val="30"/>
          <w:szCs w:val="30"/>
          <w:spacing w:val="-32"/>
          <w:w w:val="101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-32"/>
          <w:w w:val="100"/>
        </w:rPr>
        <w:t>p</w:t>
      </w:r>
      <w:r>
        <w:rPr>
          <w:rFonts w:ascii="Times New Roman" w:hAnsi="Times New Roman" w:cs="Times New Roman" w:eastAsia="Times New Roman"/>
          <w:sz w:val="30"/>
          <w:szCs w:val="30"/>
          <w:spacing w:val="-28"/>
          <w:w w:val="100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spacing w:val="-32"/>
          <w:w w:val="100"/>
        </w:rPr>
        <w:t>qu</w:t>
      </w:r>
      <w:r>
        <w:rPr>
          <w:rFonts w:ascii="Times New Roman" w:hAnsi="Times New Roman" w:cs="Times New Roman" w:eastAsia="Times New Roman"/>
          <w:sz w:val="30"/>
          <w:szCs w:val="30"/>
          <w:spacing w:val="-28"/>
          <w:w w:val="100"/>
        </w:rPr>
        <w:t>e</w:t>
      </w:r>
      <w:r>
        <w:rPr>
          <w:rFonts w:ascii="Times New Roman" w:hAnsi="Times New Roman" w:cs="Times New Roman" w:eastAsia="Times New Roman"/>
          <w:sz w:val="30"/>
          <w:szCs w:val="30"/>
          <w:spacing w:val="-17"/>
          <w:w w:val="100"/>
        </w:rPr>
        <w:t>t</w:t>
      </w:r>
      <w:r>
        <w:rPr>
          <w:rFonts w:ascii="Times New Roman" w:hAnsi="Times New Roman" w:cs="Times New Roman" w:eastAsia="Times New Roman"/>
          <w:sz w:val="30"/>
          <w:szCs w:val="30"/>
          <w:spacing w:val="-28"/>
          <w:w w:val="100"/>
        </w:rPr>
        <w:t>e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0"/>
          <w:szCs w:val="30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-32"/>
          <w:w w:val="101"/>
        </w:rPr>
        <w:t>d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30"/>
          <w:szCs w:val="30"/>
          <w:spacing w:val="-43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-28"/>
          <w:w w:val="101"/>
        </w:rPr>
        <w:t>c</w:t>
      </w:r>
      <w:r>
        <w:rPr>
          <w:rFonts w:ascii="Times New Roman" w:hAnsi="Times New Roman" w:cs="Times New Roman" w:eastAsia="Times New Roman"/>
          <w:sz w:val="30"/>
          <w:szCs w:val="30"/>
          <w:spacing w:val="-17"/>
          <w:w w:val="101"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spacing w:val="-21"/>
          <w:w w:val="101"/>
        </w:rPr>
        <w:t>r</w:t>
      </w:r>
      <w:r>
        <w:rPr>
          <w:rFonts w:ascii="Times New Roman" w:hAnsi="Times New Roman" w:cs="Times New Roman" w:eastAsia="Times New Roman"/>
          <w:sz w:val="30"/>
          <w:szCs w:val="30"/>
          <w:spacing w:val="-28"/>
          <w:w w:val="101"/>
        </w:rPr>
        <w:t>c</w:t>
      </w:r>
      <w:r>
        <w:rPr>
          <w:rFonts w:ascii="Times New Roman" w:hAnsi="Times New Roman" w:cs="Times New Roman" w:eastAsia="Times New Roman"/>
          <w:sz w:val="30"/>
          <w:szCs w:val="30"/>
          <w:spacing w:val="-32"/>
          <w:w w:val="101"/>
        </w:rPr>
        <w:t>u</w:t>
      </w:r>
      <w:r>
        <w:rPr>
          <w:rFonts w:ascii="Times New Roman" w:hAnsi="Times New Roman" w:cs="Times New Roman" w:eastAsia="Times New Roman"/>
          <w:sz w:val="30"/>
          <w:szCs w:val="30"/>
          <w:spacing w:val="-17"/>
          <w:w w:val="101"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spacing w:val="-16"/>
          <w:w w:val="101"/>
        </w:rPr>
        <w:t>t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1"/>
        </w:rPr>
        <w:t>o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-32"/>
          <w:w w:val="101"/>
        </w:rPr>
        <w:t>v</w:t>
      </w:r>
      <w:r>
        <w:rPr>
          <w:rFonts w:ascii="Times New Roman" w:hAnsi="Times New Roman" w:cs="Times New Roman" w:eastAsia="Times New Roman"/>
          <w:sz w:val="30"/>
          <w:szCs w:val="30"/>
          <w:spacing w:val="-17"/>
          <w:w w:val="101"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spacing w:val="-21"/>
          <w:w w:val="101"/>
        </w:rPr>
        <w:t>r</w:t>
      </w:r>
      <w:r>
        <w:rPr>
          <w:rFonts w:ascii="Times New Roman" w:hAnsi="Times New Roman" w:cs="Times New Roman" w:eastAsia="Times New Roman"/>
          <w:sz w:val="30"/>
          <w:szCs w:val="30"/>
          <w:spacing w:val="-16"/>
          <w:w w:val="101"/>
        </w:rPr>
        <w:t>t</w:t>
      </w:r>
      <w:r>
        <w:rPr>
          <w:rFonts w:ascii="Times New Roman" w:hAnsi="Times New Roman" w:cs="Times New Roman" w:eastAsia="Times New Roman"/>
          <w:sz w:val="30"/>
          <w:szCs w:val="30"/>
          <w:spacing w:val="-32"/>
          <w:w w:val="101"/>
        </w:rPr>
        <w:t>u</w:t>
      </w:r>
      <w:r>
        <w:rPr>
          <w:rFonts w:ascii="Times New Roman" w:hAnsi="Times New Roman" w:cs="Times New Roman" w:eastAsia="Times New Roman"/>
          <w:sz w:val="30"/>
          <w:szCs w:val="30"/>
          <w:spacing w:val="-28"/>
          <w:w w:val="101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1"/>
        </w:rPr>
        <w:t>l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</w:r>
    </w:p>
    <w:p>
      <w:pPr>
        <w:spacing w:before="41" w:after="0" w:line="258" w:lineRule="auto"/>
        <w:ind w:right="1541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3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3"/>
        </w:rPr>
        <w:t>de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3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3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3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3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3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3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3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37"/>
          <w:w w:val="103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3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3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3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3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253" w:lineRule="auto"/>
        <w:ind w:right="47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spacing w:val="-43"/>
          <w:w w:val="101"/>
        </w:rPr>
        <w:t>C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1"/>
        </w:rPr>
        <w:t>)</w:t>
      </w:r>
      <w:r>
        <w:rPr>
          <w:rFonts w:ascii="Times New Roman" w:hAnsi="Times New Roman" w:cs="Times New Roman" w:eastAsia="Times New Roman"/>
          <w:sz w:val="30"/>
          <w:szCs w:val="30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-43"/>
          <w:w w:val="101"/>
        </w:rPr>
        <w:t>C</w:t>
      </w:r>
      <w:r>
        <w:rPr>
          <w:rFonts w:ascii="Times New Roman" w:hAnsi="Times New Roman" w:cs="Times New Roman" w:eastAsia="Times New Roman"/>
          <w:sz w:val="30"/>
          <w:szCs w:val="30"/>
          <w:spacing w:val="-32"/>
          <w:w w:val="101"/>
        </w:rPr>
        <w:t>on</w:t>
      </w:r>
      <w:r>
        <w:rPr>
          <w:rFonts w:ascii="Times New Roman" w:hAnsi="Times New Roman" w:cs="Times New Roman" w:eastAsia="Times New Roman"/>
          <w:sz w:val="30"/>
          <w:szCs w:val="30"/>
          <w:spacing w:val="-49"/>
          <w:w w:val="101"/>
        </w:rPr>
        <w:t>m</w:t>
      </w:r>
      <w:r>
        <w:rPr>
          <w:rFonts w:ascii="Times New Roman" w:hAnsi="Times New Roman" w:cs="Times New Roman" w:eastAsia="Times New Roman"/>
          <w:sz w:val="30"/>
          <w:szCs w:val="30"/>
          <w:spacing w:val="-32"/>
          <w:w w:val="101"/>
        </w:rPr>
        <w:t>u</w:t>
      </w:r>
      <w:r>
        <w:rPr>
          <w:rFonts w:ascii="Times New Roman" w:hAnsi="Times New Roman" w:cs="Times New Roman" w:eastAsia="Times New Roman"/>
          <w:sz w:val="30"/>
          <w:szCs w:val="30"/>
          <w:spacing w:val="-17"/>
          <w:w w:val="101"/>
        </w:rPr>
        <w:t>t</w:t>
      </w:r>
      <w:r>
        <w:rPr>
          <w:rFonts w:ascii="Times New Roman" w:hAnsi="Times New Roman" w:cs="Times New Roman" w:eastAsia="Times New Roman"/>
          <w:sz w:val="30"/>
          <w:szCs w:val="30"/>
          <w:spacing w:val="-28"/>
          <w:w w:val="101"/>
        </w:rPr>
        <w:t>ac</w:t>
      </w:r>
      <w:r>
        <w:rPr>
          <w:rFonts w:ascii="Times New Roman" w:hAnsi="Times New Roman" w:cs="Times New Roman" w:eastAsia="Times New Roman"/>
          <w:sz w:val="30"/>
          <w:szCs w:val="30"/>
          <w:spacing w:val="-17"/>
          <w:w w:val="101"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spacing w:val="-32"/>
          <w:w w:val="101"/>
        </w:rPr>
        <w:t>ò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1"/>
        </w:rPr>
        <w:t>n</w:t>
      </w:r>
      <w:r>
        <w:rPr>
          <w:rFonts w:ascii="Times New Roman" w:hAnsi="Times New Roman" w:cs="Times New Roman" w:eastAsia="Times New Roman"/>
          <w:sz w:val="30"/>
          <w:szCs w:val="30"/>
          <w:spacing w:val="-47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-32"/>
          <w:w w:val="101"/>
        </w:rPr>
        <w:t>de</w:t>
      </w:r>
      <w:r>
        <w:rPr>
          <w:rFonts w:ascii="Times New Roman" w:hAnsi="Times New Roman" w:cs="Times New Roman" w:eastAsia="Times New Roman"/>
          <w:sz w:val="30"/>
          <w:szCs w:val="30"/>
          <w:spacing w:val="-32"/>
          <w:w w:val="101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-32"/>
          <w:w w:val="100"/>
        </w:rPr>
        <w:t>p</w:t>
      </w:r>
      <w:r>
        <w:rPr>
          <w:rFonts w:ascii="Times New Roman" w:hAnsi="Times New Roman" w:cs="Times New Roman" w:eastAsia="Times New Roman"/>
          <w:sz w:val="30"/>
          <w:szCs w:val="30"/>
          <w:spacing w:val="-28"/>
          <w:w w:val="100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spacing w:val="-32"/>
          <w:w w:val="100"/>
        </w:rPr>
        <w:t>qu</w:t>
      </w:r>
      <w:r>
        <w:rPr>
          <w:rFonts w:ascii="Times New Roman" w:hAnsi="Times New Roman" w:cs="Times New Roman" w:eastAsia="Times New Roman"/>
          <w:sz w:val="30"/>
          <w:szCs w:val="30"/>
          <w:spacing w:val="-28"/>
          <w:w w:val="100"/>
        </w:rPr>
        <w:t>e</w:t>
      </w:r>
      <w:r>
        <w:rPr>
          <w:rFonts w:ascii="Times New Roman" w:hAnsi="Times New Roman" w:cs="Times New Roman" w:eastAsia="Times New Roman"/>
          <w:sz w:val="30"/>
          <w:szCs w:val="30"/>
          <w:spacing w:val="-17"/>
          <w:w w:val="100"/>
        </w:rPr>
        <w:t>t</w:t>
      </w:r>
      <w:r>
        <w:rPr>
          <w:rFonts w:ascii="Times New Roman" w:hAnsi="Times New Roman" w:cs="Times New Roman" w:eastAsia="Times New Roman"/>
          <w:sz w:val="30"/>
          <w:szCs w:val="30"/>
          <w:spacing w:val="-28"/>
          <w:w w:val="100"/>
        </w:rPr>
        <w:t>e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0"/>
          <w:szCs w:val="30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-32"/>
          <w:w w:val="101"/>
        </w:rPr>
        <w:t>d</w:t>
      </w:r>
      <w:r>
        <w:rPr>
          <w:rFonts w:ascii="Times New Roman" w:hAnsi="Times New Roman" w:cs="Times New Roman" w:eastAsia="Times New Roman"/>
          <w:sz w:val="30"/>
          <w:szCs w:val="30"/>
          <w:spacing w:val="-28"/>
          <w:w w:val="101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spacing w:val="-17"/>
          <w:w w:val="101"/>
        </w:rPr>
        <w:t>t</w:t>
      </w:r>
      <w:r>
        <w:rPr>
          <w:rFonts w:ascii="Times New Roman" w:hAnsi="Times New Roman" w:cs="Times New Roman" w:eastAsia="Times New Roman"/>
          <w:sz w:val="30"/>
          <w:szCs w:val="30"/>
          <w:spacing w:val="-28"/>
          <w:w w:val="101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spacing w:val="-32"/>
          <w:w w:val="101"/>
        </w:rPr>
        <w:t>g</w:t>
      </w:r>
      <w:r>
        <w:rPr>
          <w:rFonts w:ascii="Times New Roman" w:hAnsi="Times New Roman" w:cs="Times New Roman" w:eastAsia="Times New Roman"/>
          <w:sz w:val="30"/>
          <w:szCs w:val="30"/>
          <w:spacing w:val="-21"/>
          <w:w w:val="101"/>
        </w:rPr>
        <w:t>r</w:t>
      </w:r>
      <w:r>
        <w:rPr>
          <w:rFonts w:ascii="Times New Roman" w:hAnsi="Times New Roman" w:cs="Times New Roman" w:eastAsia="Times New Roman"/>
          <w:sz w:val="30"/>
          <w:szCs w:val="30"/>
          <w:spacing w:val="-28"/>
          <w:w w:val="101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spacing w:val="-48"/>
          <w:w w:val="101"/>
        </w:rPr>
        <w:t>m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</w:r>
    </w:p>
    <w:p>
      <w:pPr>
        <w:spacing w:line="253" w:lineRule="auto" w:after="0"/>
        <w:jc w:val="left"/>
        <w:rPr>
          <w:rFonts w:ascii="Times New Roman" w:hAnsi="Times New Roman" w:cs="Times New Roman" w:eastAsia="Times New Roman"/>
          <w:sz w:val="30"/>
          <w:szCs w:val="30"/>
        </w:rPr>
        <w:sectPr>
          <w:type w:val="continuous"/>
          <w:pgSz w:w="11900" w:h="16840"/>
          <w:pgMar w:top="600" w:bottom="280" w:left="1560" w:right="1080"/>
          <w:cols w:num="4" w:equalWidth="0">
            <w:col w:w="717" w:space="196"/>
            <w:col w:w="2062" w:space="547"/>
            <w:col w:w="2676" w:space="1010"/>
            <w:col w:w="2052"/>
          </w:cols>
        </w:sectPr>
      </w:pPr>
      <w:rPr/>
    </w:p>
    <w:p>
      <w:pPr>
        <w:spacing w:before="0" w:after="0" w:line="209" w:lineRule="exact"/>
        <w:ind w:left="104" w:right="-74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  <w:position w:val="1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0"/>
          <w:position w:val="1"/>
        </w:rPr>
        <w:t>qu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  <w:position w:val="1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  <w:position w:val="1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37"/>
          <w:w w:val="100"/>
          <w:position w:val="1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  <w:position w:val="1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0"/>
          <w:position w:val="1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  <w:position w:val="1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3"/>
          <w:position w:val="1"/>
        </w:rPr>
        <w:t>de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19" w:after="0" w:line="240" w:lineRule="auto"/>
        <w:ind w:left="104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13"/>
          <w:w w:val="103"/>
        </w:rPr>
        <w:t>ll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3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37"/>
          <w:w w:val="103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3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3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58" w:lineRule="auto"/>
        <w:ind w:right="-58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27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0"/>
        </w:rPr>
        <w:t>qu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3"/>
        </w:rPr>
        <w:t>de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3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3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3"/>
        </w:rPr>
        <w:t>q</w:t>
      </w:r>
      <w:r>
        <w:rPr>
          <w:rFonts w:ascii="Times New Roman" w:hAnsi="Times New Roman" w:cs="Times New Roman" w:eastAsia="Times New Roman"/>
          <w:sz w:val="22"/>
          <w:szCs w:val="22"/>
          <w:spacing w:val="-25"/>
          <w:w w:val="103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3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3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3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37"/>
          <w:w w:val="103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3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3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3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3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3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3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3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3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35"/>
          <w:w w:val="103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3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3"/>
        </w:rPr>
        <w:t>da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58" w:lineRule="auto"/>
        <w:ind w:right="2173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27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0"/>
        </w:rPr>
        <w:t>qu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5"/>
          <w:w w:val="103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3"/>
        </w:rPr>
        <w:t>ace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3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3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3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3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3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3"/>
        </w:rPr>
        <w:t>ò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3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3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3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3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37"/>
          <w:w w:val="103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3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3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line="258" w:lineRule="auto" w:after="0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00" w:h="16840"/>
          <w:pgMar w:top="600" w:bottom="280" w:left="1560" w:right="1080"/>
          <w:cols w:num="3" w:equalWidth="0">
            <w:col w:w="1331" w:space="2370"/>
            <w:col w:w="1039" w:space="1480"/>
            <w:col w:w="3040"/>
          </w:cols>
        </w:sectPr>
      </w:pPr>
      <w:rPr/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7" w:after="0" w:line="258" w:lineRule="auto"/>
        <w:ind w:left="3342" w:right="4401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28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5"/>
          <w:w w:val="100"/>
        </w:rPr>
        <w:t>ñ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3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3"/>
        </w:rPr>
        <w:t>ace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3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3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3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3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3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3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3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3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3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3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37"/>
          <w:w w:val="103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3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3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7" w:after="0" w:line="258" w:lineRule="auto"/>
        <w:ind w:left="3432" w:right="4496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28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5"/>
          <w:w w:val="100"/>
        </w:rPr>
        <w:t>ñ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3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ac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3"/>
        </w:rPr>
        <w:t>de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3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3"/>
        </w:rPr>
        <w:t>ec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3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3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58" w:lineRule="auto"/>
        <w:ind w:left="6490" w:right="2076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28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0"/>
        </w:rPr>
        <w:t>ñ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3"/>
        </w:rPr>
        <w:t>de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ac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3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3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3"/>
        </w:rPr>
        <w:t>ec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3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3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339" w:lineRule="exact"/>
        <w:ind w:left="733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spacing w:val="-46"/>
          <w:w w:val="101"/>
          <w:position w:val="-1"/>
        </w:rPr>
        <w:t>N</w:t>
      </w:r>
      <w:r>
        <w:rPr>
          <w:rFonts w:ascii="Times New Roman" w:hAnsi="Times New Roman" w:cs="Times New Roman" w:eastAsia="Times New Roman"/>
          <w:sz w:val="30"/>
          <w:szCs w:val="30"/>
          <w:spacing w:val="-32"/>
          <w:w w:val="101"/>
          <w:position w:val="-1"/>
        </w:rPr>
        <w:t>odos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2" w:after="0" w:line="320" w:lineRule="exact"/>
        <w:ind w:left="142" w:right="567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127.260002pt;margin-top:-406.499695pt;width:414.24pt;height:407.52pt;mso-position-horizontal-relative:page;mso-position-vertical-relative:paragraph;z-index:-6702" type="#_x0000_t75">
            <v:imagedata r:id="rId127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Figur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Cronologí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ti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pa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conmutació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circuito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paquete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Referencia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allings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Macmillan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type w:val="continuous"/>
          <w:pgSz w:w="11900" w:h="16840"/>
          <w:pgMar w:top="600" w:bottom="280" w:left="1560" w:right="1080"/>
        </w:sectPr>
      </w:pPr>
      <w:rPr/>
    </w:p>
    <w:p>
      <w:pPr>
        <w:spacing w:before="32" w:after="0" w:line="240" w:lineRule="auto"/>
        <w:ind w:left="420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.818844pt;width:435.66pt;height:.1pt;mso-position-horizontal-relative:page;mso-position-vertical-relative:paragraph;z-index:-6703" coordorigin="1594,36" coordsize="8713,2">
            <v:shape style="position:absolute;left:1594;top:36;width:8713;height:2" coordorigin="1594,36" coordsize="8713,0" path="m1594,36l10307,36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701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7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right="56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560" w:right="1080"/>
          <w:cols w:num="2" w:equalWidth="0">
            <w:col w:w="7300" w:space="798"/>
            <w:col w:w="116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367" w:right="521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700" type="#_x0000_t75">
            <v:imagedata r:id="rId128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13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367" w:right="676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13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129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37.092888pt;height:434.1375pt;mso-position-horizontal-relative:char;mso-position-vertical-relative:line" type="#_x0000_t75">
            <v:imagedata r:id="rId13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320" w:lineRule="exact"/>
        <w:ind w:left="2338" w:right="1307" w:firstLine="-246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Figur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Efect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tam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ñ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quet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sobr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ti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transmisión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Referen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ia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Stallings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Macmilla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line="240" w:lineRule="exact" w:after="0"/>
        <w:jc w:val="left"/>
        <w:rPr>
          <w:sz w:val="24"/>
          <w:szCs w:val="24"/>
        </w:rPr>
        <w:sectPr>
          <w:pgSz w:w="11900" w:h="16840"/>
          <w:pgMar w:top="600" w:bottom="280" w:left="500" w:right="500"/>
        </w:sectPr>
      </w:pPr>
      <w:rPr/>
    </w:p>
    <w:p>
      <w:pPr>
        <w:spacing w:before="32" w:after="0" w:line="240" w:lineRule="auto"/>
        <w:ind w:left="5306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.818844pt;width:435.66pt;height:.1pt;mso-position-horizontal-relative:page;mso-position-vertical-relative:paragraph;z-index:-6699" coordorigin="1594,36" coordsize="8713,2">
            <v:shape style="position:absolute;left:1594;top:36;width:8713;height:2" coordorigin="1594,36" coordsize="8713,0" path="m1594,36l10307,36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698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8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right="114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500" w:right="500"/>
          <w:cols w:num="2" w:equalWidth="0">
            <w:col w:w="8360" w:space="798"/>
            <w:col w:w="174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697" type="#_x0000_t75">
            <v:imagedata r:id="rId131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132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5" w:after="0" w:line="240" w:lineRule="auto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Ejempl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7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0" w:lineRule="exact"/>
        <w:ind w:left="102" w:right="186" w:firstLine="793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figur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(pagin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anterior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ejemplific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efect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tamañ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paquet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respect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tiemp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transmisión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5" w:firstLine="793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Vemo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disminuyend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mañ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paquet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disminuy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tiemp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parti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ciert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tamañ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encabezad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heade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significativo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respect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bit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información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7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exist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proporció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relació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paquet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bit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encabezamient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transmitidos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2" w:right="618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spacing w:val="20"/>
          <w:w w:val="100"/>
        </w:rPr>
        <w:t>1.</w:t>
      </w:r>
      <w:r>
        <w:rPr>
          <w:rFonts w:ascii="Arial" w:hAnsi="Arial" w:cs="Arial" w:eastAsia="Arial"/>
          <w:sz w:val="32"/>
          <w:szCs w:val="32"/>
          <w:spacing w:val="-4"/>
          <w:w w:val="100"/>
        </w:rPr>
        <w:t>1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1</w:t>
      </w:r>
      <w:r>
        <w:rPr>
          <w:rFonts w:ascii="Arial" w:hAnsi="Arial" w:cs="Arial" w:eastAsia="Arial"/>
          <w:sz w:val="32"/>
          <w:szCs w:val="32"/>
          <w:spacing w:val="4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22"/>
          <w:w w:val="109"/>
        </w:rPr>
        <w:t>Principio</w:t>
      </w:r>
      <w:r>
        <w:rPr>
          <w:rFonts w:ascii="Arial" w:hAnsi="Arial" w:cs="Arial" w:eastAsia="Arial"/>
          <w:sz w:val="32"/>
          <w:szCs w:val="32"/>
          <w:spacing w:val="0"/>
          <w:w w:val="109"/>
        </w:rPr>
        <w:t>s</w:t>
      </w:r>
      <w:r>
        <w:rPr>
          <w:rFonts w:ascii="Arial" w:hAnsi="Arial" w:cs="Arial" w:eastAsia="Arial"/>
          <w:sz w:val="32"/>
          <w:szCs w:val="32"/>
          <w:spacing w:val="44"/>
          <w:w w:val="109"/>
        </w:rPr>
        <w:t> </w:t>
      </w:r>
      <w:r>
        <w:rPr>
          <w:rFonts w:ascii="Arial" w:hAnsi="Arial" w:cs="Arial" w:eastAsia="Arial"/>
          <w:sz w:val="32"/>
          <w:szCs w:val="32"/>
          <w:spacing w:val="20"/>
          <w:w w:val="100"/>
        </w:rPr>
        <w:t>generale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s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35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20"/>
          <w:w w:val="100"/>
        </w:rPr>
        <w:t>acerc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a</w:t>
      </w:r>
      <w:r>
        <w:rPr>
          <w:rFonts w:ascii="Arial" w:hAnsi="Arial" w:cs="Arial" w:eastAsia="Arial"/>
          <w:sz w:val="32"/>
          <w:szCs w:val="32"/>
          <w:spacing w:val="87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20"/>
          <w:w w:val="100"/>
        </w:rPr>
        <w:t>d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spacing w:val="58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20"/>
          <w:w w:val="100"/>
        </w:rPr>
        <w:t>lo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s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4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20"/>
          <w:w w:val="108"/>
        </w:rPr>
        <w:t>medios</w:t>
      </w:r>
      <w:r>
        <w:rPr>
          <w:rFonts w:ascii="Arial" w:hAnsi="Arial" w:cs="Arial" w:eastAsia="Arial"/>
          <w:sz w:val="32"/>
          <w:szCs w:val="32"/>
          <w:spacing w:val="20"/>
          <w:w w:val="108"/>
        </w:rPr>
        <w:t> </w:t>
      </w:r>
      <w:r>
        <w:rPr>
          <w:rFonts w:ascii="Arial" w:hAnsi="Arial" w:cs="Arial" w:eastAsia="Arial"/>
          <w:sz w:val="32"/>
          <w:szCs w:val="32"/>
          <w:spacing w:val="20"/>
          <w:w w:val="100"/>
        </w:rPr>
        <w:t>d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spacing w:val="58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20"/>
          <w:w w:val="110"/>
        </w:rPr>
        <w:t>transmisión.</w:t>
      </w:r>
      <w:r>
        <w:rPr>
          <w:rFonts w:ascii="Arial" w:hAnsi="Arial" w:cs="Arial" w:eastAsia="Arial"/>
          <w:sz w:val="32"/>
          <w:szCs w:val="32"/>
          <w:spacing w:val="0"/>
          <w:w w:val="10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98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20"/>
          <w:w w:val="107"/>
        </w:rPr>
        <w:t>Característica</w:t>
      </w:r>
      <w:r>
        <w:rPr>
          <w:rFonts w:ascii="Arial" w:hAnsi="Arial" w:cs="Arial" w:eastAsia="Arial"/>
          <w:sz w:val="28"/>
          <w:szCs w:val="28"/>
          <w:spacing w:val="0"/>
          <w:w w:val="107"/>
        </w:rPr>
        <w:t>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6"/>
        </w:rPr>
        <w:t>ge</w:t>
      </w:r>
      <w:r>
        <w:rPr>
          <w:rFonts w:ascii="Arial" w:hAnsi="Arial" w:cs="Arial" w:eastAsia="Arial"/>
          <w:sz w:val="28"/>
          <w:szCs w:val="28"/>
          <w:spacing w:val="19"/>
          <w:w w:val="106"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99"/>
        </w:rPr>
        <w:t>e</w:t>
      </w:r>
      <w:r>
        <w:rPr>
          <w:rFonts w:ascii="Arial" w:hAnsi="Arial" w:cs="Arial" w:eastAsia="Arial"/>
          <w:sz w:val="28"/>
          <w:szCs w:val="28"/>
          <w:spacing w:val="-5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7"/>
        </w:rPr>
        <w:t>rale</w:t>
      </w:r>
      <w:r>
        <w:rPr>
          <w:rFonts w:ascii="Arial" w:hAnsi="Arial" w:cs="Arial" w:eastAsia="Arial"/>
          <w:sz w:val="28"/>
          <w:szCs w:val="28"/>
          <w:spacing w:val="0"/>
          <w:w w:val="107"/>
        </w:rPr>
        <w:t>s</w:t>
      </w:r>
      <w:r>
        <w:rPr>
          <w:rFonts w:ascii="Arial" w:hAnsi="Arial" w:cs="Arial" w:eastAsia="Arial"/>
          <w:sz w:val="28"/>
          <w:szCs w:val="28"/>
          <w:spacing w:val="-5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60" w:after="0" w:line="240" w:lineRule="auto"/>
        <w:ind w:left="102" w:right="187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transferenci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informac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requier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datos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form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analógic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digital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ansportado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v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distancia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vece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largas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esquem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figur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muestr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estructur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básic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sistem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comunicació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vía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esquem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recepto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genera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recibe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información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respectivamente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figur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encuentr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defin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generalment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99"/>
          <w:b/>
          <w:bCs/>
        </w:rPr>
        <w:t>ca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di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medi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viaj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fuent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luga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destino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conexió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física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ejemplo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cabl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cobre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fibr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óp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espaci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libr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propaga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onda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electromagnética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soporta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información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39" w:lineRule="auto"/>
        <w:ind w:left="102" w:right="184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prime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objet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entonces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estudi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medio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tip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logías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su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99"/>
        </w:rPr>
        <w:t>eríst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parámetro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describe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eficiencia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top="600" w:bottom="280" w:left="1600" w:right="1440"/>
        </w:sectPr>
      </w:pPr>
      <w:rPr/>
    </w:p>
    <w:p>
      <w:pPr>
        <w:spacing w:before="32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.818844pt;width:435.66pt;height:.1pt;mso-position-horizontal-relative:page;mso-position-vertical-relative:paragraph;z-index:-6696" coordorigin="1594,36" coordsize="8713,2">
            <v:shape style="position:absolute;left:1594;top:36;width:8713;height:2" coordorigin="1594,36" coordsize="8713,0" path="m1594,36l10307,36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695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9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694" type="#_x0000_t75">
            <v:imagedata r:id="rId133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134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40" w:lineRule="auto"/>
        <w:ind w:left="1373" w:right="1607"/>
        <w:jc w:val="center"/>
        <w:tabs>
          <w:tab w:pos="636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1"/>
          <w:w w:val="100"/>
        </w:rPr>
        <w:t>tra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1"/>
          <w:w w:val="100"/>
        </w:rPr>
        <w:t>iso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1"/>
          <w:w w:val="103"/>
        </w:rPr>
        <w:t>rece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-1"/>
          <w:w w:val="103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1"/>
          <w:w w:val="103"/>
        </w:rPr>
        <w:t>tor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66" w:after="0" w:line="261" w:lineRule="exact"/>
        <w:ind w:left="3287" w:right="3433"/>
        <w:jc w:val="center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-2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1"/>
          <w:w w:val="100"/>
          <w:position w:val="-1"/>
        </w:rPr>
        <w:t>di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1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1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1"/>
          <w:w w:val="103"/>
          <w:position w:val="-1"/>
        </w:rPr>
        <w:t>tr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-2"/>
          <w:w w:val="103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1"/>
          <w:w w:val="103"/>
          <w:position w:val="-1"/>
        </w:rPr>
        <w:t>ns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-2"/>
          <w:w w:val="103"/>
          <w:position w:val="-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1"/>
          <w:w w:val="103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-1"/>
          <w:w w:val="103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1"/>
          <w:w w:val="103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-1"/>
          <w:w w:val="103"/>
          <w:position w:val="-1"/>
        </w:rPr>
        <w:t>ó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3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6" w:after="0" w:line="257" w:lineRule="auto"/>
        <w:ind w:left="1600" w:right="3252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1"/>
          <w:w w:val="100"/>
        </w:rPr>
        <w:t>ig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-1"/>
          <w:w w:val="100"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1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1"/>
          <w:w w:val="11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-1"/>
          <w:w w:val="110"/>
        </w:rPr>
        <w:t>q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1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1"/>
          <w:w w:val="11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-1"/>
          <w:w w:val="11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-1"/>
          <w:w w:val="103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1"/>
          <w:w w:val="103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1"/>
          <w:w w:val="109"/>
        </w:rPr>
        <w:t>ste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-1"/>
          <w:w w:val="109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16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7"/>
        </w:rPr>
        <w:t>te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1"/>
          <w:w w:val="107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-2"/>
          <w:w w:val="107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1"/>
          <w:w w:val="107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-2"/>
          <w:w w:val="107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7"/>
        </w:rPr>
        <w:t>un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1"/>
          <w:w w:val="107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7"/>
        </w:rPr>
        <w:t>caci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1"/>
          <w:w w:val="107"/>
        </w:rPr>
        <w:t>ó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una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1"/>
          <w:w w:val="103"/>
        </w:rPr>
        <w:t>í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16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Lueg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explicará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cuále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técnica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adopta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dato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transportado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distinto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medios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cóm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soluciona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prob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específico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encuentra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ello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top="600" w:bottom="280" w:left="1600" w:right="1440"/>
        </w:sectPr>
      </w:pPr>
      <w:rPr/>
    </w:p>
    <w:p>
      <w:pPr>
        <w:spacing w:before="32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.818844pt;width:435.66pt;height:.1pt;mso-position-horizontal-relative:page;mso-position-vertical-relative:paragraph;z-index:-6693" coordorigin="1594,36" coordsize="8713,2">
            <v:shape style="position:absolute;left:1594;top:36;width:8713;height:2" coordorigin="1594,36" coordsize="8713,0" path="m1594,36l10307,36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120.519997pt;margin-top:259.480011pt;width:357.04pt;height:268pt;mso-position-horizontal-relative:page;mso-position-vertical-relative:page;z-index:-6692" coordorigin="2410,5190" coordsize="7141,5360">
            <v:group style="position:absolute;left:2420;top:5200;width:7121;height:5340" coordorigin="2420,5200" coordsize="7121,5340">
              <v:shape style="position:absolute;left:2420;top:5200;width:7121;height:5340" coordorigin="2420,5200" coordsize="7121,5340" path="m2420,5200l9541,5200,9541,10540,2420,10540,2420,5200e" filled="t" fillcolor="#F7F7F7" stroked="f">
                <v:path arrowok="t"/>
                <v:fill/>
              </v:shape>
            </v:group>
            <v:group style="position:absolute;left:7735;top:7063;width:1384;height:1075" coordorigin="7735,7063" coordsize="1384,1075">
              <v:shape style="position:absolute;left:7735;top:7063;width:1384;height:1075" coordorigin="7735,7063" coordsize="1384,1075" path="m7735,7063l9119,7063,9119,8138,7735,8138,7735,7063e" filled="t" fillcolor="#F7F7F7" stroked="f">
                <v:path arrowok="t"/>
                <v:fill/>
              </v:shape>
            </v:group>
            <v:group style="position:absolute;left:7735;top:7063;width:1384;height:1075" coordorigin="7735,7063" coordsize="1384,1075">
              <v:shape style="position:absolute;left:7735;top:7063;width:1384;height:1075" coordorigin="7735,7063" coordsize="1384,1075" path="m7735,8138l9119,8138,9119,7063,7735,7063,7735,8138xe" filled="f" stroked="t" strokeweight=".479pt" strokecolor="#080808">
                <v:path arrowok="t"/>
              </v:shape>
            </v:group>
            <v:group style="position:absolute;left:4973;top:7495;width:2009;height:228" coordorigin="4973,7495" coordsize="2009,228">
              <v:shape style="position:absolute;left:4973;top:7495;width:2009;height:228" coordorigin="4973,7495" coordsize="2009,228" path="m4973,7495l6982,7495,6982,7723,4973,7723,4973,7495e" filled="t" fillcolor="#F7F7F7" stroked="f">
                <v:path arrowok="t"/>
                <v:fill/>
              </v:shape>
            </v:group>
            <v:group style="position:absolute;left:4973;top:7495;width:2009;height:228" coordorigin="4973,7495" coordsize="2009,228">
              <v:shape style="position:absolute;left:4973;top:7495;width:2009;height:228" coordorigin="4973,7495" coordsize="2009,228" path="m4973,7723l6982,7723,6982,7495,4973,7495,4973,7723xe" filled="f" stroked="t" strokeweight=".479pt" strokecolor="#080808">
                <v:path arrowok="t"/>
              </v:shape>
            </v:group>
            <v:group style="position:absolute;left:2867;top:7063;width:1384;height:1075" coordorigin="2867,7063" coordsize="1384,1075">
              <v:shape style="position:absolute;left:2867;top:7063;width:1384;height:1075" coordorigin="2867,7063" coordsize="1384,1075" path="m2867,7063l4250,7063,4250,8138,2867,8138,2867,7063e" filled="t" fillcolor="#F7F7F7" stroked="f">
                <v:path arrowok="t"/>
                <v:fill/>
              </v:shape>
            </v:group>
            <v:group style="position:absolute;left:2867;top:7063;width:1385;height:1075" coordorigin="2867,7063" coordsize="1385,1075">
              <v:shape style="position:absolute;left:2867;top:7063;width:1385;height:1075" coordorigin="2867,7063" coordsize="1385,1075" path="m2867,8138l4252,8138,4252,7063,2867,7063,2867,8138xe" filled="f" stroked="t" strokeweight=".479pt" strokecolor="#080808">
                <v:path arrowok="t"/>
              </v:shape>
            </v:group>
            <v:group style="position:absolute;left:4261;top:7579;width:702;height:60" coordorigin="4261,7579" coordsize="702,60">
              <v:shape style="position:absolute;left:4261;top:7579;width:702;height:60" coordorigin="4261,7579" coordsize="702,60" path="m4903,7579l4903,7639,4954,7613,4913,7613,4913,7603,4953,7603,4903,7579e" filled="t" fillcolor="#080808" stroked="f">
                <v:path arrowok="t"/>
                <v:fill/>
              </v:shape>
              <v:shape style="position:absolute;left:4261;top:7579;width:702;height:60" coordorigin="4261,7579" coordsize="702,60" path="m4903,7603l4261,7603,4261,7613,4903,7613,4903,7603e" filled="t" fillcolor="#080808" stroked="f">
                <v:path arrowok="t"/>
                <v:fill/>
              </v:shape>
              <v:shape style="position:absolute;left:4261;top:7579;width:702;height:60" coordorigin="4261,7579" coordsize="702,60" path="m4953,7603l4913,7603,4913,7613,4954,7613,4963,7608,4953,7603e" filled="t" fillcolor="#080808" stroked="f">
                <v:path arrowok="t"/>
                <v:fill/>
              </v:shape>
            </v:group>
            <v:group style="position:absolute;left:4260;top:7608;width:654;height:2" coordorigin="4260,7608" coordsize="654,2">
              <v:shape style="position:absolute;left:4260;top:7608;width:654;height:2" coordorigin="4260,7608" coordsize="654,0" path="m4260,7608l4914,7608e" filled="f" stroked="t" strokeweight=".7pt" strokecolor="#080808">
                <v:path arrowok="t"/>
              </v:shape>
            </v:group>
            <v:group style="position:absolute;left:4903;top:7579;width:60;height:60" coordorigin="4903,7579" coordsize="60,60">
              <v:shape style="position:absolute;left:4903;top:7579;width:60;height:60" coordorigin="4903,7579" coordsize="60,60" path="m4903,7579l4963,7608,4903,7639,4903,7579xe" filled="f" stroked="t" strokeweight=".12pt" strokecolor="#080808">
                <v:path arrowok="t"/>
              </v:shape>
            </v:group>
            <v:group style="position:absolute;left:6991;top:7579;width:703;height:60" coordorigin="6991,7579" coordsize="703,60">
              <v:shape style="position:absolute;left:6991;top:7579;width:703;height:60" coordorigin="6991,7579" coordsize="703,60" path="m7634,7579l7634,7639,7685,7613,7644,7613,7644,7603,7684,7603,7634,7579e" filled="t" fillcolor="#080808" stroked="f">
                <v:path arrowok="t"/>
                <v:fill/>
              </v:shape>
              <v:shape style="position:absolute;left:6991;top:7579;width:703;height:60" coordorigin="6991,7579" coordsize="703,60" path="m7634,7603l6991,7603,6991,7613,7634,7613,7634,7603e" filled="t" fillcolor="#080808" stroked="f">
                <v:path arrowok="t"/>
                <v:fill/>
              </v:shape>
              <v:shape style="position:absolute;left:6991;top:7579;width:703;height:60" coordorigin="6991,7579" coordsize="703,60" path="m7684,7603l7644,7603,7644,7613,7685,7613,7694,7608,7684,7603e" filled="t" fillcolor="#080808" stroked="f">
                <v:path arrowok="t"/>
                <v:fill/>
              </v:shape>
            </v:group>
            <v:group style="position:absolute;left:6990;top:7608;width:655;height:2" coordorigin="6990,7608" coordsize="655,2">
              <v:shape style="position:absolute;left:6990;top:7608;width:655;height:2" coordorigin="6990,7608" coordsize="655,0" path="m6990,7608l7645,7608e" filled="f" stroked="t" strokeweight=".7pt" strokecolor="#080808">
                <v:path arrowok="t"/>
              </v:shape>
            </v:group>
            <v:group style="position:absolute;left:7634;top:7579;width:60;height:60" coordorigin="7634,7579" coordsize="60,60">
              <v:shape style="position:absolute;left:7634;top:7579;width:60;height:60" coordorigin="7634,7579" coordsize="60,60" path="m7634,7579l7694,7608,7634,7639,7634,7579xe" filled="f" stroked="t" strokeweight=".12pt" strokecolor="#08080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691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690" type="#_x0000_t75">
            <v:imagedata r:id="rId135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136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Finalmente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abarcar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conmutació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diferente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tipo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conexiones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0" w:lineRule="exact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comenza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describen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ontinuación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característica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enlace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537" w:lineRule="exact"/>
        <w:ind w:left="81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Meiryo" w:hAnsi="Meiryo" w:cs="Meiryo" w:eastAsia="Meiryo"/>
          <w:sz w:val="28"/>
          <w:szCs w:val="28"/>
          <w:spacing w:val="20"/>
          <w:w w:val="86"/>
          <w:position w:val="1"/>
        </w:rPr>
        <w:t>•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1"/>
        </w:rPr>
        <w:t>cable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1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1"/>
        </w:rPr>
        <w:t>metálicos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1"/>
        </w:rPr>
        <w:t>;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340" w:lineRule="exact"/>
        <w:ind w:left="81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Meiryo" w:hAnsi="Meiryo" w:cs="Meiryo" w:eastAsia="Meiryo"/>
          <w:sz w:val="28"/>
          <w:szCs w:val="28"/>
          <w:spacing w:val="20"/>
          <w:w w:val="100"/>
          <w:position w:val="5"/>
        </w:rPr>
        <w:t>•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5"/>
        </w:rPr>
        <w:t>fibra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5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5"/>
        </w:rPr>
        <w:t>ópticas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5"/>
        </w:rPr>
        <w:t>;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5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347" w:lineRule="exact"/>
        <w:ind w:left="81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Meiryo" w:hAnsi="Meiryo" w:cs="Meiryo" w:eastAsia="Meiryo"/>
          <w:sz w:val="28"/>
          <w:szCs w:val="28"/>
          <w:spacing w:val="20"/>
          <w:w w:val="86"/>
          <w:position w:val="5"/>
        </w:rPr>
        <w:t>•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5"/>
        </w:rPr>
        <w:t>onda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5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5"/>
        </w:rPr>
        <w:t>electromagnéticas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5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39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Solamente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primero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exist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enlac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físico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;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mientra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tercero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propiedade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onda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electromagnética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sferi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informaciones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important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nota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moderno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sistema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comunicación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mism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dat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viaja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form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analógic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form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digit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tambié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medi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frecuentement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varí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camin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fuent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luga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destino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Obsérvese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ejemplo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figur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24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llamad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telefónic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fij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enví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analógic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centra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conmutación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despué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mism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digitalizada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transferid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travé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enlac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radi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país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posteriorment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enrutad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cabl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óptico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4" w:after="0" w:line="322" w:lineRule="exact"/>
        <w:ind w:left="102" w:right="187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finalment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llega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luga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dond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ejecut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nuevament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conversió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analógica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destaca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alguno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aspectos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ruid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atenuación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afecta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tant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ansmisione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analógica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08" w:lineRule="exact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-1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digitale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  <w:position w:val="-1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top="600" w:bottom="280" w:left="1600" w:right="1440"/>
        </w:sectPr>
      </w:pPr>
      <w:rPr/>
    </w:p>
    <w:p>
      <w:pPr>
        <w:spacing w:before="32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.818844pt;width:435.66pt;height:.1pt;mso-position-horizontal-relative:page;mso-position-vertical-relative:paragraph;z-index:-6689" coordorigin="1594,36" coordsize="8713,2">
            <v:shape style="position:absolute;left:1594;top:36;width:8713;height:2" coordorigin="1594,36" coordsize="8713,0" path="m1594,36l10307,36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688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687" type="#_x0000_t75">
            <v:imagedata r:id="rId137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110.440002pt;margin-top:42.77837pt;width:374.2pt;height:254.5pt;mso-position-horizontal-relative:page;mso-position-vertical-relative:paragraph;z-index:-6685" coordorigin="2209,856" coordsize="7484,5090">
            <v:group style="position:absolute;left:2219;top:866;width:7464;height:5070" coordorigin="2219,866" coordsize="7464,5070">
              <v:shape style="position:absolute;left:2219;top:866;width:7464;height:5070" coordorigin="2219,866" coordsize="7464,5070" path="m2219,866l9683,866,9683,5936,2219,5936,2219,866e" filled="t" fillcolor="#F7F7F7" stroked="f">
                <v:path arrowok="t"/>
                <v:fill/>
              </v:shape>
              <v:shape style="position:absolute;left:7873;top:4448;width:1575;height:678" type="#_x0000_t75">
                <v:imagedata r:id="rId138" o:title=""/>
              </v:shape>
            </v:group>
            <v:group style="position:absolute;left:6983;top:1046;width:577;height:1054" coordorigin="6983,1046" coordsize="577,1054">
              <v:shape style="position:absolute;left:6983;top:1046;width:577;height:1054" coordorigin="6983,1046" coordsize="577,1054" path="m6983,1046l7015,1046,7044,1050,7072,1058,7101,1069,7129,1080,7154,1094,7182,1110,7234,1149,7284,1197,7328,1256,7353,1286,7372,1318,7393,1356,7410,1393,7430,1429,7446,1470,7479,1551,7491,1596,7503,1642,7515,1687,7527,1735,7536,1786,7544,1834,7552,1886,7560,1989,7560,2100e" filled="f" stroked="t" strokeweight=".596245pt" strokecolor="#080808">
                <v:path arrowok="t"/>
              </v:shape>
              <v:shape style="position:absolute;left:5536;top:2096;width:802;height:1273" type="#_x0000_t75">
                <v:imagedata r:id="rId139" o:title=""/>
              </v:shape>
              <v:shape style="position:absolute;left:2593;top:1314;width:1574;height:678" type="#_x0000_t75">
                <v:imagedata r:id="rId140" o:title=""/>
              </v:shape>
            </v:group>
            <v:group style="position:absolute;left:3593;top:1989;width:2;height:1914" coordorigin="3593,1989" coordsize="2,1914">
              <v:shape style="position:absolute;left:3593;top:1989;width:2;height:1914" coordorigin="3593,1989" coordsize="0,1914" path="m3593,1989l3593,3903e" filled="f" stroked="t" strokeweight=".60958pt" strokecolor="#080808">
                <v:path arrowok="t"/>
              </v:shape>
            </v:group>
            <v:group style="position:absolute;left:5763;top:3351;width:2;height:814" coordorigin="5763,3351" coordsize="2,814">
              <v:shape style="position:absolute;left:5763;top:3351;width:2;height:814" coordorigin="5763,3351" coordsize="0,814" path="m5763,4165l5763,3351e" filled="f" stroked="t" strokeweight=".60958pt" strokecolor="#080808">
                <v:path arrowok="t"/>
              </v:shape>
              <v:shape style="position:absolute;left:7597;top:1113;width:800;height:1270" type="#_x0000_t75">
                <v:imagedata r:id="rId141" o:title=""/>
              </v:shape>
            </v:group>
            <v:group style="position:absolute;left:5927;top:1587;width:577;height:1054" coordorigin="5927,1587" coordsize="577,1054">
              <v:shape style="position:absolute;left:5927;top:1587;width:577;height:1054" coordorigin="5927,1587" coordsize="577,1054" path="m5927,1587l5987,1596,6072,1621,6126,1654,6150,1672,6179,1690,6203,1717,6227,1742,6252,1768,6271,1797,6291,1827,6317,1860,6337,1897,6353,1934,6373,1970,6390,2011,6405,2052,6422,2096,6434,2140,6446,2184,6470,2280,6487,2376,6491,2427,6499,2479,6499,2534,6504,2586,6504,2641e" filled="f" stroked="t" strokeweight=".596245pt" strokecolor="#080808">
                <v:path arrowok="t"/>
              </v:shape>
            </v:group>
            <v:group style="position:absolute;left:6239;top:1448;width:577;height:1052" coordorigin="6239,1448" coordsize="577,1052">
              <v:shape style="position:absolute;left:6239;top:1448;width:577;height:1052" coordorigin="6239,1448" coordsize="577,1052" path="m6239,1448l6267,1448,6296,1452,6381,1480,6434,1510,6487,1551,6511,1573,6560,1628,6605,1687,6645,1758,6666,1794,6683,1831,6703,1872,6715,1911,6730,1952,6747,1996,6759,2044,6771,2089,6780,2137,6788,2188,6795,2235,6804,2287,6809,2338,6812,2390,6816,2445,6816,2500e" filled="f" stroked="t" strokeweight=".596221pt" strokecolor="#080808">
                <v:path arrowok="t"/>
              </v:shape>
            </v:group>
            <v:group style="position:absolute;left:6479;top:1263;width:577;height:1054" coordorigin="6479,1263" coordsize="577,1054">
              <v:shape style="position:absolute;left:6479;top:1263;width:577;height:1054" coordorigin="6479,1263" coordsize="577,1054" path="m6479,1263l6569,1279,6650,1311,6703,1348,6730,1366,6756,1393,6780,1418,6800,1444,6824,1473,6845,1503,6865,1536,6906,1610,6926,1646,6942,1687,6959,1728,6975,1772,6987,1816,6999,1860,7011,1908,7020,1956,7032,2004,7040,2052,7047,2155,7052,2210,7056,2262,7056,2317e" filled="f" stroked="t" strokeweight=".596244pt" strokecolor="#080808">
                <v:path arrowok="t"/>
              </v:shape>
            </v:group>
            <v:group style="position:absolute;left:6743;top:1186;width:577;height:1052" coordorigin="6743,1186" coordsize="577,1052">
              <v:shape style="position:absolute;left:6743;top:1186;width:577;height:1052" coordorigin="6743,1186" coordsize="577,1052" path="m6743,1186l6833,1201,6914,1234,6967,1272,6994,1290,7044,1341,7088,1396,7109,1425,7134,1459,7149,1496,7170,1532,7190,1569,7207,1610,7222,1651,7239,1694,7263,1783,7275,1831,7284,1879,7296,1927,7304,1975,7308,2026,7312,2077,7316,2132,7320,2184,7320,2239e" filled="f" stroked="t" strokeweight=".596221pt" strokecolor="#080808">
                <v:path arrowok="t"/>
              </v:shape>
            </v:group>
            <v:group style="position:absolute;left:7767;top:2792;width:2;height:1027" coordorigin="7767,2792" coordsize="2,1027">
              <v:shape style="position:absolute;left:7767;top:2792;width:2;height:1027" coordorigin="7767,2792" coordsize="0,1027" path="m7767,2792l7767,3819e" filled="f" stroked="t" strokeweight=".60958pt" strokecolor="#080808">
                <v:path arrowok="t"/>
              </v:shape>
            </v:group>
            <v:group style="position:absolute;left:7796;top:3823;width:85;height:2" coordorigin="7796,3823" coordsize="85,2">
              <v:shape style="position:absolute;left:7796;top:3823;width:85;height:2" coordorigin="7796,3823" coordsize="85,0" path="m7796,3823l7881,3823e" filled="f" stroked="t" strokeweight=".551812pt" strokecolor="#080808">
                <v:path arrowok="t"/>
              </v:shape>
            </v:group>
            <v:group style="position:absolute;left:7784;top:2773;width:80;height:2" coordorigin="7784,2773" coordsize="80,2">
              <v:shape style="position:absolute;left:7784;top:2773;width:80;height:2" coordorigin="7784,2773" coordsize="80,0" path="m7784,2773l7864,2773e" filled="f" stroked="t" strokeweight=".551812pt" strokecolor="#080808">
                <v:path arrowok="t"/>
              </v:shape>
            </v:group>
            <v:group style="position:absolute;left:7893;top:2776;width:2;height:1027" coordorigin="7893,2776" coordsize="2,1027">
              <v:shape style="position:absolute;left:7893;top:2776;width:2;height:1027" coordorigin="7893,2776" coordsize="0,1027" path="m7893,2776l7893,3804e" filled="f" stroked="t" strokeweight=".60958pt" strokecolor="#080808">
                <v:path arrowok="t"/>
              </v:shape>
            </v:group>
            <v:group style="position:absolute;left:7816;top:2346;width:2;height:416" coordorigin="7816,2346" coordsize="2,416">
              <v:shape style="position:absolute;left:7816;top:2346;width:2;height:416" coordorigin="7816,2346" coordsize="0,416" path="m7816,2346l7816,2762e" filled="f" stroked="t" strokeweight=".60958pt" strokecolor="#080808">
                <v:path arrowok="t"/>
              </v:shape>
            </v:group>
            <v:group style="position:absolute;left:7840;top:3826;width:2;height:413" coordorigin="7840,3826" coordsize="2,413">
              <v:shape style="position:absolute;left:7840;top:3826;width:2;height:413" coordorigin="7840,3826" coordsize="0,413" path="m7840,3826l7840,4239e" filled="f" stroked="t" strokeweight=".60958pt" strokecolor="#080808">
                <v:path arrowok="t"/>
              </v:shape>
            </v:group>
            <v:group style="position:absolute;left:8674;top:4246;width:212;height:2" coordorigin="8674,4246" coordsize="212,2">
              <v:shape style="position:absolute;left:8674;top:4246;width:212;height:2" coordorigin="8674,4246" coordsize="212,0" path="m8674,4246l8886,4246e" filled="f" stroked="t" strokeweight=".551812pt" strokecolor="#080808">
                <v:path arrowok="t"/>
              </v:shape>
            </v:group>
            <v:group style="position:absolute;left:7844;top:4246;width:375;height:2" coordorigin="7844,4246" coordsize="375,2">
              <v:shape style="position:absolute;left:7844;top:4246;width:375;height:2" coordorigin="7844,4246" coordsize="375,0" path="m7844,4246l8219,4246e" filled="f" stroked="t" strokeweight=".551812pt" strokecolor="#080808">
                <v:path arrowok="t"/>
              </v:shape>
            </v:group>
            <v:group style="position:absolute;left:8889;top:4250;width:2;height:412" coordorigin="8889,4250" coordsize="2,412">
              <v:shape style="position:absolute;left:8889;top:4250;width:2;height:412" coordorigin="8889,4250" coordsize="0,412" path="m8889,4250l8889,4662e" filled="f" stroked="t" strokeweight=".60958pt" strokecolor="#080808">
                <v:path arrowok="t"/>
              </v:shape>
            </v:group>
            <v:group style="position:absolute;left:8219;top:4058;width:455;height:457" coordorigin="8219,4058" coordsize="455,457">
              <v:shape style="position:absolute;left:8219;top:4058;width:455;height:457" coordorigin="8219,4058" coordsize="455,457" path="m8219,4058l8674,4058,8674,4515,8219,4515,8219,4058e" filled="t" fillcolor="#F7F7F7" stroked="f">
                <v:path arrowok="t"/>
                <v:fill/>
              </v:shape>
            </v:group>
            <v:group style="position:absolute;left:8218;top:4058;width:456;height:457" coordorigin="8218,4058" coordsize="456,457">
              <v:shape style="position:absolute;left:8218;top:4058;width:456;height:457" coordorigin="8218,4058" coordsize="456,457" path="m8218,4515l8674,4515,8674,4058,8218,4058,8218,4515xe" filled="f" stroked="t" strokeweight=".580772pt" strokecolor="#080808">
                <v:path arrowok="t"/>
              </v:shape>
            </v:group>
            <v:group style="position:absolute;left:3373;top:3940;width:455;height:452" coordorigin="3373,3940" coordsize="455,452">
              <v:shape style="position:absolute;left:3373;top:3940;width:455;height:452" coordorigin="3373,3940" coordsize="455,452" path="m3373,3940l3828,3940,3828,4392,3373,4392,3373,3940e" filled="t" fillcolor="#F7F7F7" stroked="f">
                <v:path arrowok="t"/>
                <v:fill/>
              </v:shape>
            </v:group>
            <v:group style="position:absolute;left:3373;top:3940;width:456;height:452" coordorigin="3373,3940" coordsize="456,452">
              <v:shape style="position:absolute;left:3373;top:3940;width:456;height:452" coordorigin="3373,3940" coordsize="456,452" path="m3373,4393l3829,4393,3829,3940,3373,3940,3373,4393xe" filled="f" stroked="t" strokeweight=".580467pt" strokecolor="#080808">
                <v:path arrowok="t"/>
              </v:shape>
            </v:group>
            <v:group style="position:absolute;left:3833;top:4161;width:1927;height:2" coordorigin="3833,4161" coordsize="1927,2">
              <v:shape style="position:absolute;left:3833;top:4161;width:1927;height:2" coordorigin="3833,4161" coordsize="1927,0" path="m3833,4161l5760,4161e" filled="f" stroked="t" strokeweight=".551812pt" strokecolor="#080808">
                <v:path arrowok="t"/>
              </v:shape>
            </v:group>
            <w10:wrap type="none"/>
          </v:group>
        </w:pict>
      </w:r>
      <w:hyperlink r:id="rId142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43" w:after="0" w:line="205" w:lineRule="exact"/>
        <w:ind w:left="3593" w:right="4179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0"/>
          <w:w w:val="10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4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7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6"/>
          <w:w w:val="104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7"/>
          <w:w w:val="104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4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4"/>
          <w:w w:val="104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4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top="600" w:bottom="280" w:left="1600" w:right="1440"/>
        </w:sectPr>
      </w:pPr>
      <w:rPr/>
    </w:p>
    <w:p>
      <w:pPr>
        <w:spacing w:before="43" w:after="0" w:line="260" w:lineRule="auto"/>
        <w:ind w:left="1453" w:right="5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0"/>
          <w:w w:val="104"/>
        </w:rPr>
        <w:t>ca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4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4"/>
          <w:w w:val="104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0"/>
          <w:w w:val="104"/>
        </w:rPr>
        <w:t>en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righ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0"/>
          <w:w w:val="104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2"/>
          <w:w w:val="104"/>
        </w:rPr>
        <w:t>ob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"/>
          <w:w w:val="104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5" w:lineRule="exact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0"/>
          <w:w w:val="104"/>
        </w:rPr>
        <w:t>ca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4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4"/>
        </w:rPr>
        <w:t>ó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4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4"/>
          <w:w w:val="104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"/>
          <w:w w:val="104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0"/>
          <w:w w:val="104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4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line="205" w:lineRule="exact"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1942" w:space="4486"/>
            <w:col w:w="2432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line="260" w:lineRule="exact" w:after="0"/>
        <w:jc w:val="left"/>
        <w:rPr>
          <w:sz w:val="26"/>
          <w:szCs w:val="26"/>
        </w:rPr>
        <w:sectPr>
          <w:type w:val="continuous"/>
          <w:pgSz w:w="11900" w:h="16840"/>
          <w:pgMar w:top="600" w:bottom="280" w:left="1600" w:right="1440"/>
        </w:sectPr>
      </w:pPr>
      <w:rPr/>
    </w:p>
    <w:p>
      <w:pPr>
        <w:spacing w:before="35" w:after="0" w:line="240" w:lineRule="auto"/>
        <w:ind w:right="-20"/>
        <w:jc w:val="righ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11"/>
          <w:w w:val="102"/>
        </w:rPr>
        <w:t>A/D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49" w:lineRule="exact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17"/>
          <w:w w:val="102"/>
          <w:position w:val="-1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11"/>
          <w:w w:val="102"/>
          <w:position w:val="-1"/>
        </w:rPr>
        <w:t>/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102"/>
          <w:position w:val="-1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line="249" w:lineRule="exact"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00" w:h="16840"/>
          <w:pgMar w:top="600" w:bottom="280" w:left="1600" w:right="1440"/>
          <w:cols w:num="2" w:equalWidth="0">
            <w:col w:w="2211" w:space="4424"/>
            <w:col w:w="222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7" w:after="0" w:line="294" w:lineRule="exact"/>
        <w:ind w:left="3021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16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9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16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3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16"/>
          <w:w w:val="100"/>
          <w:position w:val="-1"/>
        </w:rPr>
        <w:t>2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0"/>
          <w:w w:val="100"/>
          <w:position w:val="-1"/>
        </w:rPr>
        <w:t>4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2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0"/>
          <w:w w:val="100"/>
          <w:position w:val="-1"/>
        </w:rPr>
        <w:t>-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2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16"/>
          <w:w w:val="100"/>
          <w:position w:val="-1"/>
        </w:rPr>
        <w:t>“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14"/>
          <w:w w:val="100"/>
          <w:position w:val="-1"/>
        </w:rPr>
        <w:t>V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9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16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10"/>
          <w:w w:val="100"/>
          <w:position w:val="-1"/>
        </w:rPr>
        <w:t>j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14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0"/>
          <w:w w:val="100"/>
          <w:position w:val="-1"/>
        </w:rPr>
        <w:t>”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1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13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3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16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13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12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15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13"/>
          <w:w w:val="111"/>
          <w:position w:val="-1"/>
        </w:rPr>
        <w:t>ñ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16"/>
          <w:w w:val="113"/>
          <w:position w:val="-1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4" w:after="0" w:line="240" w:lineRule="auto"/>
        <w:ind w:left="10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20"/>
          <w:w w:val="99"/>
        </w:rPr>
        <w:t>1.11.</w:t>
      </w:r>
      <w:r>
        <w:rPr>
          <w:rFonts w:ascii="Arial" w:hAnsi="Arial" w:cs="Arial" w:eastAsia="Arial"/>
          <w:sz w:val="28"/>
          <w:szCs w:val="28"/>
          <w:spacing w:val="0"/>
          <w:w w:val="99"/>
        </w:rPr>
        <w:t>1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19"/>
          <w:w w:val="99"/>
        </w:rPr>
        <w:t>C</w:t>
      </w:r>
      <w:r>
        <w:rPr>
          <w:rFonts w:ascii="Arial" w:hAnsi="Arial" w:cs="Arial" w:eastAsia="Arial"/>
          <w:sz w:val="28"/>
          <w:szCs w:val="28"/>
          <w:spacing w:val="0"/>
          <w:w w:val="99"/>
        </w:rPr>
        <w:t>a</w:t>
      </w:r>
      <w:r>
        <w:rPr>
          <w:rFonts w:ascii="Arial" w:hAnsi="Arial" w:cs="Arial" w:eastAsia="Arial"/>
          <w:sz w:val="28"/>
          <w:szCs w:val="28"/>
          <w:spacing w:val="-5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8"/>
        </w:rPr>
        <w:t>ble</w:t>
      </w:r>
      <w:r>
        <w:rPr>
          <w:rFonts w:ascii="Arial" w:hAnsi="Arial" w:cs="Arial" w:eastAsia="Arial"/>
          <w:sz w:val="28"/>
          <w:szCs w:val="28"/>
          <w:spacing w:val="0"/>
          <w:w w:val="108"/>
        </w:rPr>
        <w:t>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8"/>
        </w:rPr>
        <w:t>metálic</w:t>
      </w:r>
      <w:r>
        <w:rPr>
          <w:rFonts w:ascii="Arial" w:hAnsi="Arial" w:cs="Arial" w:eastAsia="Arial"/>
          <w:sz w:val="28"/>
          <w:szCs w:val="28"/>
          <w:spacing w:val="19"/>
          <w:w w:val="108"/>
        </w:rPr>
        <w:t>o</w:t>
      </w:r>
      <w:r>
        <w:rPr>
          <w:rFonts w:ascii="Arial" w:hAnsi="Arial" w:cs="Arial" w:eastAsia="Arial"/>
          <w:sz w:val="28"/>
          <w:szCs w:val="28"/>
          <w:spacing w:val="20"/>
          <w:w w:val="107"/>
        </w:rPr>
        <w:t>s</w:t>
      </w:r>
      <w:r>
        <w:rPr>
          <w:rFonts w:ascii="Arial" w:hAnsi="Arial" w:cs="Arial" w:eastAsia="Arial"/>
          <w:sz w:val="28"/>
          <w:szCs w:val="28"/>
          <w:spacing w:val="0"/>
          <w:w w:val="107"/>
        </w:rPr>
        <w:t>.</w:t>
      </w:r>
      <w:r>
        <w:rPr>
          <w:rFonts w:ascii="Arial" w:hAnsi="Arial" w:cs="Arial" w:eastAsia="Arial"/>
          <w:sz w:val="28"/>
          <w:szCs w:val="28"/>
          <w:spacing w:val="-5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metálicos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habi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ualment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realizado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cobre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constituye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medi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conexió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especialment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segment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telefoní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fija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decir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usuari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primer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centra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conmuta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Existe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cables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pare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simétrico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x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iales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20"/>
          <w:w w:val="105"/>
        </w:rPr>
        <w:t>Cable</w:t>
      </w:r>
      <w:r>
        <w:rPr>
          <w:rFonts w:ascii="Arial" w:hAnsi="Arial" w:cs="Arial" w:eastAsia="Arial"/>
          <w:sz w:val="28"/>
          <w:szCs w:val="28"/>
          <w:spacing w:val="0"/>
          <w:w w:val="105"/>
        </w:rPr>
        <w:t>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4"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104"/>
        </w:rPr>
        <w:t>e</w:t>
      </w:r>
      <w:r>
        <w:rPr>
          <w:rFonts w:ascii="Arial" w:hAnsi="Arial" w:cs="Arial" w:eastAsia="Arial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p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5"/>
        </w:rPr>
        <w:t>are</w:t>
      </w:r>
      <w:r>
        <w:rPr>
          <w:rFonts w:ascii="Arial" w:hAnsi="Arial" w:cs="Arial" w:eastAsia="Arial"/>
          <w:sz w:val="28"/>
          <w:szCs w:val="28"/>
          <w:spacing w:val="0"/>
          <w:w w:val="105"/>
        </w:rPr>
        <w:t>s</w:t>
      </w:r>
      <w:r>
        <w:rPr>
          <w:rFonts w:ascii="Arial" w:hAnsi="Arial" w:cs="Arial" w:eastAsia="Arial"/>
          <w:sz w:val="28"/>
          <w:szCs w:val="28"/>
          <w:spacing w:val="-5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auto"/>
        <w:ind w:left="102" w:right="187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métrico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cobre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form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sencilla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encontra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cualquie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enlac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telefónic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doméstico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;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per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existe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tamañ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much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mayor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10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10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hast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50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pares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todo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j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unto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recubierto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únic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line="220" w:lineRule="exact" w:after="0"/>
        <w:jc w:val="left"/>
        <w:rPr>
          <w:sz w:val="22"/>
          <w:szCs w:val="22"/>
        </w:rPr>
        <w:sectPr>
          <w:type w:val="continuous"/>
          <w:pgSz w:w="11900" w:h="16840"/>
          <w:pgMar w:top="600" w:bottom="280" w:left="1600" w:right="1440"/>
        </w:sectPr>
      </w:pPr>
      <w:rPr/>
    </w:p>
    <w:p>
      <w:pPr>
        <w:spacing w:before="32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.818844pt;width:435.66pt;height:.1pt;mso-position-horizontal-relative:page;mso-position-vertical-relative:paragraph;z-index:-6686" coordorigin="1594,36" coordsize="8713,2">
            <v:shape style="position:absolute;left:1594;top:36;width:8713;height:2" coordorigin="1594,36" coordsize="8713,0" path="m1594,36l10307,36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684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683" type="#_x0000_t75">
            <v:imagedata r:id="rId143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144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102" w:right="186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estrat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materia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plástico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grande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utilizan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ejemplo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conexió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centrales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posee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propiedade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mecánica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idónea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instalac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subterránea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aére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submarina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cabl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pensad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analógica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capacida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Mbit/s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á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básicament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formad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hilo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metálico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vario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diámetro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(0,4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;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0,5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;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0,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0,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7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cubiert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materia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plástic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aislante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;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trenzado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grupo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cuatro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vece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recubierto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estrat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ext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metálic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constituy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protecció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influencia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onda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electromagnéticas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7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particularida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últim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conexió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telefónic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usuari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RTP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PSTN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consist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hech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comunicació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vías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sobr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mism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cobr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viaja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tant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enviad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recibida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3" w:firstLine="793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técnic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permit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ahorr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notable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;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posibl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adoptarl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solament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nive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potenci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suficiente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hecho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distancia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largas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atenúa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necesari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utilizació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circuito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amplificadore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unidirecionales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5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Entonces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exist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dispositiv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llamad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bob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híbrid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adapt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circuit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abonad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hilos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bucl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abonado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hilo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conforma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circuit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interurbano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estructur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genera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problema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observ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esquem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figur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5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25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aprecia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debid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imperfeccione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adaptació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  <w:position w:val="7"/>
        </w:rPr>
        <w:t>5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  <w:position w:val="7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circuito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ocurr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vuelv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aparezc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eco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ec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volve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tant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transmiso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receptor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capt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repetició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vo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que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alt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nivel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molesta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5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considerablemente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2" w:right="201"/>
        <w:jc w:val="both"/>
        <w:rPr>
          <w:rFonts w:ascii="Arial Narrow" w:hAnsi="Arial Narrow" w:cs="Arial Narrow" w:eastAsia="Arial Narrow"/>
          <w:sz w:val="20"/>
          <w:szCs w:val="20"/>
        </w:rPr>
      </w:pPr>
      <w:rPr/>
      <w:r>
        <w:rPr/>
        <w:pict>
          <v:group style="position:absolute;margin-left:79.680pt;margin-top:46.150417pt;width:435.66pt;height:.1pt;mso-position-horizontal-relative:page;mso-position-vertical-relative:paragraph;z-index:-6682" coordorigin="1594,923" coordsize="8713,2">
            <v:shape style="position:absolute;left:1594;top:923;width:8713;height:2" coordorigin="1594,923" coordsize="8713,0" path="m1594,923l10307,923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84.580002pt;margin-top:-199.869583pt;width:426.22pt;height:145.54pt;mso-position-horizontal-relative:page;mso-position-vertical-relative:paragraph;z-index:-6681" coordorigin="1692,-3997" coordsize="8524,2911">
            <v:group style="position:absolute;left:2411;top:-3987;width:7795;height:320" coordorigin="2411,-3987" coordsize="7795,320">
              <v:shape style="position:absolute;left:2411;top:-3987;width:7795;height:320" coordorigin="2411,-3987" coordsize="7795,320" path="m2411,-3987l10206,-3987,10206,-3667,2411,-3667,2411,-3987e" filled="t" fillcolor="#00FF00" stroked="f">
                <v:path arrowok="t"/>
                <v:fill/>
              </v:shape>
            </v:group>
            <v:group style="position:absolute;left:1702;top:-3667;width:8504;height:322" coordorigin="1702,-3667" coordsize="8504,322">
              <v:shape style="position:absolute;left:1702;top:-3667;width:8504;height:322" coordorigin="1702,-3667" coordsize="8504,322" path="m1702,-3667l10206,-3667,10206,-3345,1702,-3345,1702,-3667e" filled="t" fillcolor="#00FF00" stroked="f">
                <v:path arrowok="t"/>
                <v:fill/>
              </v:shape>
            </v:group>
            <v:group style="position:absolute;left:1702;top:-3345;width:8504;height:322" coordorigin="1702,-3345" coordsize="8504,322">
              <v:shape style="position:absolute;left:1702;top:-3345;width:8504;height:322" coordorigin="1702,-3345" coordsize="8504,322" path="m1702,-3345l10206,-3345,10206,-3024,1702,-3024,1702,-3345e" filled="t" fillcolor="#00FF00" stroked="f">
                <v:path arrowok="t"/>
                <v:fill/>
              </v:shape>
            </v:group>
            <v:group style="position:absolute;left:1702;top:-3024;width:8504;height:322" coordorigin="1702,-3024" coordsize="8504,322">
              <v:shape style="position:absolute;left:1702;top:-3024;width:8504;height:322" coordorigin="1702,-3024" coordsize="8504,322" path="m1702,-3024l10206,-3024,10206,-2702,1702,-2702,1702,-3024e" filled="t" fillcolor="#00FF00" stroked="f">
                <v:path arrowok="t"/>
                <v:fill/>
              </v:shape>
            </v:group>
            <v:group style="position:absolute;left:1702;top:-2702;width:8504;height:320" coordorigin="1702,-2702" coordsize="8504,320">
              <v:shape style="position:absolute;left:1702;top:-2702;width:8504;height:320" coordorigin="1702,-2702" coordsize="8504,320" path="m1702,-2702l10206,-2702,10206,-2382,1702,-2382,1702,-2702e" filled="t" fillcolor="#00FF00" stroked="f">
                <v:path arrowok="t"/>
                <v:fill/>
              </v:shape>
            </v:group>
            <v:group style="position:absolute;left:1702;top:-2382;width:8504;height:322" coordorigin="1702,-2382" coordsize="8504,322">
              <v:shape style="position:absolute;left:1702;top:-2382;width:8504;height:322" coordorigin="1702,-2382" coordsize="8504,322" path="m1702,-2382l10206,-2382,10206,-2060,1702,-2060,1702,-2382e" filled="t" fillcolor="#00FF00" stroked="f">
                <v:path arrowok="t"/>
                <v:fill/>
              </v:shape>
            </v:group>
            <v:group style="position:absolute;left:1702;top:-2060;width:8504;height:322" coordorigin="1702,-2060" coordsize="8504,322">
              <v:shape style="position:absolute;left:1702;top:-2060;width:8504;height:322" coordorigin="1702,-2060" coordsize="8504,322" path="m1702,-2060l10206,-2060,10206,-1739,1702,-1739,1702,-2060e" filled="t" fillcolor="#00FF00" stroked="f">
                <v:path arrowok="t"/>
                <v:fill/>
              </v:shape>
            </v:group>
            <v:group style="position:absolute;left:1702;top:-1739;width:8504;height:322" coordorigin="1702,-1739" coordsize="8504,322">
              <v:shape style="position:absolute;left:1702;top:-1739;width:8504;height:322" coordorigin="1702,-1739" coordsize="8504,322" path="m1702,-1739l10206,-1739,10206,-1417,1702,-1417,1702,-1739e" filled="t" fillcolor="#00FF00" stroked="f">
                <v:path arrowok="t"/>
                <v:fill/>
              </v:shape>
            </v:group>
            <v:group style="position:absolute;left:1702;top:-1417;width:3488;height:320" coordorigin="1702,-1417" coordsize="3488,320">
              <v:shape style="position:absolute;left:1702;top:-1417;width:3488;height:320" coordorigin="1702,-1417" coordsize="3488,320" path="m1702,-1417l5190,-1417,5190,-1097,1702,-1097,1702,-1417e" filled="t" fillcolor="#00FF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85.080002pt;margin-top:-6.229584pt;width:144pt;height:.1pt;mso-position-horizontal-relative:page;mso-position-vertical-relative:paragraph;z-index:-6680" coordorigin="1702,-125" coordsize="2880,2">
            <v:shape style="position:absolute;left:1702;top:-125;width:2880;height:2" coordorigin="1702,-125" coordsize="2880,0" path="m1702,-125l4582,-125e" filled="f" stroked="t" strokeweight=".82pt" strokecolor="#00000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13"/>
          <w:szCs w:val="13"/>
          <w:spacing w:val="0"/>
          <w:w w:val="100"/>
          <w:i/>
          <w:position w:val="5"/>
        </w:rPr>
        <w:t>5</w:t>
      </w:r>
      <w:r>
        <w:rPr>
          <w:rFonts w:ascii="Arial Narrow" w:hAnsi="Arial Narrow" w:cs="Arial Narrow" w:eastAsia="Arial Narrow"/>
          <w:sz w:val="13"/>
          <w:szCs w:val="13"/>
          <w:spacing w:val="16"/>
          <w:w w:val="100"/>
          <w:i/>
          <w:position w:val="5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Adaptación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n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término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que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i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dica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una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rel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ci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ó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n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entre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las</w:t>
      </w:r>
      <w:r>
        <w:rPr>
          <w:rFonts w:ascii="Arial Narrow" w:hAnsi="Arial Narrow" w:cs="Arial Narrow" w:eastAsia="Arial Narrow"/>
          <w:sz w:val="20"/>
          <w:szCs w:val="20"/>
          <w:spacing w:val="3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imp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sibilidades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de</w:t>
      </w:r>
      <w:r>
        <w:rPr>
          <w:rFonts w:ascii="Arial Narrow" w:hAnsi="Arial Narrow" w:cs="Arial Narrow" w:eastAsia="Arial Narrow"/>
          <w:sz w:val="20"/>
          <w:szCs w:val="20"/>
          <w:spacing w:val="2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l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partes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de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un</w:t>
      </w:r>
      <w:r>
        <w:rPr>
          <w:rFonts w:ascii="Arial Narrow" w:hAnsi="Arial Narrow" w:cs="Arial Narrow" w:eastAsia="Arial Narrow"/>
          <w:sz w:val="20"/>
          <w:szCs w:val="20"/>
          <w:spacing w:val="2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circuito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eléctrico.</w:t>
      </w:r>
      <w:r>
        <w:rPr>
          <w:rFonts w:ascii="Arial Narrow" w:hAnsi="Arial Narrow" w:cs="Arial Narrow" w:eastAsia="Arial Narrow"/>
          <w:sz w:val="20"/>
          <w:szCs w:val="20"/>
          <w:spacing w:val="3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La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impedencia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la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expresión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ma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t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emática,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de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nat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r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aleza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vec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t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orial,</w:t>
      </w:r>
      <w:r>
        <w:rPr>
          <w:rFonts w:ascii="Arial Narrow" w:hAnsi="Arial Narrow" w:cs="Arial Narrow" w:eastAsia="Arial Narrow"/>
          <w:sz w:val="20"/>
          <w:szCs w:val="20"/>
          <w:spacing w:val="3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que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relaciona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nsión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y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corriente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en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una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sección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de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un</w:t>
      </w:r>
      <w:r>
        <w:rPr>
          <w:rFonts w:ascii="Arial Narrow" w:hAnsi="Arial Narrow" w:cs="Arial Narrow" w:eastAsia="Arial Narrow"/>
          <w:sz w:val="20"/>
          <w:szCs w:val="20"/>
          <w:spacing w:val="3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circuito</w:t>
      </w:r>
      <w:r>
        <w:rPr>
          <w:rFonts w:ascii="Arial Narrow" w:hAnsi="Arial Narrow" w:cs="Arial Narrow" w:eastAsia="Arial Narrow"/>
          <w:sz w:val="20"/>
          <w:szCs w:val="20"/>
          <w:spacing w:val="32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el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é</w:t>
      </w:r>
      <w:r>
        <w:rPr>
          <w:rFonts w:ascii="Arial Narrow" w:hAnsi="Arial Narrow" w:cs="Arial Narrow" w:eastAsia="Arial Narrow"/>
          <w:sz w:val="20"/>
          <w:szCs w:val="20"/>
          <w:spacing w:val="-1"/>
          <w:w w:val="100"/>
          <w:i/>
          <w:position w:val="0"/>
        </w:rPr>
        <w:t>c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t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r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ico.</w:t>
      </w:r>
      <w:r>
        <w:rPr>
          <w:rFonts w:ascii="Arial Narrow" w:hAnsi="Arial Narrow" w:cs="Arial Narrow" w:eastAsia="Arial Narrow"/>
          <w:sz w:val="20"/>
          <w:szCs w:val="20"/>
          <w:spacing w:val="3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Es</w:t>
      </w:r>
      <w:r>
        <w:rPr>
          <w:rFonts w:ascii="Arial Narrow" w:hAnsi="Arial Narrow" w:cs="Arial Narrow" w:eastAsia="Arial Narrow"/>
          <w:sz w:val="20"/>
          <w:szCs w:val="20"/>
          <w:spacing w:val="3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determinada</w:t>
      </w:r>
      <w:r>
        <w:rPr>
          <w:rFonts w:ascii="Arial Narrow" w:hAnsi="Arial Narrow" w:cs="Arial Narrow" w:eastAsia="Arial Narrow"/>
          <w:sz w:val="20"/>
          <w:szCs w:val="20"/>
          <w:spacing w:val="3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por</w:t>
      </w:r>
      <w:r>
        <w:rPr>
          <w:rFonts w:ascii="Arial Narrow" w:hAnsi="Arial Narrow" w:cs="Arial Narrow" w:eastAsia="Arial Narrow"/>
          <w:sz w:val="20"/>
          <w:szCs w:val="20"/>
          <w:spacing w:val="3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varios</w:t>
      </w:r>
      <w:r>
        <w:rPr>
          <w:rFonts w:ascii="Arial Narrow" w:hAnsi="Arial Narrow" w:cs="Arial Narrow" w:eastAsia="Arial Narrow"/>
          <w:sz w:val="20"/>
          <w:szCs w:val="20"/>
          <w:spacing w:val="3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factores,</w:t>
      </w:r>
      <w:r>
        <w:rPr>
          <w:rFonts w:ascii="Arial Narrow" w:hAnsi="Arial Narrow" w:cs="Arial Narrow" w:eastAsia="Arial Narrow"/>
          <w:sz w:val="20"/>
          <w:szCs w:val="20"/>
          <w:spacing w:val="3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entre</w:t>
      </w:r>
      <w:r>
        <w:rPr>
          <w:rFonts w:ascii="Arial Narrow" w:hAnsi="Arial Narrow" w:cs="Arial Narrow" w:eastAsia="Arial Narrow"/>
          <w:sz w:val="20"/>
          <w:szCs w:val="20"/>
          <w:spacing w:val="33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los</w:t>
      </w:r>
      <w:r>
        <w:rPr>
          <w:rFonts w:ascii="Arial Narrow" w:hAnsi="Arial Narrow" w:cs="Arial Narrow" w:eastAsia="Arial Narrow"/>
          <w:sz w:val="20"/>
          <w:szCs w:val="20"/>
          <w:spacing w:val="3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cual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Arial Narrow" w:hAnsi="Arial Narrow" w:cs="Arial Narrow" w:eastAsia="Arial Narrow"/>
          <w:sz w:val="20"/>
          <w:szCs w:val="20"/>
          <w:spacing w:val="3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l</w:t>
      </w:r>
      <w:r>
        <w:rPr>
          <w:rFonts w:ascii="Arial Narrow" w:hAnsi="Arial Narrow" w:cs="Arial Narrow" w:eastAsia="Arial Narrow"/>
          <w:sz w:val="20"/>
          <w:szCs w:val="20"/>
          <w:spacing w:val="32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más</w:t>
      </w:r>
      <w:r>
        <w:rPr>
          <w:rFonts w:ascii="Arial Narrow" w:hAnsi="Arial Narrow" w:cs="Arial Narrow" w:eastAsia="Arial Narrow"/>
          <w:sz w:val="20"/>
          <w:szCs w:val="20"/>
          <w:spacing w:val="3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evidente,</w:t>
      </w:r>
      <w:r>
        <w:rPr>
          <w:rFonts w:ascii="Arial Narrow" w:hAnsi="Arial Narrow" w:cs="Arial Narrow" w:eastAsia="Arial Narrow"/>
          <w:sz w:val="20"/>
          <w:szCs w:val="20"/>
          <w:spacing w:val="33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n</w:t>
      </w:r>
      <w:r>
        <w:rPr>
          <w:rFonts w:ascii="Arial Narrow" w:hAnsi="Arial Narrow" w:cs="Arial Narrow" w:eastAsia="Arial Narrow"/>
          <w:sz w:val="20"/>
          <w:szCs w:val="20"/>
          <w:spacing w:val="3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este</w:t>
      </w:r>
      <w:r>
        <w:rPr>
          <w:rFonts w:ascii="Arial Narrow" w:hAnsi="Arial Narrow" w:cs="Arial Narrow" w:eastAsia="Arial Narrow"/>
          <w:sz w:val="20"/>
          <w:szCs w:val="20"/>
          <w:spacing w:val="33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caso,</w:t>
      </w:r>
      <w:r>
        <w:rPr>
          <w:rFonts w:ascii="Arial Narrow" w:hAnsi="Arial Narrow" w:cs="Arial Narrow" w:eastAsia="Arial Narrow"/>
          <w:sz w:val="20"/>
          <w:szCs w:val="20"/>
          <w:spacing w:val="33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es</w:t>
      </w:r>
      <w:r>
        <w:rPr>
          <w:rFonts w:ascii="Arial Narrow" w:hAnsi="Arial Narrow" w:cs="Arial Narrow" w:eastAsia="Arial Narrow"/>
          <w:sz w:val="20"/>
          <w:szCs w:val="20"/>
          <w:spacing w:val="3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la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longitud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del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bucle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de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abonado,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generalmente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variable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de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un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abonado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a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otro.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position w:val="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20"/>
          <w:szCs w:val="20"/>
        </w:rPr>
        <w:sectPr>
          <w:pgSz w:w="11900" w:h="16840"/>
          <w:pgMar w:top="600" w:bottom="280" w:left="1600" w:right="1440"/>
        </w:sectPr>
      </w:pPr>
      <w:rPr/>
    </w:p>
    <w:p>
      <w:pPr>
        <w:spacing w:before="0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23.709999pt;margin-top:23.469999pt;width:547.9pt;height:794.98pt;mso-position-horizontal-relative:page;mso-position-vertical-relative:page;z-index:-6679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6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678" type="#_x0000_t75">
            <v:imagedata r:id="rId145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114.580002pt;margin-top:39.898373pt;width:380.2pt;height:257.44pt;mso-position-horizontal-relative:page;mso-position-vertical-relative:paragraph;z-index:-6675" coordorigin="2292,798" coordsize="7604,5149">
            <v:group style="position:absolute;left:2302;top:808;width:7584;height:5129" coordorigin="2302,808" coordsize="7584,5129">
              <v:shape style="position:absolute;left:2302;top:808;width:7584;height:5129" coordorigin="2302,808" coordsize="7584,5129" path="m2302,808l9886,808,9886,5937,2302,5937,2302,808e" filled="t" fillcolor="#F0F0F0" stroked="f">
                <v:path arrowok="t"/>
                <v:fill/>
              </v:shape>
              <v:shape style="position:absolute;left:8318;top:4629;width:1564;height:731" type="#_x0000_t75">
                <v:imagedata r:id="rId146" o:title=""/>
              </v:shape>
              <v:shape style="position:absolute;left:2350;top:1284;width:1602;height:685" type="#_x0000_t75">
                <v:imagedata r:id="rId147" o:title=""/>
              </v:shape>
            </v:group>
            <v:group style="position:absolute;left:4578;top:3057;width:640;height:613" coordorigin="4578,3057" coordsize="640,613">
              <v:shape style="position:absolute;left:4578;top:3057;width:640;height:613" coordorigin="4578,3057" coordsize="640,613" path="m4578,3057l5218,3057,5218,3670,4578,3670,4578,3057e" filled="t" fillcolor="#F0F0F0" stroked="f">
                <v:path arrowok="t"/>
                <v:fill/>
              </v:shape>
            </v:group>
            <v:group style="position:absolute;left:4578;top:3056;width:640;height:613" coordorigin="4578,3056" coordsize="640,613">
              <v:shape style="position:absolute;left:4578;top:3056;width:640;height:613" coordorigin="4578,3056" coordsize="640,613" path="m4578,3670l5217,3670,5217,3056,4578,3056,4578,3670xe" filled="f" stroked="t" strokeweight=".539541pt" strokecolor="#000000">
                <v:path arrowok="t"/>
              </v:shape>
            </v:group>
            <v:group style="position:absolute;left:7511;top:3059;width:640;height:613" coordorigin="7511,3059" coordsize="640,613">
              <v:shape style="position:absolute;left:7511;top:3059;width:640;height:613" coordorigin="7511,3059" coordsize="640,613" path="m7511,3059l8150,3059,8150,3672,7511,3672,7511,3059e" filled="t" fillcolor="#F0F0F0" stroked="f">
                <v:path arrowok="t"/>
                <v:fill/>
              </v:shape>
            </v:group>
            <v:group style="position:absolute;left:7511;top:3059;width:640;height:613" coordorigin="7511,3059" coordsize="640,613">
              <v:shape style="position:absolute;left:7511;top:3059;width:640;height:613" coordorigin="7511,3059" coordsize="640,613" path="m7511,3672l8150,3672,8150,3059,7511,3059,7511,3672xe" filled="f" stroked="t" strokeweight=".539541pt" strokecolor="#000000">
                <v:path arrowok="t"/>
              </v:shape>
            </v:group>
            <v:group style="position:absolute;left:7254;top:2833;width:2;height:1202" coordorigin="7254,2833" coordsize="2,1202">
              <v:shape style="position:absolute;left:7254;top:2833;width:2;height:1202" coordorigin="7254,2833" coordsize="0,1202" path="m7254,2833l7254,4036e" filled="f" stroked="t" strokeweight=".568296pt" strokecolor="#000000">
                <v:path arrowok="t"/>
              </v:shape>
            </v:group>
            <v:group style="position:absolute;left:2717;top:4619;width:859;height:2" coordorigin="2717,4619" coordsize="859,2">
              <v:shape style="position:absolute;left:2717;top:4619;width:859;height:2" coordorigin="2717,4619" coordsize="859,0" path="m3576,4619l2717,4619e" filled="f" stroked="t" strokeweight=".897939pt" strokecolor="#000000">
                <v:path arrowok="t"/>
              </v:shape>
            </v:group>
            <v:group style="position:absolute;left:2748;top:4859;width:828;height:2" coordorigin="2748,4859" coordsize="828,2">
              <v:shape style="position:absolute;left:2748;top:4859;width:828;height:2" coordorigin="2748,4859" coordsize="828,0" path="m2748,4859l3576,4859e" filled="f" stroked="t" strokeweight=".639724pt" strokecolor="#000000">
                <v:path arrowok="t"/>
              </v:shape>
            </v:group>
            <v:group style="position:absolute;left:2748;top:5098;width:43;height:8" coordorigin="2748,5098" coordsize="43,8">
              <v:shape style="position:absolute;left:2748;top:5098;width:43;height:8" coordorigin="2748,5098" coordsize="43,8" path="m2748,5102l2791,5102e" filled="f" stroked="t" strokeweight=".519988pt" strokecolor="#000000">
                <v:path arrowok="t"/>
              </v:shape>
            </v:group>
            <v:group style="position:absolute;left:2822;top:5098;width:11;height:8" coordorigin="2822,5098" coordsize="11,8">
              <v:shape style="position:absolute;left:2822;top:5098;width:11;height:8" coordorigin="2822,5098" coordsize="11,8" path="m2822,5102l2833,5102e" filled="f" stroked="t" strokeweight=".519988pt" strokecolor="#000000">
                <v:path arrowok="t"/>
              </v:shape>
            </v:group>
            <v:group style="position:absolute;left:2864;top:5098;width:43;height:8" coordorigin="2864,5098" coordsize="43,8">
              <v:shape style="position:absolute;left:2864;top:5098;width:43;height:8" coordorigin="2864,5098" coordsize="43,8" path="m2864,5102l2907,5102e" filled="f" stroked="t" strokeweight=".519988pt" strokecolor="#000000">
                <v:path arrowok="t"/>
              </v:shape>
            </v:group>
            <v:group style="position:absolute;left:2939;top:5098;width:8;height:8" coordorigin="2939,5098" coordsize="8,8">
              <v:shape style="position:absolute;left:2939;top:5098;width:8;height:8" coordorigin="2939,5098" coordsize="8,8" path="m2939,5102l2947,5102e" filled="f" stroked="t" strokeweight=".519988pt" strokecolor="#000000">
                <v:path arrowok="t"/>
              </v:shape>
            </v:group>
            <v:group style="position:absolute;left:2978;top:5098;width:43;height:8" coordorigin="2978,5098" coordsize="43,8">
              <v:shape style="position:absolute;left:2978;top:5098;width:43;height:8" coordorigin="2978,5098" coordsize="43,8" path="m2978,5102l3021,5102e" filled="f" stroked="t" strokeweight=".519988pt" strokecolor="#000000">
                <v:path arrowok="t"/>
              </v:shape>
            </v:group>
            <v:group style="position:absolute;left:3053;top:5098;width:11;height:8" coordorigin="3053,5098" coordsize="11,8">
              <v:shape style="position:absolute;left:3053;top:5098;width:11;height:8" coordorigin="3053,5098" coordsize="11,8" path="m3053,5102l3063,5102e" filled="f" stroked="t" strokeweight=".519988pt" strokecolor="#000000">
                <v:path arrowok="t"/>
              </v:shape>
            </v:group>
            <v:group style="position:absolute;left:3095;top:5098;width:43;height:8" coordorigin="3095,5098" coordsize="43,8">
              <v:shape style="position:absolute;left:3095;top:5098;width:43;height:8" coordorigin="3095,5098" coordsize="43,8" path="m3095,5102l3138,5102e" filled="f" stroked="t" strokeweight=".519988pt" strokecolor="#000000">
                <v:path arrowok="t"/>
              </v:shape>
            </v:group>
            <v:group style="position:absolute;left:3169;top:5098;width:12;height:8" coordorigin="3169,5098" coordsize="12,8">
              <v:shape style="position:absolute;left:3169;top:5098;width:12;height:8" coordorigin="3169,5098" coordsize="12,8" path="m3169,5102l3181,5102e" filled="f" stroked="t" strokeweight=".519988pt" strokecolor="#000000">
                <v:path arrowok="t"/>
              </v:shape>
            </v:group>
            <v:group style="position:absolute;left:3212;top:5098;width:42;height:8" coordorigin="3212,5098" coordsize="42,8">
              <v:shape style="position:absolute;left:3212;top:5098;width:42;height:8" coordorigin="3212,5098" coordsize="42,8" path="m3212,5102l3254,5102e" filled="f" stroked="t" strokeweight=".519988pt" strokecolor="#000000">
                <v:path arrowok="t"/>
              </v:shape>
            </v:group>
            <v:group style="position:absolute;left:3285;top:5098;width:12;height:8" coordorigin="3285,5098" coordsize="12,8">
              <v:shape style="position:absolute;left:3285;top:5098;width:12;height:8" coordorigin="3285,5098" coordsize="12,8" path="m3285,5102l3297,5102e" filled="f" stroked="t" strokeweight=".519988pt" strokecolor="#000000">
                <v:path arrowok="t"/>
              </v:shape>
            </v:group>
            <v:group style="position:absolute;left:3329;top:5098;width:40;height:8" coordorigin="3329,5098" coordsize="40,8">
              <v:shape style="position:absolute;left:3329;top:5098;width:40;height:8" coordorigin="3329,5098" coordsize="40,8" path="m3329,5102l3368,5102e" filled="f" stroked="t" strokeweight=".519988pt" strokecolor="#000000">
                <v:path arrowok="t"/>
              </v:shape>
            </v:group>
            <v:group style="position:absolute;left:3402;top:5098;width:10;height:8" coordorigin="3402,5098" coordsize="10,8">
              <v:shape style="position:absolute;left:3402;top:5098;width:10;height:8" coordorigin="3402,5098" coordsize="10,8" path="m3402,5102l3411,5102e" filled="f" stroked="t" strokeweight=".519988pt" strokecolor="#000000">
                <v:path arrowok="t"/>
              </v:shape>
            </v:group>
            <v:group style="position:absolute;left:3443;top:5098;width:42;height:8" coordorigin="3443,5098" coordsize="42,8">
              <v:shape style="position:absolute;left:3443;top:5098;width:42;height:8" coordorigin="3443,5098" coordsize="42,8" path="m3443,5102l3485,5102e" filled="f" stroked="t" strokeweight=".519988pt" strokecolor="#000000">
                <v:path arrowok="t"/>
              </v:shape>
            </v:group>
            <v:group style="position:absolute;left:3516;top:5098;width:12;height:8" coordorigin="3516,5098" coordsize="12,8">
              <v:shape style="position:absolute;left:3516;top:5098;width:12;height:8" coordorigin="3516,5098" coordsize="12,8" path="m3516,5102l3528,5102e" filled="f" stroked="t" strokeweight=".519988pt" strokecolor="#000000">
                <v:path arrowok="t"/>
              </v:shape>
            </v:group>
            <v:group style="position:absolute;left:3559;top:5098;width:17;height:8" coordorigin="3559,5098" coordsize="17,8">
              <v:shape style="position:absolute;left:3559;top:5098;width:17;height:8" coordorigin="3559,5098" coordsize="17,8" path="m3559,5102l3576,5102e" filled="f" stroked="t" strokeweight=".519988pt" strokecolor="#000000">
                <v:path arrowok="t"/>
              </v:shape>
            </v:group>
            <v:group style="position:absolute;left:5649;top:2111;width:43;height:56" coordorigin="5649,2111" coordsize="43,56">
              <v:shape style="position:absolute;left:5649;top:2111;width:43;height:56" coordorigin="5649,2111" coordsize="43,56" path="m5649,2167l5649,2111,5692,2129,5661,2129,5661,2149,5691,2149,5649,2167e" filled="t" fillcolor="#000000" stroked="f">
                <v:path arrowok="t"/>
                <v:fill/>
              </v:shape>
            </v:group>
            <v:group style="position:absolute;left:4929;top:2139;width:2867;height:2" coordorigin="4929,2139" coordsize="2867,2">
              <v:shape style="position:absolute;left:4929;top:2139;width:2867;height:2" coordorigin="4929,2139" coordsize="2867,0" path="m4929,2139l7796,2139e" filled="f" stroked="t" strokeweight="1.247981pt" strokecolor="#000000">
                <v:path arrowok="t"/>
              </v:shape>
            </v:group>
            <v:group style="position:absolute;left:5661;top:2129;width:54;height:20" coordorigin="5661,2129" coordsize="54,20">
              <v:shape style="position:absolute;left:5661;top:2129;width:54;height:20" coordorigin="5661,2129" coordsize="54,20" path="m5691,2149l5661,2149,5661,2129,5692,2129,5715,2138,5691,2149e" filled="t" fillcolor="#000000" stroked="f">
                <v:path arrowok="t"/>
                <v:fill/>
              </v:shape>
            </v:group>
            <v:group style="position:absolute;left:5649;top:2111;width:66;height:56" coordorigin="5649,2111" coordsize="66,56">
              <v:shape style="position:absolute;left:5649;top:2111;width:66;height:56" coordorigin="5649,2111" coordsize="66,56" path="m5649,2111l5715,2138,5649,2167,5649,2111xe" filled="f" stroked="t" strokeweight=".1341pt" strokecolor="#000000">
                <v:path arrowok="t"/>
              </v:shape>
            </v:group>
            <v:group style="position:absolute;left:6378;top:2111;width:41;height:56" coordorigin="6378,2111" coordsize="41,56">
              <v:shape style="position:absolute;left:6378;top:2111;width:41;height:56" coordorigin="6378,2111" coordsize="41,56" path="m6378,2167l6378,2111,6418,2129,6390,2129,6390,2149,6417,2149,6378,2167e" filled="t" fillcolor="#000000" stroked="f">
                <v:path arrowok="t"/>
                <v:fill/>
              </v:shape>
            </v:group>
            <v:group style="position:absolute;left:6390;top:2129;width:50;height:20" coordorigin="6390,2129" coordsize="50,20">
              <v:shape style="position:absolute;left:6390;top:2129;width:50;height:20" coordorigin="6390,2129" coordsize="50,20" path="m6417,2149l6390,2149,6390,2129,6418,2129,6440,2138,6417,2149e" filled="t" fillcolor="#000000" stroked="f">
                <v:path arrowok="t"/>
                <v:fill/>
              </v:shape>
            </v:group>
            <v:group style="position:absolute;left:6378;top:2111;width:62;height:56" coordorigin="6378,2111" coordsize="62,56">
              <v:shape style="position:absolute;left:6378;top:2111;width:62;height:56" coordorigin="6378,2111" coordsize="62,56" path="m6378,2111l6440,2138,6378,2167,6378,2111xe" filled="f" stroked="t" strokeweight=".134480pt" strokecolor="#000000">
                <v:path arrowok="t"/>
              </v:shape>
            </v:group>
            <v:group style="position:absolute;left:7089;top:2111;width:41;height:56" coordorigin="7089,2111" coordsize="41,56">
              <v:shape style="position:absolute;left:7089;top:2111;width:41;height:56" coordorigin="7089,2111" coordsize="41,56" path="m7089,2167l7089,2111,7130,2129,7100,2129,7100,2149,7128,2149,7089,2167e" filled="t" fillcolor="#000000" stroked="f">
                <v:path arrowok="t"/>
                <v:fill/>
              </v:shape>
            </v:group>
            <v:group style="position:absolute;left:7100;top:2129;width:52;height:20" coordorigin="7100,2129" coordsize="52,20">
              <v:shape style="position:absolute;left:7100;top:2129;width:52;height:20" coordorigin="7100,2129" coordsize="52,20" path="m7128,2149l7100,2149,7100,2129,7130,2129,7152,2138,7128,2149e" filled="t" fillcolor="#000000" stroked="f">
                <v:path arrowok="t"/>
                <v:fill/>
              </v:shape>
            </v:group>
            <v:group style="position:absolute;left:7089;top:2111;width:62;height:56" coordorigin="7089,2111" coordsize="62,56">
              <v:shape style="position:absolute;left:7089;top:2111;width:62;height:56" coordorigin="7089,2111" coordsize="62,56" path="m7089,2111l7152,2138,7089,2167,7089,2111xe" filled="f" stroked="t" strokeweight=".134482pt" strokecolor="#000000">
                <v:path arrowok="t"/>
              </v:shape>
            </v:group>
            <v:group style="position:absolute;left:7783;top:2111;width:43;height:56" coordorigin="7783,2111" coordsize="43,56">
              <v:shape style="position:absolute;left:7783;top:2111;width:43;height:56" coordorigin="7783,2111" coordsize="43,56" path="m7783,2167l7783,2111,7826,2129,7795,2129,7795,2149,7824,2149,7783,2167e" filled="t" fillcolor="#000000" stroked="f">
                <v:path arrowok="t"/>
                <v:fill/>
              </v:shape>
            </v:group>
            <v:group style="position:absolute;left:7795;top:2129;width:54;height:20" coordorigin="7795,2129" coordsize="54,20">
              <v:shape style="position:absolute;left:7795;top:2129;width:54;height:20" coordorigin="7795,2129" coordsize="54,20" path="m7824,2149l7795,2149,7795,2129,7826,2129,7849,2138,7824,2149e" filled="t" fillcolor="#000000" stroked="f">
                <v:path arrowok="t"/>
                <v:fill/>
              </v:shape>
            </v:group>
            <v:group style="position:absolute;left:7783;top:2111;width:66;height:56" coordorigin="7783,2111" coordsize="66,56">
              <v:shape style="position:absolute;left:7783;top:2111;width:66;height:56" coordorigin="7783,2111" coordsize="66,56" path="m7783,2111l7849,2138,7783,2167,7783,2111xe" filled="f" stroked="t" strokeweight=".134102pt" strokecolor="#000000">
                <v:path arrowok="t"/>
              </v:shape>
            </v:group>
            <v:group style="position:absolute;left:4797;top:2161;width:2;height:508" coordorigin="4797,2161" coordsize="2,508">
              <v:shape style="position:absolute;left:4797;top:2161;width:2;height:508" coordorigin="4797,2161" coordsize="0,508" path="m4797,2669l4797,2161e" filled="f" stroked="t" strokeweight="1.71436pt" strokecolor="#000000">
                <v:path arrowok="t"/>
              </v:shape>
            </v:group>
            <v:group style="position:absolute;left:4759;top:2690;width:66;height:364" coordorigin="4759,2690" coordsize="66,364">
              <v:shape style="position:absolute;left:4759;top:2690;width:66;height:364" coordorigin="4759,2690" coordsize="66,364" path="m4782,2747l4759,2747,4790,2690,4818,2736,4782,2736,4782,2747e" filled="t" fillcolor="#000000" stroked="f">
                <v:path arrowok="t"/>
                <v:fill/>
              </v:shape>
              <v:shape style="position:absolute;left:4759;top:2690;width:66;height:364" coordorigin="4759,2690" coordsize="66,364" path="m4802,3054l4782,3054,4782,2736,4802,2736,4802,3054e" filled="t" fillcolor="#000000" stroked="f">
                <v:path arrowok="t"/>
                <v:fill/>
              </v:shape>
              <v:shape style="position:absolute;left:4759;top:2690;width:66;height:364" coordorigin="4759,2690" coordsize="66,364" path="m4825,2747l4802,2747,4802,2736,4818,2736,4825,2747e" filled="t" fillcolor="#000000" stroked="f">
                <v:path arrowok="t"/>
                <v:fill/>
              </v:shape>
            </v:group>
            <v:group style="position:absolute;left:4792;top:2735;width:2;height:321" coordorigin="4792,2735" coordsize="2,321">
              <v:shape style="position:absolute;left:4792;top:2735;width:2;height:321" coordorigin="4792,2735" coordsize="0,321" path="m4792,3055l4792,2735e" filled="f" stroked="t" strokeweight="1.261850pt" strokecolor="#000000">
                <v:path arrowok="t"/>
              </v:shape>
            </v:group>
            <v:group style="position:absolute;left:4759;top:2690;width:66;height:56" coordorigin="4759,2690" coordsize="66,56">
              <v:shape style="position:absolute;left:4759;top:2690;width:66;height:56" coordorigin="4759,2690" coordsize="66,56" path="m4759,2747l4790,2690,4825,2747,4759,2747xe" filled="f" stroked="t" strokeweight=".134098pt" strokecolor="#000000">
                <v:path arrowok="t"/>
              </v:shape>
            </v:group>
            <v:group style="position:absolute;left:7922;top:2291;width:2;height:789" coordorigin="7922,2291" coordsize="2,789">
              <v:shape style="position:absolute;left:7922;top:2291;width:2;height:789" coordorigin="7922,2291" coordsize="0,789" path="m7922,3079l7922,2291e" filled="f" stroked="t" strokeweight="1.261523pt" strokecolor="#000000">
                <v:path arrowok="t"/>
              </v:shape>
            </v:group>
            <v:group style="position:absolute;left:7889;top:2292;width:66;height:403" coordorigin="7889,2292" coordsize="66,403">
              <v:shape style="position:absolute;left:7889;top:2292;width:66;height:403" coordorigin="7889,2292" coordsize="66,403" path="m7932,2648l7911,2648,7911,2292,7932,2292,7932,2648e" filled="t" fillcolor="#000000" stroked="f">
                <v:path arrowok="t"/>
                <v:fill/>
              </v:shape>
              <v:shape style="position:absolute;left:7889;top:2292;width:66;height:403" coordorigin="7889,2292" coordsize="66,403" path="m7920,2695l7889,2639,7911,2639,7911,2648,7949,2648,7920,2695e" filled="t" fillcolor="#000000" stroked="f">
                <v:path arrowok="t"/>
                <v:fill/>
              </v:shape>
              <v:shape style="position:absolute;left:7889;top:2292;width:66;height:403" coordorigin="7889,2292" coordsize="66,403" path="m7949,2648l7932,2648,7932,2639,7955,2639,7949,2648e" filled="t" fillcolor="#000000" stroked="f">
                <v:path arrowok="t"/>
                <v:fill/>
              </v:shape>
            </v:group>
            <v:group style="position:absolute;left:7889;top:2639;width:66;height:56" coordorigin="7889,2639" coordsize="66,56">
              <v:shape style="position:absolute;left:7889;top:2639;width:66;height:56" coordorigin="7889,2639" coordsize="66,56" path="m7955,2639l7920,2695,7889,2639,7955,2639xe" filled="f" stroked="t" strokeweight=".134102pt" strokecolor="#000000">
                <v:path arrowok="t"/>
              </v:shape>
            </v:group>
            <v:group style="position:absolute;left:3383;top:1985;width:62;height:607" coordorigin="3383,1985" coordsize="62,607">
              <v:shape style="position:absolute;left:3383;top:1985;width:62;height:607" coordorigin="3383,1985" coordsize="62,607" path="m3425,2544l3405,2544,3405,1985,3425,1985,3425,2544e" filled="t" fillcolor="#000000" stroked="f">
                <v:path arrowok="t"/>
                <v:fill/>
              </v:shape>
              <v:shape style="position:absolute;left:3383;top:1985;width:62;height:607" coordorigin="3383,1985" coordsize="62,607" path="m3414,2592l3383,2536,3405,2536,3405,2544,3440,2544,3414,2592e" filled="t" fillcolor="#000000" stroked="f">
                <v:path arrowok="t"/>
                <v:fill/>
              </v:shape>
              <v:shape style="position:absolute;left:3383;top:1985;width:62;height:607" coordorigin="3383,1985" coordsize="62,607" path="m3440,2544l3425,2544,3425,2536,3445,2536,3440,2544e" filled="t" fillcolor="#000000" stroked="f">
                <v:path arrowok="t"/>
                <v:fill/>
              </v:shape>
            </v:group>
            <v:group style="position:absolute;left:3415;top:1984;width:2;height:562" coordorigin="3415,1984" coordsize="2,562">
              <v:shape style="position:absolute;left:3415;top:1984;width:2;height:562" coordorigin="3415,1984" coordsize="0,562" path="m3415,2545l3415,1984e" filled="f" stroked="t" strokeweight="1.201863pt" strokecolor="#000000">
                <v:path arrowok="t"/>
              </v:shape>
            </v:group>
            <v:group style="position:absolute;left:3383;top:2536;width:62;height:56" coordorigin="3383,2536" coordsize="62,56">
              <v:shape style="position:absolute;left:3383;top:2536;width:62;height:56" coordorigin="3383,2536" coordsize="62,56" path="m3445,2536l3414,2592,3383,2536,3445,2536xe" filled="f" stroked="t" strokeweight=".134480pt" strokecolor="#000000">
                <v:path arrowok="t"/>
              </v:shape>
            </v:group>
            <v:group style="position:absolute;left:3383;top:2598;width:62;height:607" coordorigin="3383,2598" coordsize="62,607">
              <v:shape style="position:absolute;left:3383;top:2598;width:62;height:607" coordorigin="3383,2598" coordsize="62,607" path="m3425,3156l3405,3156,3405,2598,3425,2598,3425,3156e" filled="t" fillcolor="#000000" stroked="f">
                <v:path arrowok="t"/>
                <v:fill/>
              </v:shape>
              <v:shape style="position:absolute;left:3383;top:2598;width:62;height:607" coordorigin="3383,2598" coordsize="62,607" path="m3414,3205l3383,3149,3405,3149,3405,3156,3441,3156,3414,3205e" filled="t" fillcolor="#000000" stroked="f">
                <v:path arrowok="t"/>
                <v:fill/>
              </v:shape>
              <v:shape style="position:absolute;left:3383;top:2598;width:62;height:607" coordorigin="3383,2598" coordsize="62,607" path="m3441,3156l3425,3156,3425,3149,3445,3149,3441,3156e" filled="t" fillcolor="#000000" stroked="f">
                <v:path arrowok="t"/>
                <v:fill/>
              </v:shape>
            </v:group>
            <v:group style="position:absolute;left:3415;top:2597;width:2;height:561" coordorigin="3415,2597" coordsize="2,561">
              <v:shape style="position:absolute;left:3415;top:2597;width:2;height:561" coordorigin="3415,2597" coordsize="0,561" path="m3415,3157l3415,2597e" filled="f" stroked="t" strokeweight="1.201863pt" strokecolor="#000000">
                <v:path arrowok="t"/>
              </v:shape>
            </v:group>
            <v:group style="position:absolute;left:3383;top:3149;width:62;height:56" coordorigin="3383,3149" coordsize="62,56">
              <v:shape style="position:absolute;left:3383;top:3149;width:62;height:56" coordorigin="3383,3149" coordsize="62,56" path="m3445,3149l3414,3205,3383,3149,3445,3149xe" filled="f" stroked="t" strokeweight=".134478pt" strokecolor="#000000">
                <v:path arrowok="t"/>
              </v:shape>
            </v:group>
            <v:group style="position:absolute;left:9246;top:3460;width:65;height:350" coordorigin="9246,3460" coordsize="65,350">
              <v:shape style="position:absolute;left:9246;top:3460;width:65;height:350" coordorigin="9246,3460" coordsize="65,350" path="m9288,3762l9268,3762,9268,3460,9288,3460,9288,3762e" filled="t" fillcolor="#000000" stroked="f">
                <v:path arrowok="t"/>
                <v:fill/>
              </v:shape>
              <v:shape style="position:absolute;left:9246;top:3460;width:65;height:350" coordorigin="9246,3460" coordsize="65,350" path="m9277,3810l9246,3754,9268,3754,9268,3762,9305,3762,9277,3810e" filled="t" fillcolor="#000000" stroked="f">
                <v:path arrowok="t"/>
                <v:fill/>
              </v:shape>
              <v:shape style="position:absolute;left:9246;top:3460;width:65;height:350" coordorigin="9246,3460" coordsize="65,350" path="m9305,3762l9288,3762,9288,3754,9310,3754,9305,3762e" filled="t" fillcolor="#000000" stroked="f">
                <v:path arrowok="t"/>
                <v:fill/>
              </v:shape>
            </v:group>
            <v:group style="position:absolute;left:9278;top:3458;width:2;height:305" coordorigin="9278,3458" coordsize="2,305">
              <v:shape style="position:absolute;left:9278;top:3458;width:2;height:305" coordorigin="9278,3458" coordsize="0,305" path="m9278,3763l9278,3458e" filled="f" stroked="t" strokeweight="1.201863pt" strokecolor="#000000">
                <v:path arrowok="t"/>
              </v:shape>
            </v:group>
            <v:group style="position:absolute;left:9246;top:3754;width:65;height:56" coordorigin="9246,3754" coordsize="65,56">
              <v:shape style="position:absolute;left:9246;top:3754;width:65;height:56" coordorigin="9246,3754" coordsize="65,56" path="m9310,3754l9277,3810,9246,3754,9310,3754xe" filled="f" stroked="t" strokeweight=".134224pt" strokecolor="#000000">
                <v:path arrowok="t"/>
              </v:shape>
            </v:group>
            <v:group style="position:absolute;left:3416;top:3320;width:817;height:56" coordorigin="3416,3320" coordsize="817,56">
              <v:shape style="position:absolute;left:3416;top:3320;width:817;height:56" coordorigin="3416,3320" coordsize="817,56" path="m4171,3377l4171,3320,4215,3341,4182,3341,4182,3359,4212,3359,4171,3377e" filled="t" fillcolor="#000000" stroked="f">
                <v:path arrowok="t"/>
                <v:fill/>
              </v:shape>
              <v:shape style="position:absolute;left:3416;top:3320;width:817;height:56" coordorigin="3416,3320" coordsize="817,56" path="m4171,3359l3416,3359,3416,3341,4171,3341,4171,3359e" filled="t" fillcolor="#000000" stroked="f">
                <v:path arrowok="t"/>
                <v:fill/>
              </v:shape>
              <v:shape style="position:absolute;left:3416;top:3320;width:817;height:56" coordorigin="3416,3320" coordsize="817,56" path="m4212,3359l4182,3359,4182,3341,4215,3341,4233,3349,4212,3359e" filled="t" fillcolor="#000000" stroked="f">
                <v:path arrowok="t"/>
                <v:fill/>
              </v:shape>
            </v:group>
            <v:group style="position:absolute;left:3415;top:3350;width:768;height:2" coordorigin="3415,3350" coordsize="768,2">
              <v:shape style="position:absolute;left:3415;top:3350;width:768;height:2" coordorigin="3415,3350" coordsize="768,0" path="m3415,3350l4183,3350e" filled="f" stroked="t" strokeweight="1.128116pt" strokecolor="#000000">
                <v:path arrowok="t"/>
              </v:shape>
            </v:group>
            <v:group style="position:absolute;left:4171;top:3320;width:62;height:56" coordorigin="4171,3320" coordsize="62,56">
              <v:shape style="position:absolute;left:4171;top:3320;width:62;height:56" coordorigin="4171,3320" coordsize="62,56" path="m4171,3320l4233,3349,4171,3377,4171,3320xe" filled="f" stroked="t" strokeweight=".134480pt" strokecolor="#000000">
                <v:path arrowok="t"/>
              </v:shape>
            </v:group>
            <v:group style="position:absolute;left:5371;top:4541;width:847;height:34" coordorigin="5371,4541" coordsize="847,34">
              <v:shape style="position:absolute;left:5371;top:4541;width:847;height:34" coordorigin="5371,4541" coordsize="847,34" path="m6218,4552l6137,4552,6137,4541,6218,4541,6218,4552e" filled="t" fillcolor="#000000" stroked="f">
                <v:path arrowok="t"/>
                <v:fill/>
              </v:shape>
              <v:shape style="position:absolute;left:5371;top:4541;width:847;height:34" coordorigin="5371,4541" coordsize="847,34" path="m6105,4552l6020,4552,6020,4541,6105,4541,6105,4552e" filled="t" fillcolor="#000000" stroked="f">
                <v:path arrowok="t"/>
                <v:fill/>
              </v:shape>
              <v:shape style="position:absolute;left:5371;top:4541;width:847;height:34" coordorigin="5371,4541" coordsize="847,34" path="m5988,4552l5903,4552,5903,4541,5988,4541,5988,4552e" filled="t" fillcolor="#000000" stroked="f">
                <v:path arrowok="t"/>
                <v:fill/>
              </v:shape>
              <v:shape style="position:absolute;left:5371;top:4541;width:847;height:34" coordorigin="5371,4541" coordsize="847,34" path="m5871,4552l5786,4552,5786,4541,5871,4541,5871,4552e" filled="t" fillcolor="#000000" stroked="f">
                <v:path arrowok="t"/>
                <v:fill/>
              </v:shape>
              <v:shape style="position:absolute;left:5371;top:4541;width:847;height:34" coordorigin="5371,4541" coordsize="847,34" path="m5755,4552l5672,4552,5672,4541,5755,4541,5755,4552e" filled="t" fillcolor="#000000" stroked="f">
                <v:path arrowok="t"/>
                <v:fill/>
              </v:shape>
              <v:shape style="position:absolute;left:5371;top:4541;width:847;height:34" coordorigin="5371,4541" coordsize="847,34" path="m5641,4552l5556,4552,5556,4541,5641,4541,5641,4552e" filled="t" fillcolor="#000000" stroked="f">
                <v:path arrowok="t"/>
                <v:fill/>
              </v:shape>
              <v:shape style="position:absolute;left:5371;top:4541;width:847;height:34" coordorigin="5371,4541" coordsize="847,34" path="m5525,4552l5439,4552,5439,4541,5525,4541,5525,4552e" filled="t" fillcolor="#000000" stroked="f">
                <v:path arrowok="t"/>
                <v:fill/>
              </v:shape>
              <v:shape style="position:absolute;left:5371;top:4541;width:847;height:34" coordorigin="5371,4541" coordsize="847,34" path="m5433,4574l5371,4547,5433,4518,5433,4574e" filled="t" fillcolor="#000000" stroked="f">
                <v:path arrowok="t"/>
                <v:fill/>
              </v:shape>
            </v:group>
            <v:group style="position:absolute;left:5371;top:4518;width:62;height:56" coordorigin="5371,4518" coordsize="62,56">
              <v:shape style="position:absolute;left:5371;top:4518;width:62;height:56" coordorigin="5371,4518" coordsize="62,56" path="m5433,4574l5371,4547,5433,4518,5433,4574xe" filled="f" stroked="t" strokeweight=".134482pt" strokecolor="#000000">
                <v:path arrowok="t"/>
              </v:shape>
            </v:group>
            <v:group style="position:absolute;left:4871;top:4549;width:500;height:30" coordorigin="4871,4549" coordsize="500,30">
              <v:shape style="position:absolute;left:4871;top:4549;width:500;height:30" coordorigin="4871,4549" coordsize="500,30" path="m5371,4567l5288,4565,5288,4556,5371,4559,5371,4567e" filled="t" fillcolor="#000000" stroked="f">
                <v:path arrowok="t"/>
                <v:fill/>
              </v:shape>
              <v:shape style="position:absolute;left:4871;top:4549;width:500;height:30" coordorigin="4871,4549" coordsize="500,30" path="m5255,4565l5172,4561,5172,4554,5257,4554,5255,4565e" filled="t" fillcolor="#000000" stroked="f">
                <v:path arrowok="t"/>
                <v:fill/>
              </v:shape>
              <v:shape style="position:absolute;left:4871;top:4549;width:500;height:30" coordorigin="4871,4549" coordsize="500,30" path="m5141,4561l5055,4559,5055,4552,5141,4552,5141,4561e" filled="t" fillcolor="#000000" stroked="f">
                <v:path arrowok="t"/>
                <v:fill/>
              </v:shape>
              <v:shape style="position:absolute;left:4871;top:4549;width:500;height:30" coordorigin="4871,4549" coordsize="500,30" path="m5024,4559l4939,4556,4939,4549,5024,4549,5024,4559e" filled="t" fillcolor="#000000" stroked="f">
                <v:path arrowok="t"/>
                <v:fill/>
              </v:shape>
              <v:shape style="position:absolute;left:4871;top:4549;width:500;height:30" coordorigin="4871,4549" coordsize="500,30" path="m4933,4579l4871,4552,4935,4523,4933,4579e" filled="t" fillcolor="#000000" stroked="f">
                <v:path arrowok="t"/>
                <v:fill/>
              </v:shape>
            </v:group>
            <v:group style="position:absolute;left:5288;top:4556;width:83;height:11" coordorigin="5288,4556" coordsize="83,11">
              <v:shape style="position:absolute;left:5288;top:4556;width:83;height:11" coordorigin="5288,4556" coordsize="83,11" path="m5371,4567l5288,4565,5288,4556,5371,4559,5371,4567xe" filled="f" stroked="t" strokeweight=".128508pt" strokecolor="#000000">
                <v:path arrowok="t"/>
              </v:shape>
            </v:group>
            <v:group style="position:absolute;left:5172;top:4554;width:85;height:11" coordorigin="5172,4554" coordsize="85,11">
              <v:shape style="position:absolute;left:5172;top:4554;width:85;height:11" coordorigin="5172,4554" coordsize="85,11" path="m5255,4565l5172,4561,5172,4554,5257,4554,5255,4565xe" filled="f" stroked="t" strokeweight=".128495pt" strokecolor="#000000">
                <v:path arrowok="t"/>
              </v:shape>
            </v:group>
            <v:group style="position:absolute;left:5055;top:4552;width:85;height:10" coordorigin="5055,4552" coordsize="85,10">
              <v:shape style="position:absolute;left:5055;top:4552;width:85;height:10" coordorigin="5055,4552" coordsize="85,10" path="m5141,4561l5055,4559,5055,4552,5141,4552,5141,4561xe" filled="f" stroked="t" strokeweight=".12845pt" strokecolor="#000000">
                <v:path arrowok="t"/>
              </v:shape>
            </v:group>
            <v:group style="position:absolute;left:4939;top:4549;width:85;height:10" coordorigin="4939,4549" coordsize="85,10">
              <v:shape style="position:absolute;left:4939;top:4549;width:85;height:10" coordorigin="4939,4549" coordsize="85,10" path="m5024,4559l4939,4556,4939,4549,5024,4549,5024,4559xe" filled="f" stroked="t" strokeweight=".12845pt" strokecolor="#000000">
                <v:path arrowok="t"/>
              </v:shape>
            </v:group>
            <v:group style="position:absolute;left:4871;top:4523;width:65;height:56" coordorigin="4871,4523" coordsize="65,56">
              <v:shape style="position:absolute;left:4871;top:4523;width:65;height:56" coordorigin="4871,4523" coordsize="65,56" path="m4933,4579l4871,4552,4935,4523,4933,4579xe" filled="f" stroked="t" strokeweight=".134224pt" strokecolor="#000000">
                <v:path arrowok="t"/>
              </v:shape>
            </v:group>
            <v:group style="position:absolute;left:7041;top:4536;width:816;height:34" coordorigin="7041,4536" coordsize="816,34">
              <v:shape style="position:absolute;left:7041;top:4536;width:816;height:34" coordorigin="7041,4536" coordsize="816,34" path="m7857,4547l7775,4547,7775,4536,7857,4536,7857,4547e" filled="t" fillcolor="#000000" stroked="f">
                <v:path arrowok="t"/>
                <v:fill/>
              </v:shape>
              <v:shape style="position:absolute;left:7041;top:4536;width:816;height:34" coordorigin="7041,4536" coordsize="816,34" path="m7743,4547l7658,4547,7658,4536,7743,4536,7743,4547e" filled="t" fillcolor="#000000" stroked="f">
                <v:path arrowok="t"/>
                <v:fill/>
              </v:shape>
              <v:shape style="position:absolute;left:7041;top:4536;width:816;height:34" coordorigin="7041,4536" coordsize="816,34" path="m7627,4547l7542,4547,7542,4536,7627,4536,7627,4547e" filled="t" fillcolor="#000000" stroked="f">
                <v:path arrowok="t"/>
                <v:fill/>
              </v:shape>
              <v:shape style="position:absolute;left:7041;top:4536;width:816;height:34" coordorigin="7041,4536" coordsize="816,34" path="m7511,4547l7425,4547,7425,4536,7511,4536,7511,4547e" filled="t" fillcolor="#000000" stroked="f">
                <v:path arrowok="t"/>
                <v:fill/>
              </v:shape>
              <v:shape style="position:absolute;left:7041;top:4536;width:816;height:34" coordorigin="7041,4536" coordsize="816,34" path="m7394,4547l7311,4547,7311,4536,7394,4536,7394,4547e" filled="t" fillcolor="#000000" stroked="f">
                <v:path arrowok="t"/>
                <v:fill/>
              </v:shape>
              <v:shape style="position:absolute;left:7041;top:4536;width:816;height:34" coordorigin="7041,4536" coordsize="816,34" path="m7280,4547l7195,4547,7195,4536,7280,4536,7280,4547e" filled="t" fillcolor="#000000" stroked="f">
                <v:path arrowok="t"/>
                <v:fill/>
              </v:shape>
              <v:shape style="position:absolute;left:7041;top:4536;width:816;height:34" coordorigin="7041,4536" coordsize="816,34" path="m7104,4570l7041,4541,7104,4513,7104,4536,7095,4536,7095,4547,7104,4547,7104,4570e" filled="t" fillcolor="#000000" stroked="f">
                <v:path arrowok="t"/>
                <v:fill/>
              </v:shape>
              <v:shape style="position:absolute;left:7041;top:4536;width:816;height:34" coordorigin="7041,4536" coordsize="816,34" path="m7104,4547l7095,4547,7095,4536,7104,4536,7104,4547e" filled="t" fillcolor="#000000" stroked="f">
                <v:path arrowok="t"/>
                <v:fill/>
              </v:shape>
              <v:shape style="position:absolute;left:7041;top:4536;width:816;height:34" coordorigin="7041,4536" coordsize="816,34" path="m7164,4547l7104,4547,7104,4536,7164,4536,7164,4547e" filled="t" fillcolor="#000000" stroked="f">
                <v:path arrowok="t"/>
                <v:fill/>
              </v:shape>
            </v:group>
            <v:group style="position:absolute;left:7095;top:4541;width:763;height:2" coordorigin="7095,4541" coordsize="763,2">
              <v:shape style="position:absolute;left:7095;top:4541;width:763;height:2" coordorigin="7095,4541" coordsize="763,0" path="m7095,4541l7859,4541e" filled="f" stroked="t" strokeweight=".770439pt" strokecolor="#000000">
                <v:path arrowok="t"/>
              </v:shape>
            </v:group>
            <v:group style="position:absolute;left:7041;top:4513;width:62;height:56" coordorigin="7041,4513" coordsize="62,56">
              <v:shape style="position:absolute;left:7041;top:4513;width:62;height:56" coordorigin="7041,4513" coordsize="62,56" path="m7104,4570l7041,4541,7104,4513,7104,4570xe" filled="f" stroked="t" strokeweight=".134480pt" strokecolor="#000000">
                <v:path arrowok="t"/>
              </v:shape>
            </v:group>
            <v:group style="position:absolute;left:6205;top:4541;width:830;height:34" coordorigin="6205,4541" coordsize="830,34">
              <v:shape style="position:absolute;left:6205;top:4541;width:830;height:34" coordorigin="6205,4541" coordsize="830,34" path="m7035,4552l6953,4552,6953,4541,7035,4541,7035,4552e" filled="t" fillcolor="#000000" stroked="f">
                <v:path arrowok="t"/>
                <v:fill/>
              </v:shape>
              <v:shape style="position:absolute;left:6205;top:4541;width:830;height:34" coordorigin="6205,4541" coordsize="830,34" path="m6921,4552l6836,4552,6836,4541,6921,4541,6921,4552e" filled="t" fillcolor="#000000" stroked="f">
                <v:path arrowok="t"/>
                <v:fill/>
              </v:shape>
              <v:shape style="position:absolute;left:6205;top:4541;width:830;height:34" coordorigin="6205,4541" coordsize="830,34" path="m6805,4552l6720,4552,6720,4541,6805,4541,6805,4552e" filled="t" fillcolor="#000000" stroked="f">
                <v:path arrowok="t"/>
                <v:fill/>
              </v:shape>
              <v:shape style="position:absolute;left:6205;top:4541;width:830;height:34" coordorigin="6205,4541" coordsize="830,34" path="m6689,4552l6606,4552,6606,4541,6689,4541,6689,4552e" filled="t" fillcolor="#000000" stroked="f">
                <v:path arrowok="t"/>
                <v:fill/>
              </v:shape>
              <v:shape style="position:absolute;left:6205;top:4541;width:830;height:34" coordorigin="6205,4541" coordsize="830,34" path="m6571,4552l6489,4552,6489,4541,6571,4541,6571,4552e" filled="t" fillcolor="#000000" stroked="f">
                <v:path arrowok="t"/>
                <v:fill/>
              </v:shape>
              <v:shape style="position:absolute;left:6205;top:4541;width:830;height:34" coordorigin="6205,4541" coordsize="830,34" path="m6458,4552l6372,4552,6372,4541,6458,4541,6458,4552e" filled="t" fillcolor="#000000" stroked="f">
                <v:path arrowok="t"/>
                <v:fill/>
              </v:shape>
              <v:shape style="position:absolute;left:6205;top:4541;width:830;height:34" coordorigin="6205,4541" coordsize="830,34" path="m6267,4574l6205,4547,6267,4518,6267,4541,6255,4541,6255,4552,6267,4552,6267,4574e" filled="t" fillcolor="#000000" stroked="f">
                <v:path arrowok="t"/>
                <v:fill/>
              </v:shape>
              <v:shape style="position:absolute;left:6205;top:4541;width:830;height:34" coordorigin="6205,4541" coordsize="830,34" path="m6267,4552l6255,4552,6255,4541,6267,4541,6267,4552e" filled="t" fillcolor="#000000" stroked="f">
                <v:path arrowok="t"/>
                <v:fill/>
              </v:shape>
              <v:shape style="position:absolute;left:6205;top:4541;width:830;height:34" coordorigin="6205,4541" coordsize="830,34" path="m6341,4552l6267,4552,6267,4541,6341,4541,6341,4552e" filled="t" fillcolor="#000000" stroked="f">
                <v:path arrowok="t"/>
                <v:fill/>
              </v:shape>
            </v:group>
            <v:group style="position:absolute;left:5438;top:4546;width:1599;height:2" coordorigin="5438,4546" coordsize="1599,2">
              <v:shape style="position:absolute;left:5438;top:4546;width:1599;height:2" coordorigin="5438,4546" coordsize="1599,0" path="m5438,4546l7037,4546e" filled="f" stroked="t" strokeweight=".769726pt" strokecolor="#000000">
                <v:path arrowok="t"/>
              </v:shape>
            </v:group>
            <v:group style="position:absolute;left:6205;top:4518;width:62;height:56" coordorigin="6205,4518" coordsize="62,56">
              <v:shape style="position:absolute;left:6205;top:4518;width:62;height:56" coordorigin="6205,4518" coordsize="62,56" path="m6267,4574l6205,4547,6267,4518,6267,4574xe" filled="f" stroked="t" strokeweight=".134482pt" strokecolor="#000000">
                <v:path arrowok="t"/>
              </v:shape>
            </v:group>
            <v:group style="position:absolute;left:7851;top:4418;width:12;height:77" coordorigin="7851,4418" coordsize="12,77">
              <v:shape style="position:absolute;left:7851;top:4418;width:12;height:77" coordorigin="7851,4418" coordsize="12,77" path="m7851,4457l7863,4457e" filled="f" stroked="t" strokeweight="3.939758pt" strokecolor="#000000">
                <v:path arrowok="t"/>
              </v:shape>
            </v:group>
            <v:group style="position:absolute;left:7851;top:4313;width:12;height:77" coordorigin="7851,4313" coordsize="12,77">
              <v:shape style="position:absolute;left:7851;top:4313;width:12;height:77" coordorigin="7851,4313" coordsize="12,77" path="m7851,4351l7863,4351e" filled="f" stroked="t" strokeweight="3.939758pt" strokecolor="#000000">
                <v:path arrowok="t"/>
              </v:shape>
            </v:group>
            <v:group style="position:absolute;left:7851;top:4208;width:12;height:77" coordorigin="7851,4208" coordsize="12,77">
              <v:shape style="position:absolute;left:7851;top:4208;width:12;height:77" coordorigin="7851,4208" coordsize="12,77" path="m7851,4247l7863,4247e" filled="f" stroked="t" strokeweight="3.939758pt" strokecolor="#000000">
                <v:path arrowok="t"/>
              </v:shape>
            </v:group>
            <v:group style="position:absolute;left:7851;top:4105;width:12;height:74" coordorigin="7851,4105" coordsize="12,74">
              <v:shape style="position:absolute;left:7851;top:4105;width:12;height:74" coordorigin="7851,4105" coordsize="12,74" path="m7851,4142l7863,4142e" filled="f" stroked="t" strokeweight="3.820033pt" strokecolor="#000000">
                <v:path arrowok="t"/>
              </v:shape>
            </v:group>
            <v:group style="position:absolute;left:7826;top:3715;width:62;height:395" coordorigin="7826,3715" coordsize="62,395">
              <v:shape style="position:absolute;left:7826;top:3715;width:62;height:395" coordorigin="7826,3715" coordsize="62,395" path="m7863,4062l7851,4062,7851,3985,7863,3985,7863,4062e" filled="t" fillcolor="#000000" stroked="f">
                <v:path arrowok="t"/>
                <v:fill/>
              </v:shape>
              <v:shape style="position:absolute;left:7826;top:3715;width:62;height:395" coordorigin="7826,3715" coordsize="62,395" path="m7857,4110l7826,4051,7851,4051,7851,4062,7883,4062,7857,4110e" filled="t" fillcolor="#000000" stroked="f">
                <v:path arrowok="t"/>
                <v:fill/>
              </v:shape>
              <v:shape style="position:absolute;left:7826;top:3715;width:62;height:395" coordorigin="7826,3715" coordsize="62,395" path="m7883,4062l7863,4062,7863,4051,7889,4051,7883,4062e" filled="t" fillcolor="#000000" stroked="f">
                <v:path arrowok="t"/>
                <v:fill/>
              </v:shape>
              <v:shape style="position:absolute;left:7826;top:3715;width:62;height:395" coordorigin="7826,3715" coordsize="62,395" path="m7863,3956l7851,3956,7851,3882,7863,3882,7863,3956e" filled="t" fillcolor="#000000" stroked="f">
                <v:path arrowok="t"/>
                <v:fill/>
              </v:shape>
              <v:shape style="position:absolute;left:7826;top:3715;width:62;height:395" coordorigin="7826,3715" coordsize="62,395" path="m7863,3854l7851,3854,7851,3778,7863,3778,7863,3854e" filled="t" fillcolor="#000000" stroked="f">
                <v:path arrowok="t"/>
                <v:fill/>
              </v:shape>
              <v:shape style="position:absolute;left:7826;top:3715;width:62;height:395" coordorigin="7826,3715" coordsize="62,395" path="m7863,3749l7851,3749,7851,3715,7863,3715,7863,3749e" filled="t" fillcolor="#000000" stroked="f">
                <v:path arrowok="t"/>
                <v:fill/>
              </v:shape>
            </v:group>
            <v:group style="position:absolute;left:7851;top:3985;width:12;height:77" coordorigin="7851,3985" coordsize="12,77">
              <v:shape style="position:absolute;left:7851;top:3985;width:12;height:77" coordorigin="7851,3985" coordsize="12,77" path="m7850,4024l7865,4024e" filled="f" stroked="t" strokeweight="4.068035pt" strokecolor="#000000">
                <v:path arrowok="t"/>
              </v:shape>
            </v:group>
            <v:group style="position:absolute;left:7851;top:3882;width:12;height:74" coordorigin="7851,3882" coordsize="12,74">
              <v:shape style="position:absolute;left:7851;top:3882;width:12;height:74" coordorigin="7851,3882" coordsize="12,74" path="m7850,3919l7865,3919e" filled="f" stroked="t" strokeweight="3.94831pt" strokecolor="#000000">
                <v:path arrowok="t"/>
              </v:shape>
            </v:group>
            <v:group style="position:absolute;left:7851;top:3778;width:12;height:77" coordorigin="7851,3778" coordsize="12,77">
              <v:shape style="position:absolute;left:7851;top:3778;width:12;height:77" coordorigin="7851,3778" coordsize="12,77" path="m7850,3816l7865,3816e" filled="f" stroked="t" strokeweight="4.068035pt" strokecolor="#000000">
                <v:path arrowok="t"/>
              </v:shape>
            </v:group>
            <v:group style="position:absolute;left:7851;top:3715;width:12;height:34" coordorigin="7851,3715" coordsize="12,34">
              <v:shape style="position:absolute;left:7851;top:3715;width:12;height:34" coordorigin="7851,3715" coordsize="12,34" path="m7850,3732l7865,3732e" filled="f" stroked="t" strokeweight="1.908231pt" strokecolor="#000000">
                <v:path arrowok="t"/>
              </v:shape>
            </v:group>
            <v:group style="position:absolute;left:7826;top:4051;width:62;height:59" coordorigin="7826,4051" coordsize="62,59">
              <v:shape style="position:absolute;left:7826;top:4051;width:62;height:59" coordorigin="7826,4051" coordsize="62,59" path="m7889,4051l7857,4110,7826,4051,7889,4051xe" filled="f" stroked="t" strokeweight=".134765pt" strokecolor="#000000">
                <v:path arrowok="t"/>
              </v:shape>
            </v:group>
            <v:group style="position:absolute;left:4871;top:3782;width:11;height:374" coordorigin="4871,3782" coordsize="11,374">
              <v:shape style="position:absolute;left:4871;top:3782;width:11;height:374" coordorigin="4871,3782" coordsize="11,374" path="m4881,3857l4871,3857,4871,3782,4881,3782,4881,3857e" filled="t" fillcolor="#000000" stroked="f">
                <v:path arrowok="t"/>
                <v:fill/>
              </v:shape>
              <v:shape style="position:absolute;left:4871;top:3782;width:11;height:374" coordorigin="4871,3782" coordsize="11,374" path="m4881,3961l4871,3961,4871,3884,4881,3884,4881,3961e" filled="t" fillcolor="#000000" stroked="f">
                <v:path arrowok="t"/>
                <v:fill/>
              </v:shape>
              <v:shape style="position:absolute;left:4871;top:3782;width:11;height:374" coordorigin="4871,3782" coordsize="11,374" path="m4881,4067l4871,4067,4871,3990,4881,3990,4881,4067e" filled="t" fillcolor="#000000" stroked="f">
                <v:path arrowok="t"/>
                <v:fill/>
              </v:shape>
              <v:shape style="position:absolute;left:4871;top:3782;width:11;height:374" coordorigin="4871,3782" coordsize="11,374" path="m4881,4157l4871,4157,4871,4096,4881,4096,4881,4157e" filled="t" fillcolor="#000000" stroked="f">
                <v:path arrowok="t"/>
                <v:fill/>
              </v:shape>
            </v:group>
            <v:group style="position:absolute;left:4844;top:4166;width:64;height:374" coordorigin="4844,4166" coordsize="64,374">
              <v:shape style="position:absolute;left:4844;top:4166;width:64;height:374" coordorigin="4844,4166" coordsize="64,374" path="m4871,4223l4844,4223,4877,4166,4903,4213,4871,4213,4871,4223e" filled="t" fillcolor="#000000" stroked="f">
                <v:path arrowok="t"/>
                <v:fill/>
              </v:shape>
              <v:shape style="position:absolute;left:4844;top:4166;width:64;height:374" coordorigin="4844,4166" coordsize="64,374" path="m4881,4290l4871,4290,4871,4213,4881,4213,4881,4290e" filled="t" fillcolor="#000000" stroked="f">
                <v:path arrowok="t"/>
                <v:fill/>
              </v:shape>
              <v:shape style="position:absolute;left:4844;top:4166;width:64;height:374" coordorigin="4844,4166" coordsize="64,374" path="m4908,4223l4881,4223,4881,4213,4903,4213,4908,4223e" filled="t" fillcolor="#000000" stroked="f">
                <v:path arrowok="t"/>
                <v:fill/>
              </v:shape>
              <v:shape style="position:absolute;left:4844;top:4166;width:64;height:374" coordorigin="4844,4166" coordsize="64,374" path="m4881,4396l4871,4396,4871,4318,4881,4318,4881,4396e" filled="t" fillcolor="#000000" stroked="f">
                <v:path arrowok="t"/>
                <v:fill/>
              </v:shape>
              <v:shape style="position:absolute;left:4844;top:4166;width:64;height:374" coordorigin="4844,4166" coordsize="64,374" path="m4881,4498l4871,4498,4871,4423,4881,4423,4881,4498e" filled="t" fillcolor="#000000" stroked="f">
                <v:path arrowok="t"/>
                <v:fill/>
              </v:shape>
              <v:shape style="position:absolute;left:4844;top:4166;width:64;height:374" coordorigin="4844,4166" coordsize="64,374" path="m4881,4541l4871,4541,4871,4526,4881,4526,4881,4541e" filled="t" fillcolor="#000000" stroked="f">
                <v:path arrowok="t"/>
                <v:fill/>
              </v:shape>
            </v:group>
            <v:group style="position:absolute;left:4871;top:4213;width:11;height:77" coordorigin="4871,4213" coordsize="11,77">
              <v:shape style="position:absolute;left:4871;top:4213;width:11;height:77" coordorigin="4871,4213" coordsize="11,77" path="m4869,4252l4883,4252e" filled="f" stroked="t" strokeweight="4.068035pt" strokecolor="#000000">
                <v:path arrowok="t"/>
              </v:shape>
            </v:group>
            <v:group style="position:absolute;left:4871;top:4318;width:11;height:78" coordorigin="4871,4318" coordsize="11,78">
              <v:shape style="position:absolute;left:4871;top:4318;width:11;height:78" coordorigin="4871,4318" coordsize="11,78" path="m4876,4397l4876,4316e" filled="f" stroked="t" strokeweight=".781955pt" strokecolor="#000000">
                <v:path arrowok="t"/>
              </v:shape>
            </v:group>
            <v:group style="position:absolute;left:4871;top:4423;width:11;height:74" coordorigin="4871,4423" coordsize="11,74">
              <v:shape style="position:absolute;left:4871;top:4423;width:11;height:74" coordorigin="4871,4423" coordsize="11,74" path="m4869,4460l4883,4460e" filled="f" stroked="t" strokeweight="3.94831pt" strokecolor="#000000">
                <v:path arrowok="t"/>
              </v:shape>
            </v:group>
            <v:group style="position:absolute;left:4871;top:4526;width:11;height:14" coordorigin="4871,4526" coordsize="11,14">
              <v:shape style="position:absolute;left:4871;top:4526;width:11;height:14" coordorigin="4871,4526" coordsize="11,14" path="m4869,4534l4883,4534e" filled="f" stroked="t" strokeweight=".948529pt" strokecolor="#000000">
                <v:path arrowok="t"/>
              </v:shape>
            </v:group>
            <v:group style="position:absolute;left:4844;top:4166;width:64;height:56" coordorigin="4844,4166" coordsize="64,56">
              <v:shape style="position:absolute;left:4844;top:4166;width:64;height:56" coordorigin="4844,4166" coordsize="64,56" path="m4844,4223l4877,4166,4908,4223,4844,4223xe" filled="f" stroked="t" strokeweight=".134348pt" strokecolor="#000000">
                <v:path arrowok="t"/>
              </v:shape>
            </v:group>
            <v:group style="position:absolute;left:8926;top:3421;width:41;height:56" coordorigin="8926,3421" coordsize="41,56">
              <v:shape style="position:absolute;left:8926;top:3421;width:41;height:56" coordorigin="8926,3421" coordsize="41,56" path="m8926,3478l8926,3421,8968,3439,8938,3439,8938,3460,8966,3460,8926,3478e" filled="t" fillcolor="#000000" stroked="f">
                <v:path arrowok="t"/>
                <v:fill/>
              </v:shape>
            </v:group>
            <v:group style="position:absolute;left:8171;top:3449;width:768;height:2" coordorigin="8171,3449" coordsize="768,2">
              <v:shape style="position:absolute;left:8171;top:3449;width:768;height:2" coordorigin="8171,3449" coordsize="768,0" path="m8171,3449l8940,3449e" filled="f" stroked="t" strokeweight="1.247958pt" strokecolor="#000000">
                <v:path arrowok="t"/>
              </v:shape>
            </v:group>
            <v:group style="position:absolute;left:8938;top:3439;width:52;height:20" coordorigin="8938,3439" coordsize="52,20">
              <v:shape style="position:absolute;left:8938;top:3439;width:52;height:20" coordorigin="8938,3439" coordsize="52,20" path="m8966,3460l8938,3460,8938,3439,8968,3439,8990,3449,8966,3460e" filled="t" fillcolor="#000000" stroked="f">
                <v:path arrowok="t"/>
                <v:fill/>
              </v:shape>
            </v:group>
            <v:group style="position:absolute;left:8926;top:3421;width:64;height:56" coordorigin="8926,3421" coordsize="64,56">
              <v:shape style="position:absolute;left:8926;top:3421;width:64;height:56" coordorigin="8926,3421" coordsize="64,56" path="m8926,3421l8990,3449,8926,3478,8926,3421xe" filled="f" stroked="t" strokeweight=".134353pt" strokecolor="#000000">
                <v:path arrowok="t"/>
              </v:shape>
            </v:group>
            <v:group style="position:absolute;left:9246;top:3864;width:65;height:864" coordorigin="9246,3864" coordsize="65,864">
              <v:shape style="position:absolute;left:9246;top:3864;width:65;height:864" coordorigin="9246,3864" coordsize="65,864" path="m9288,4682l9265,4682,9291,3864,9310,3864,9288,4682e" filled="t" fillcolor="#000000" stroked="f">
                <v:path arrowok="t"/>
                <v:fill/>
              </v:shape>
              <v:shape style="position:absolute;left:9246;top:3864;width:65;height:864" coordorigin="9246,3864" coordsize="65,864" path="m9274,4728l9246,4672,9265,4672,9265,4682,9302,4682,9274,4728e" filled="t" fillcolor="#000000" stroked="f">
                <v:path arrowok="t"/>
                <v:fill/>
              </v:shape>
              <v:shape style="position:absolute;left:9246;top:3864;width:65;height:864" coordorigin="9246,3864" coordsize="65,864" path="m9302,4682l9288,4682,9288,4672,9308,4672,9302,4682e" filled="t" fillcolor="#000000" stroked="f">
                <v:path arrowok="t"/>
                <v:fill/>
              </v:shape>
            </v:group>
            <v:group style="position:absolute;left:9265;top:3864;width:46;height:818" coordorigin="9265,3864" coordsize="46,818">
              <v:shape style="position:absolute;left:9265;top:3864;width:46;height:818" coordorigin="9265,3864" coordsize="46,818" path="m9310,3864l9288,4682,9265,4682,9291,3864,9310,3864xe" filled="f" stroked="t" strokeweight=".142031pt" strokecolor="#000000">
                <v:path arrowok="t"/>
              </v:shape>
            </v:group>
            <v:group style="position:absolute;left:9246;top:4672;width:62;height:56" coordorigin="9246,4672" coordsize="62,56">
              <v:shape style="position:absolute;left:9246;top:4672;width:62;height:56" coordorigin="9246,4672" coordsize="62,56" path="m9308,4672l9274,4728,9246,4672,9308,4672xe" filled="f" stroked="t" strokeweight=".134480pt" strokecolor="#000000">
                <v:path arrowok="t"/>
              </v:shape>
            </v:group>
            <v:group style="position:absolute;left:8918;top:3449;width:342;height:7" coordorigin="8918,3449" coordsize="342,7">
              <v:shape style="position:absolute;left:8918;top:3449;width:342;height:7" coordorigin="8918,3449" coordsize="342,7" path="m8918,3449l9260,3456e" filled="f" stroked="t" strokeweight=".897982pt" strokecolor="#000000">
                <v:path arrowok="t"/>
              </v:shape>
            </v:group>
            <v:group style="position:absolute;left:4686;top:3683;width:2;height:1002" coordorigin="4686,3683" coordsize="2,1002">
              <v:shape style="position:absolute;left:4686;top:3683;width:2;height:1002" coordorigin="4686,3683" coordsize="0,1002" path="m4686,3683l4686,4685e" filled="f" stroked="t" strokeweight=".568296pt" strokecolor="#000000">
                <v:path arrowok="t"/>
              </v:shape>
            </v:group>
            <v:group style="position:absolute;left:8036;top:3690;width:2;height:1000" coordorigin="8036,3690" coordsize="2,1000">
              <v:shape style="position:absolute;left:8036;top:3690;width:2;height:1000" coordorigin="8036,3690" coordsize="0,1000" path="m8036,3690l8036,4690e" filled="f" stroked="t" strokeweight=".568296pt" strokecolor="#000000">
                <v:path arrowok="t"/>
              </v:shape>
            </v:group>
            <v:group style="position:absolute;left:4691;top:4696;width:3335;height:2" coordorigin="4691,4696" coordsize="3335,2">
              <v:shape style="position:absolute;left:4691;top:4696;width:3335;height:2" coordorigin="4691,4696" coordsize="3335,0" path="m4691,4696l8025,4696e" filled="f" stroked="t" strokeweight=".513108pt" strokecolor="#000000">
                <v:path arrowok="t"/>
              </v:shape>
            </v:group>
            <v:group style="position:absolute;left:5101;top:3690;width:2;height:652" coordorigin="5101,3690" coordsize="2,652">
              <v:shape style="position:absolute;left:5101;top:3690;width:2;height:652" coordorigin="5101,3690" coordsize="0,652" path="m5101,3690l5101,4342e" filled="f" stroked="t" strokeweight=".568296pt" strokecolor="#000000">
                <v:path arrowok="t"/>
              </v:shape>
            </v:group>
            <v:group style="position:absolute;left:7619;top:3695;width:2;height:654" coordorigin="7619,3695" coordsize="2,654">
              <v:shape style="position:absolute;left:7619;top:3695;width:2;height:654" coordorigin="7619,3695" coordsize="0,654" path="m7619,3695l7619,4349e" filled="f" stroked="t" strokeweight=".568296pt" strokecolor="#000000">
                <v:path arrowok="t"/>
              </v:shape>
            </v:group>
            <v:group style="position:absolute;left:5103;top:4354;width:2501;height:2" coordorigin="5103,4354" coordsize="2501,2">
              <v:shape style="position:absolute;left:5103;top:4354;width:2501;height:2" coordorigin="5103,4354" coordsize="2501,0" path="m5103,4354l7604,4354e" filled="f" stroked="t" strokeweight=".513108pt" strokecolor="#000000">
                <v:path arrowok="t"/>
              </v:shape>
            </v:group>
            <v:group style="position:absolute;left:8040;top:2036;width:2;height:1020" coordorigin="8040,2036" coordsize="2,1020">
              <v:shape style="position:absolute;left:8040;top:2036;width:2;height:1020" coordorigin="8040,2036" coordsize="0,1020" path="m8040,3056l8040,2036e" filled="f" stroked="t" strokeweight=".568296pt" strokecolor="#000000">
                <v:path arrowok="t"/>
              </v:shape>
            </v:group>
            <v:group style="position:absolute;left:4688;top:2028;width:2;height:1021" coordorigin="4688,2028" coordsize="2,1021">
              <v:shape style="position:absolute;left:4688;top:2028;width:2;height:1021" coordorigin="4688,2028" coordsize="0,1021" path="m4688,3049l4688,2028e" filled="f" stroked="t" strokeweight=".568296pt" strokecolor="#000000">
                <v:path arrowok="t"/>
              </v:shape>
            </v:group>
            <v:group style="position:absolute;left:4691;top:2033;width:3354;height:2" coordorigin="4691,2033" coordsize="3354,2">
              <v:shape style="position:absolute;left:4691;top:2033;width:3354;height:2" coordorigin="4691,2033" coordsize="3354,0" path="m8045,2033l4691,2033e" filled="f" stroked="t" strokeweight=".513108pt" strokecolor="#000000">
                <v:path arrowok="t"/>
              </v:shape>
            </v:group>
            <v:group style="position:absolute;left:7625;top:2377;width:2;height:672" coordorigin="7625,2377" coordsize="2,672">
              <v:shape style="position:absolute;left:7625;top:2377;width:2;height:672" coordorigin="7625,2377" coordsize="0,672" path="m7625,3049l7625,2377e" filled="f" stroked="t" strokeweight=".568296pt" strokecolor="#000000">
                <v:path arrowok="t"/>
              </v:shape>
            </v:group>
            <v:group style="position:absolute;left:5107;top:2369;width:2;height:672" coordorigin="5107,2369" coordsize="2,672">
              <v:shape style="position:absolute;left:5107;top:2369;width:2;height:672" coordorigin="5107,2369" coordsize="0,672" path="m5107,3041l5107,2369e" filled="f" stroked="t" strokeweight=".568296pt" strokecolor="#000000">
                <v:path arrowok="t"/>
              </v:shape>
            </v:group>
            <v:group style="position:absolute;left:5109;top:2375;width:2524;height:2" coordorigin="5109,2375" coordsize="2524,2">
              <v:shape style="position:absolute;left:5109;top:2375;width:2524;height:2" coordorigin="5109,2375" coordsize="2524,0" path="m7633,2375l5109,2375e" filled="f" stroked="t" strokeweight=".513108pt" strokecolor="#000000">
                <v:path arrowok="t"/>
              </v:shape>
            </v:group>
            <v:group style="position:absolute;left:9123;top:3544;width:2;height:1200" coordorigin="9123,3544" coordsize="2,1200">
              <v:shape style="position:absolute;left:9123;top:3544;width:2;height:1200" coordorigin="9123,3544" coordsize="0,1200" path="m9123,3544l9123,4744e" filled="f" stroked="t" strokeweight=".568296pt" strokecolor="#000000">
                <v:path arrowok="t"/>
              </v:shape>
            </v:group>
            <v:group style="position:absolute;left:8162;top:3539;width:955;height:2" coordorigin="8162,3539" coordsize="955,2">
              <v:shape style="position:absolute;left:8162;top:3539;width:955;height:2" coordorigin="8162,3539" coordsize="955,0" path="m8162,3539l9117,3539e" filled="f" stroked="t" strokeweight=".513108pt" strokecolor="#000000">
                <v:path arrowok="t"/>
              </v:shape>
            </v:group>
            <v:group style="position:absolute;left:8173;top:3167;width:1366;height:2" coordorigin="8173,3167" coordsize="1366,2">
              <v:shape style="position:absolute;left:8173;top:3167;width:1366;height:2" coordorigin="8173,3167" coordsize="1366,0" path="m8173,3167l9538,3167e" filled="f" stroked="t" strokeweight=".513108pt" strokecolor="#000000">
                <v:path arrowok="t"/>
              </v:shape>
            </v:group>
            <v:group style="position:absolute;left:9541;top:3182;width:2;height:1561" coordorigin="9541,3182" coordsize="2,1561">
              <v:shape style="position:absolute;left:9541;top:3182;width:2;height:1561" coordorigin="9541,3182" coordsize="0,1561" path="m9541,3182l9541,4744e" filled="f" stroked="t" strokeweight=".568296pt" strokecolor="#000000">
                <v:path arrowok="t"/>
              </v:shape>
            </v:group>
            <v:group style="position:absolute;left:3596;top:1967;width:2;height:1220" coordorigin="3596,1967" coordsize="2,1220">
              <v:shape style="position:absolute;left:3596;top:1967;width:2;height:1220" coordorigin="3596,1967" coordsize="0,1220" path="m3596,3187l3596,1967e" filled="f" stroked="t" strokeweight=".568296pt" strokecolor="#000000">
                <v:path arrowok="t"/>
              </v:shape>
            </v:group>
            <v:group style="position:absolute;left:3590;top:3182;width:978;height:2" coordorigin="3590,3182" coordsize="978,2">
              <v:shape style="position:absolute;left:3590;top:3182;width:978;height:2" coordorigin="3590,3182" coordsize="978,0" path="m4568,3182l3590,3182e" filled="f" stroked="t" strokeweight=".513108pt" strokecolor="#000000">
                <v:path arrowok="t"/>
              </v:shape>
            </v:group>
            <v:group style="position:absolute;left:3171;top:3552;width:1386;height:2" coordorigin="3171,3552" coordsize="1386,2">
              <v:shape style="position:absolute;left:3171;top:3552;width:1386;height:2" coordorigin="3171,3552" coordsize="1386,0" path="m4557,3552l3171,3552e" filled="f" stroked="t" strokeweight=".513108pt" strokecolor="#000000">
                <v:path arrowok="t"/>
              </v:shape>
            </v:group>
            <v:group style="position:absolute;left:3175;top:1967;width:2;height:1579" coordorigin="3175,1967" coordsize="2,1579">
              <v:shape style="position:absolute;left:3175;top:1967;width:2;height:1579" coordorigin="3175,1967" coordsize="0,1579" path="m3175,3546l3175,1967e" filled="f" stroked="t" strokeweight=".568296pt" strokecolor="#000000">
                <v:path arrowok="t"/>
              </v:shape>
            </v:group>
            <v:group style="position:absolute;left:3405;top:3115;width:19;height:226" coordorigin="3405,3115" coordsize="19,226">
              <v:shape style="position:absolute;left:3405;top:3115;width:19;height:226" coordorigin="3405,3115" coordsize="19,226" path="m3425,3115l3405,3341e" filled="f" stroked="t" strokeweight=".567899pt" strokecolor="#000000">
                <v:path arrowok="t"/>
              </v:shape>
            </v:group>
            <v:group style="position:absolute;left:4207;top:3347;width:373;height:2" coordorigin="4207,3347" coordsize="373,2">
              <v:shape style="position:absolute;left:4207;top:3347;width:373;height:2" coordorigin="4207,3347" coordsize="373,0" path="m4580,3347l4207,3347e" filled="f" stroked="t" strokeweight=".897939pt" strokecolor="#000000">
                <v:path arrowok="t"/>
              </v:shape>
            </v:group>
            <v:group style="position:absolute;left:9356;top:4495;width:2;height:203" coordorigin="9356,4495" coordsize="2,203">
              <v:shape style="position:absolute;left:9356;top:4495;width:2;height:203" coordorigin="9356,4495" coordsize="0,203" path="m9356,4495l9356,4698e" filled="f" stroked="t" strokeweight=".568296pt" strokecolor="#000000">
                <v:path arrowok="t"/>
              </v:shape>
            </v:group>
            <v:group style="position:absolute;left:3248;top:2736;width:66;height:736" coordorigin="3248,2736" coordsize="66,736">
              <v:shape style="position:absolute;left:3248;top:2736;width:66;height:736" coordorigin="3248,2736" coordsize="66,736" path="m3285,3472l3277,3472,3277,3397,3285,3397,3285,3472e" filled="t" fillcolor="#000000" stroked="f">
                <v:path arrowok="t"/>
                <v:fill/>
              </v:shape>
              <v:shape style="position:absolute;left:3248;top:2736;width:66;height:736" coordorigin="3248,2736" coordsize="66,736" path="m3285,3370l3277,3370,3277,3293,3285,3293,3285,3370e" filled="t" fillcolor="#000000" stroked="f">
                <v:path arrowok="t"/>
                <v:fill/>
              </v:shape>
              <v:shape style="position:absolute;left:3248;top:2736;width:66;height:736" coordorigin="3248,2736" coordsize="66,736" path="m3285,3264l3277,3264,3277,3187,3285,3187,3285,3264e" filled="t" fillcolor="#000000" stroked="f">
                <v:path arrowok="t"/>
                <v:fill/>
              </v:shape>
              <v:shape style="position:absolute;left:3248;top:2736;width:66;height:736" coordorigin="3248,2736" coordsize="66,736" path="m3285,3160l3277,3160,3277,3085,3285,3085,3285,3160e" filled="t" fillcolor="#000000" stroked="f">
                <v:path arrowok="t"/>
                <v:fill/>
              </v:shape>
              <v:shape style="position:absolute;left:3248;top:2736;width:66;height:736" coordorigin="3248,2736" coordsize="66,736" path="m3285,3054l3277,3054,3277,2980,3285,2980,3285,3054e" filled="t" fillcolor="#000000" stroked="f">
                <v:path arrowok="t"/>
                <v:fill/>
              </v:shape>
              <v:shape style="position:absolute;left:3248;top:2736;width:66;height:736" coordorigin="3248,2736" coordsize="66,736" path="m3285,2952l3277,2952,3277,2874,3285,2874,3285,2952e" filled="t" fillcolor="#000000" stroked="f">
                <v:path arrowok="t"/>
                <v:fill/>
              </v:shape>
              <v:shape style="position:absolute;left:3248;top:2736;width:66;height:736" coordorigin="3248,2736" coordsize="66,736" path="m3277,2795l3248,2795,3281,2736,3309,2785,3277,2785,3277,2795e" filled="t" fillcolor="#000000" stroked="f">
                <v:path arrowok="t"/>
                <v:fill/>
              </v:shape>
              <v:shape style="position:absolute;left:3248;top:2736;width:66;height:736" coordorigin="3248,2736" coordsize="66,736" path="m3285,2846l3277,2846,3277,2785,3285,2785,3285,2846e" filled="t" fillcolor="#000000" stroked="f">
                <v:path arrowok="t"/>
                <v:fill/>
              </v:shape>
              <v:shape style="position:absolute;left:3248;top:2736;width:66;height:736" coordorigin="3248,2736" coordsize="66,736" path="m3314,2795l3285,2795,3285,2785,3309,2785,3314,2795e" filled="t" fillcolor="#000000" stroked="f">
                <v:path arrowok="t"/>
                <v:fill/>
              </v:shape>
            </v:group>
            <v:group style="position:absolute;left:3277;top:3397;width:8;height:74" coordorigin="3277,3397" coordsize="8,74">
              <v:shape style="position:absolute;left:3277;top:3397;width:8;height:74" coordorigin="3277,3397" coordsize="8,74" path="m3276,3434l3287,3434e" filled="f" stroked="t" strokeweight="3.94831pt" strokecolor="#000000">
                <v:path arrowok="t"/>
              </v:shape>
            </v:group>
            <v:group style="position:absolute;left:3277;top:3293;width:8;height:77" coordorigin="3277,3293" coordsize="8,77">
              <v:shape style="position:absolute;left:3277;top:3293;width:8;height:77" coordorigin="3277,3293" coordsize="8,77" path="m3276,3331l3287,3331e" filled="f" stroked="t" strokeweight="4.068035pt" strokecolor="#000000">
                <v:path arrowok="t"/>
              </v:shape>
            </v:group>
            <v:group style="position:absolute;left:3277;top:3187;width:8;height:77" coordorigin="3277,3187" coordsize="8,77">
              <v:shape style="position:absolute;left:3277;top:3187;width:8;height:77" coordorigin="3277,3187" coordsize="8,77" path="m3276,3226l3287,3226e" filled="f" stroked="t" strokeweight="4.068035pt" strokecolor="#000000">
                <v:path arrowok="t"/>
              </v:shape>
            </v:group>
            <v:group style="position:absolute;left:3277;top:3085;width:8;height:74" coordorigin="3277,3085" coordsize="8,74">
              <v:shape style="position:absolute;left:3277;top:3085;width:8;height:74" coordorigin="3277,3085" coordsize="8,74" path="m3276,3122l3287,3122e" filled="f" stroked="t" strokeweight="3.94831pt" strokecolor="#000000">
                <v:path arrowok="t"/>
              </v:shape>
            </v:group>
            <v:group style="position:absolute;left:3277;top:2980;width:8;height:74" coordorigin="3277,2980" coordsize="8,74">
              <v:shape style="position:absolute;left:3277;top:2980;width:8;height:74" coordorigin="3277,2980" coordsize="8,74" path="m3276,3017l3287,3017e" filled="f" stroked="t" strokeweight="3.94831pt" strokecolor="#000000">
                <v:path arrowok="t"/>
              </v:shape>
            </v:group>
            <v:group style="position:absolute;left:3277;top:2874;width:8;height:78" coordorigin="3277,2874" coordsize="8,78">
              <v:shape style="position:absolute;left:3277;top:2874;width:8;height:78" coordorigin="3277,2874" coordsize="8,78" path="m3281,2953l3281,2873e" filled="f" stroked="t" strokeweight=".661982pt" strokecolor="#000000">
                <v:path arrowok="t"/>
              </v:shape>
            </v:group>
            <v:group style="position:absolute;left:3277;top:2785;width:8;height:61" coordorigin="3277,2785" coordsize="8,61">
              <v:shape style="position:absolute;left:3277;top:2785;width:8;height:61" coordorigin="3277,2785" coordsize="8,61" path="m3276,2816l3287,2816e" filled="f" stroked="t" strokeweight="3.287921pt" strokecolor="#000000">
                <v:path arrowok="t"/>
              </v:shape>
            </v:group>
            <v:group style="position:absolute;left:3248;top:2736;width:66;height:59" coordorigin="3248,2736" coordsize="66,59">
              <v:shape style="position:absolute;left:3248;top:2736;width:66;height:59" coordorigin="3248,2736" coordsize="66,59" path="m3248,2795l3281,2736,3314,2795,3248,2795xe" filled="f" stroked="t" strokeweight=".134381pt" strokecolor="#000000">
                <v:path arrowok="t"/>
              </v:shape>
            </v:group>
            <v:group style="position:absolute;left:3246;top:1982;width:62;height:749" coordorigin="3246,1982" coordsize="62,749">
              <v:shape style="position:absolute;left:3246;top:1982;width:62;height:749" coordorigin="3246,1982" coordsize="62,749" path="m3281,2731l3271,2731,3271,2657,3281,2657,3281,2731e" filled="t" fillcolor="#000000" stroked="f">
                <v:path arrowok="t"/>
                <v:fill/>
              </v:shape>
              <v:shape style="position:absolute;left:3246;top:1982;width:62;height:749" coordorigin="3246,1982" coordsize="62,749" path="m3281,2628l3271,2628,3271,2551,3281,2551,3281,2628e" filled="t" fillcolor="#000000" stroked="f">
                <v:path arrowok="t"/>
                <v:fill/>
              </v:shape>
              <v:shape style="position:absolute;left:3246;top:1982;width:62;height:749" coordorigin="3246,1982" coordsize="62,749" path="m3281,2524l3271,2524,3271,2447,3281,2447,3281,2524e" filled="t" fillcolor="#000000" stroked="f">
                <v:path arrowok="t"/>
                <v:fill/>
              </v:shape>
              <v:shape style="position:absolute;left:3246;top:1982;width:62;height:749" coordorigin="3246,1982" coordsize="62,749" path="m3281,2418l3271,2418,3271,2344,3281,2344,3281,2418e" filled="t" fillcolor="#000000" stroked="f">
                <v:path arrowok="t"/>
                <v:fill/>
              </v:shape>
              <v:shape style="position:absolute;left:3246;top:1982;width:62;height:749" coordorigin="3246,1982" coordsize="62,749" path="m3281,2316l3271,2316,3271,2238,3281,2238,3281,2316e" filled="t" fillcolor="#000000" stroked="f">
                <v:path arrowok="t"/>
                <v:fill/>
              </v:shape>
              <v:shape style="position:absolute;left:3246;top:1982;width:62;height:749" coordorigin="3246,1982" coordsize="62,749" path="m3281,2210l3271,2210,3271,2134,3281,2134,3281,2210e" filled="t" fillcolor="#000000" stroked="f">
                <v:path arrowok="t"/>
                <v:fill/>
              </v:shape>
              <v:shape style="position:absolute;left:3246;top:1982;width:62;height:749" coordorigin="3246,1982" coordsize="62,749" path="m3271,2039l3246,2039,3277,1982,3302,2028,3271,2028,3271,2039e" filled="t" fillcolor="#000000" stroked="f">
                <v:path arrowok="t"/>
                <v:fill/>
              </v:shape>
              <v:shape style="position:absolute;left:3246;top:1982;width:62;height:749" coordorigin="3246,1982" coordsize="62,749" path="m3281,2105l3271,2105,3271,2028,3281,2028,3281,2105e" filled="t" fillcolor="#000000" stroked="f">
                <v:path arrowok="t"/>
                <v:fill/>
              </v:shape>
              <v:shape style="position:absolute;left:3246;top:1982;width:62;height:749" coordorigin="3246,1982" coordsize="62,749" path="m3308,2039l3281,2039,3281,2028,3302,2028,3308,2039e" filled="t" fillcolor="#000000" stroked="f">
                <v:path arrowok="t"/>
                <v:fill/>
              </v:shape>
            </v:group>
            <v:group style="position:absolute;left:3271;top:2657;width:10;height:74" coordorigin="3271,2657" coordsize="10,74">
              <v:shape style="position:absolute;left:3271;top:2657;width:10;height:74" coordorigin="3271,2657" coordsize="10,74" path="m3270,2694l3282,2694e" filled="f" stroked="t" strokeweight="3.94831pt" strokecolor="#000000">
                <v:path arrowok="t"/>
              </v:shape>
            </v:group>
            <v:group style="position:absolute;left:3271;top:2551;width:10;height:77" coordorigin="3271,2551" coordsize="10,77">
              <v:shape style="position:absolute;left:3271;top:2551;width:10;height:77" coordorigin="3271,2551" coordsize="10,77" path="m3270,2590l3282,2590e" filled="f" stroked="t" strokeweight="4.068035pt" strokecolor="#000000">
                <v:path arrowok="t"/>
              </v:shape>
            </v:group>
            <v:group style="position:absolute;left:3271;top:2447;width:10;height:77" coordorigin="3271,2447" coordsize="10,77">
              <v:shape style="position:absolute;left:3271;top:2447;width:10;height:77" coordorigin="3271,2447" coordsize="10,77" path="m3270,2485l3282,2485e" filled="f" stroked="t" strokeweight="4.068035pt" strokecolor="#000000">
                <v:path arrowok="t"/>
              </v:shape>
            </v:group>
            <v:group style="position:absolute;left:3271;top:2344;width:10;height:74" coordorigin="3271,2344" coordsize="10,74">
              <v:shape style="position:absolute;left:3271;top:2344;width:10;height:74" coordorigin="3271,2344" coordsize="10,74" path="m3270,2381l3282,2381e" filled="f" stroked="t" strokeweight="3.94831pt" strokecolor="#000000">
                <v:path arrowok="t"/>
              </v:shape>
            </v:group>
            <v:group style="position:absolute;left:3271;top:2238;width:10;height:78" coordorigin="3271,2238" coordsize="10,78">
              <v:shape style="position:absolute;left:3271;top:2238;width:10;height:78" coordorigin="3271,2238" coordsize="10,78" path="m3276,2317l3276,2237e" filled="f" stroked="t" strokeweight=".721968pt" strokecolor="#000000">
                <v:path arrowok="t"/>
              </v:shape>
            </v:group>
            <v:group style="position:absolute;left:3271;top:2134;width:10;height:77" coordorigin="3271,2134" coordsize="10,77">
              <v:shape style="position:absolute;left:3271;top:2134;width:10;height:77" coordorigin="3271,2134" coordsize="10,77" path="m3270,2172l3282,2172e" filled="f" stroked="t" strokeweight="4.068035pt" strokecolor="#000000">
                <v:path arrowok="t"/>
              </v:shape>
            </v:group>
            <v:group style="position:absolute;left:3271;top:2028;width:10;height:77" coordorigin="3271,2028" coordsize="10,77">
              <v:shape style="position:absolute;left:3271;top:2028;width:10;height:77" coordorigin="3271,2028" coordsize="10,77" path="m3270,2066l3282,2066e" filled="f" stroked="t" strokeweight="4.068035pt" strokecolor="#000000">
                <v:path arrowok="t"/>
              </v:shape>
            </v:group>
            <v:group style="position:absolute;left:3246;top:1982;width:62;height:56" coordorigin="3246,1982" coordsize="62,56">
              <v:shape style="position:absolute;left:3246;top:1982;width:62;height:56" coordorigin="3246,1982" coordsize="62,56" path="m3246,2039l3277,1982,3308,2039,3246,2039xe" filled="f" stroked="t" strokeweight=".134480pt" strokecolor="#000000">
                <v:path arrowok="t"/>
              </v:shape>
            </v:group>
            <v:group style="position:absolute;left:3345;top:3473;width:600;height:2" coordorigin="3345,3473" coordsize="600,2">
              <v:shape style="position:absolute;left:3345;top:3473;width:600;height:2" coordorigin="3345,3473" coordsize="600,0" path="m3345,3473l3945,3473e" filled="f" stroked="t" strokeweight=".520001pt" strokecolor="#000000">
                <v:path arrowok="t"/>
              </v:shape>
            </v:group>
            <v:group style="position:absolute;left:3957;top:3444;width:600;height:56" coordorigin="3957,3444" coordsize="600,56">
              <v:shape style="position:absolute;left:3957;top:3444;width:600;height:56" coordorigin="3957,3444" coordsize="600,56" path="m4020,3500l3957,3472,4020,3444,4020,3469,4008,3469,4008,3478,4020,3478,4020,3500e" filled="t" fillcolor="#000000" stroked="f">
                <v:path arrowok="t"/>
                <v:fill/>
              </v:shape>
              <v:shape style="position:absolute;left:3957;top:3444;width:600;height:56" coordorigin="3957,3444" coordsize="600,56" path="m4020,3478l4008,3478,4008,3469,4020,3469,4020,3478e" filled="t" fillcolor="#000000" stroked="f">
                <v:path arrowok="t"/>
                <v:fill/>
              </v:shape>
              <v:shape style="position:absolute;left:3957;top:3444;width:600;height:56" coordorigin="3957,3444" coordsize="600,56" path="m4094,3478l4020,3478,4020,3469,4094,3469,4094,3478e" filled="t" fillcolor="#000000" stroked="f">
                <v:path arrowok="t"/>
                <v:fill/>
              </v:shape>
              <v:shape style="position:absolute;left:3957;top:3444;width:600;height:56" coordorigin="3957,3444" coordsize="600,56" path="m4211,3478l4125,3478,4125,3469,4211,3469,4211,3478e" filled="t" fillcolor="#000000" stroked="f">
                <v:path arrowok="t"/>
                <v:fill/>
              </v:shape>
              <v:shape style="position:absolute;left:3957;top:3444;width:600;height:56" coordorigin="3957,3444" coordsize="600,56" path="m4327,3478l4242,3478,4242,3469,4327,3469,4327,3478e" filled="t" fillcolor="#000000" stroked="f">
                <v:path arrowok="t"/>
                <v:fill/>
              </v:shape>
              <v:shape style="position:absolute;left:3957;top:3444;width:600;height:56" coordorigin="3957,3444" coordsize="600,56" path="m4441,3478l4358,3478,4358,3469,4441,3469,4441,3478e" filled="t" fillcolor="#000000" stroked="f">
                <v:path arrowok="t"/>
                <v:fill/>
              </v:shape>
              <v:shape style="position:absolute;left:3957;top:3444;width:600;height:56" coordorigin="3957,3444" coordsize="600,56" path="m4557,3478l4472,3478,4472,3469,4557,3469,4557,3478e" filled="t" fillcolor="#000000" stroked="f">
                <v:path arrowok="t"/>
                <v:fill/>
              </v:shape>
            </v:group>
            <v:group style="position:absolute;left:4006;top:3473;width:552;height:2" coordorigin="4006,3473" coordsize="552,2">
              <v:shape style="position:absolute;left:4006;top:3473;width:552;height:2" coordorigin="4006,3473" coordsize="552,0" path="m4006,3473l4559,3473e" filled="f" stroked="t" strokeweight=".649135pt" strokecolor="#000000">
                <v:path arrowok="t"/>
              </v:shape>
            </v:group>
            <v:group style="position:absolute;left:3957;top:3444;width:62;height:56" coordorigin="3957,3444" coordsize="62,56">
              <v:shape style="position:absolute;left:3957;top:3444;width:62;height:56" coordorigin="3957,3444" coordsize="62,56" path="m4020,3500l3957,3472,4020,3444,4020,3500xe" filled="f" stroked="t" strokeweight=".134478pt" strokecolor="#000000">
                <v:path arrowok="t"/>
              </v:shape>
            </v:group>
            <v:group style="position:absolute;left:4987;top:2267;width:65;height:787" coordorigin="4987,2267" coordsize="65,787">
              <v:shape style="position:absolute;left:4987;top:2267;width:65;height:787" coordorigin="4987,2267" coordsize="65,787" path="m5024,3054l5016,3054,5016,3018,5024,3018,5024,3054e" filled="t" fillcolor="#000000" stroked="f">
                <v:path arrowok="t"/>
                <v:fill/>
              </v:shape>
              <v:shape style="position:absolute;left:4987;top:2267;width:65;height:787" coordorigin="4987,2267" coordsize="65,787" path="m5024,2987l5016,2987,5016,2980,5024,2980,5024,2987e" filled="t" fillcolor="#000000" stroked="f">
                <v:path arrowok="t"/>
                <v:fill/>
              </v:shape>
              <v:shape style="position:absolute;left:4987;top:2267;width:65;height:787" coordorigin="4987,2267" coordsize="65,787" path="m5024,2952l5016,2952,5016,2912,5024,2912,5024,2952e" filled="t" fillcolor="#000000" stroked="f">
                <v:path arrowok="t"/>
                <v:fill/>
              </v:shape>
              <v:shape style="position:absolute;left:4987;top:2267;width:65;height:787" coordorigin="4987,2267" coordsize="65,787" path="m5024,2885l5016,2885,5016,2874,5024,2874,5024,2885e" filled="t" fillcolor="#000000" stroked="f">
                <v:path arrowok="t"/>
                <v:fill/>
              </v:shape>
              <v:shape style="position:absolute;left:4987;top:2267;width:65;height:787" coordorigin="4987,2267" coordsize="65,787" path="m5024,2846l5016,2846,5016,2808,5024,2808,5024,2846e" filled="t" fillcolor="#000000" stroked="f">
                <v:path arrowok="t"/>
                <v:fill/>
              </v:shape>
              <v:shape style="position:absolute;left:4987;top:2267;width:65;height:787" coordorigin="4987,2267" coordsize="65,787" path="m5024,2779l5016,2779,5016,2770,5024,2770,5024,2779e" filled="t" fillcolor="#000000" stroked="f">
                <v:path arrowok="t"/>
                <v:fill/>
              </v:shape>
              <v:shape style="position:absolute;left:4987;top:2267;width:65;height:787" coordorigin="4987,2267" coordsize="65,787" path="m5024,2741l5016,2741,5016,2702,5024,2702,5024,2741e" filled="t" fillcolor="#000000" stroked="f">
                <v:path arrowok="t"/>
                <v:fill/>
              </v:shape>
              <v:shape style="position:absolute;left:4987;top:2267;width:65;height:787" coordorigin="4987,2267" coordsize="65,787" path="m5024,2675l5016,2675,5016,2666,5024,2666,5024,2675e" filled="t" fillcolor="#000000" stroked="f">
                <v:path arrowok="t"/>
                <v:fill/>
              </v:shape>
              <v:shape style="position:absolute;left:4987;top:2267;width:65;height:787" coordorigin="4987,2267" coordsize="65,787" path="m5024,2636l5016,2636,5016,2600,5024,2600,5024,2636e" filled="t" fillcolor="#000000" stroked="f">
                <v:path arrowok="t"/>
                <v:fill/>
              </v:shape>
              <v:shape style="position:absolute;left:4987;top:2267;width:65;height:787" coordorigin="4987,2267" coordsize="65,787" path="m5024,2572l5016,2572,5016,2562,5024,2562,5024,2572e" filled="t" fillcolor="#000000" stroked="f">
                <v:path arrowok="t"/>
                <v:fill/>
              </v:shape>
              <v:shape style="position:absolute;left:4987;top:2267;width:65;height:787" coordorigin="4987,2267" coordsize="65,787" path="m5024,2533l5016,2533,5016,2495,5024,2495,5024,2533e" filled="t" fillcolor="#000000" stroked="f">
                <v:path arrowok="t"/>
                <v:fill/>
              </v:shape>
              <v:shape style="position:absolute;left:4987;top:2267;width:65;height:787" coordorigin="4987,2267" coordsize="65,787" path="m5024,2467l5016,2467,5016,2456,5024,2456,5024,2467e" filled="t" fillcolor="#000000" stroked="f">
                <v:path arrowok="t"/>
                <v:fill/>
              </v:shape>
              <v:shape style="position:absolute;left:4987;top:2267;width:65;height:787" coordorigin="4987,2267" coordsize="65,787" path="m5024,2429l5016,2429,5016,2390,5024,2390,5024,2429e" filled="t" fillcolor="#000000" stroked="f">
                <v:path arrowok="t"/>
                <v:fill/>
              </v:shape>
              <v:shape style="position:absolute;left:4987;top:2267;width:65;height:787" coordorigin="4987,2267" coordsize="65,787" path="m5024,2362l5016,2362,5016,2351,5024,2351,5024,2362e" filled="t" fillcolor="#000000" stroked="f">
                <v:path arrowok="t"/>
                <v:fill/>
              </v:shape>
              <v:shape style="position:absolute;left:4987;top:2267;width:65;height:787" coordorigin="4987,2267" coordsize="65,787" path="m5016,2323l4987,2323,5021,2267,5046,2312,5016,2312,5016,2323e" filled="t" fillcolor="#000000" stroked="f">
                <v:path arrowok="t"/>
                <v:fill/>
              </v:shape>
              <v:shape style="position:absolute;left:4987;top:2267;width:65;height:787" coordorigin="4987,2267" coordsize="65,787" path="m5024,2323l5016,2323,5016,2312,5024,2312,5024,2323e" filled="t" fillcolor="#000000" stroked="f">
                <v:path arrowok="t"/>
                <v:fill/>
              </v:shape>
              <v:shape style="position:absolute;left:4987;top:2267;width:65;height:787" coordorigin="4987,2267" coordsize="65,787" path="m5052,2323l5024,2323,5024,2312,5046,2312,5052,2323e" filled="t" fillcolor="#000000" stroked="f">
                <v:path arrowok="t"/>
                <v:fill/>
              </v:shape>
            </v:group>
            <v:group style="position:absolute;left:5016;top:3018;width:8;height:36" coordorigin="5016,3018" coordsize="8,36">
              <v:shape style="position:absolute;left:5016;top:3018;width:8;height:36" coordorigin="5016,3018" coordsize="8,36" path="m5014,3036l5026,3036e" filled="f" stroked="t" strokeweight="2.027956pt" strokecolor="#000000">
                <v:path arrowok="t"/>
              </v:shape>
            </v:group>
            <v:group style="position:absolute;left:5016;top:2980;width:8;height:7" coordorigin="5016,2980" coordsize="8,7">
              <v:shape style="position:absolute;left:5016;top:2980;width:8;height:7" coordorigin="5016,2980" coordsize="8,7" path="m5014,2983l5026,2983e" filled="f" stroked="t" strokeweight=".588403pt" strokecolor="#000000">
                <v:path arrowok="t"/>
              </v:shape>
            </v:group>
            <v:group style="position:absolute;left:5016;top:2912;width:8;height:40" coordorigin="5016,2912" coordsize="8,40">
              <v:shape style="position:absolute;left:5016;top:2912;width:8;height:40" coordorigin="5016,2912" coordsize="8,40" path="m5014,2932l5026,2932e" filled="f" stroked="t" strokeweight="2.208494pt" strokecolor="#000000">
                <v:path arrowok="t"/>
              </v:shape>
            </v:group>
            <v:group style="position:absolute;left:5016;top:2874;width:8;height:11" coordorigin="5016,2874" coordsize="8,11">
              <v:shape style="position:absolute;left:5016;top:2874;width:8;height:11" coordorigin="5016,2874" coordsize="8,11" path="m5014,2879l5026,2879e" filled="f" stroked="t" strokeweight=".767991pt" strokecolor="#000000">
                <v:path arrowok="t"/>
              </v:shape>
            </v:group>
            <v:group style="position:absolute;left:5016;top:2808;width:8;height:38" coordorigin="5016,2808" coordsize="8,38">
              <v:shape style="position:absolute;left:5016;top:2808;width:8;height:38" coordorigin="5016,2808" coordsize="8,38" path="m5014,2827l5026,2827e" filled="f" stroked="t" strokeweight="2.148631pt" strokecolor="#000000">
                <v:path arrowok="t"/>
              </v:shape>
            </v:group>
            <v:group style="position:absolute;left:5016;top:2770;width:8;height:10" coordorigin="5016,2770" coordsize="8,10">
              <v:shape style="position:absolute;left:5016;top:2770;width:8;height:10" coordorigin="5016,2770" coordsize="8,10" path="m5014,2774l5026,2774e" filled="f" stroked="t" strokeweight=".708128pt" strokecolor="#000000">
                <v:path arrowok="t"/>
              </v:shape>
            </v:group>
            <v:group style="position:absolute;left:5016;top:2702;width:8;height:38" coordorigin="5016,2702" coordsize="8,38">
              <v:shape style="position:absolute;left:5016;top:2702;width:8;height:38" coordorigin="5016,2702" coordsize="8,38" path="m5014,2722l5026,2722e" filled="f" stroked="t" strokeweight="2.148631pt" strokecolor="#000000">
                <v:path arrowok="t"/>
              </v:shape>
            </v:group>
            <v:group style="position:absolute;left:5016;top:2666;width:8;height:8" coordorigin="5016,2666" coordsize="8,8">
              <v:shape style="position:absolute;left:5016;top:2666;width:8;height:8" coordorigin="5016,2666" coordsize="8,8" path="m5014,2671l5026,2671e" filled="f" stroked="t" strokeweight=".648265pt" strokecolor="#000000">
                <v:path arrowok="t"/>
              </v:shape>
            </v:group>
            <v:group style="position:absolute;left:5016;top:2600;width:8;height:36" coordorigin="5016,2600" coordsize="8,36">
              <v:shape style="position:absolute;left:5016;top:2600;width:8;height:36" coordorigin="5016,2600" coordsize="8,36" path="m5014,2618l5026,2618e" filled="f" stroked="t" strokeweight="2.027956pt" strokecolor="#000000">
                <v:path arrowok="t"/>
              </v:shape>
            </v:group>
            <v:group style="position:absolute;left:5016;top:2562;width:8;height:10" coordorigin="5016,2562" coordsize="8,10">
              <v:shape style="position:absolute;left:5016;top:2562;width:8;height:10" coordorigin="5016,2562" coordsize="8,10" path="m5014,2567l5026,2567e" filled="f" stroked="t" strokeweight=".708128pt" strokecolor="#000000">
                <v:path arrowok="t"/>
              </v:shape>
            </v:group>
            <v:group style="position:absolute;left:5016;top:2495;width:8;height:38" coordorigin="5016,2495" coordsize="8,38">
              <v:shape style="position:absolute;left:5016;top:2495;width:8;height:38" coordorigin="5016,2495" coordsize="8,38" path="m5014,2514l5026,2514e" filled="f" stroked="t" strokeweight="2.148631pt" strokecolor="#000000">
                <v:path arrowok="t"/>
              </v:shape>
            </v:group>
            <v:group style="position:absolute;left:5016;top:2456;width:8;height:11" coordorigin="5016,2456" coordsize="8,11">
              <v:shape style="position:absolute;left:5016;top:2456;width:8;height:11" coordorigin="5016,2456" coordsize="8,11" path="m5014,2462l5026,2462e" filled="f" stroked="t" strokeweight=".767991pt" strokecolor="#000000">
                <v:path arrowok="t"/>
              </v:shape>
            </v:group>
            <v:group style="position:absolute;left:5016;top:2390;width:8;height:38" coordorigin="5016,2390" coordsize="8,38">
              <v:shape style="position:absolute;left:5016;top:2390;width:8;height:38" coordorigin="5016,2390" coordsize="8,38" path="m5014,2410l5026,2410e" filled="f" stroked="t" strokeweight="2.148631pt" strokecolor="#000000">
                <v:path arrowok="t"/>
              </v:shape>
            </v:group>
            <v:group style="position:absolute;left:5016;top:2351;width:8;height:11" coordorigin="5016,2351" coordsize="8,11">
              <v:shape style="position:absolute;left:5016;top:2351;width:8;height:11" coordorigin="5016,2351" coordsize="8,11" path="m5014,2356l5026,2356e" filled="f" stroked="t" strokeweight=".767991pt" strokecolor="#000000">
                <v:path arrowok="t"/>
              </v:shape>
            </v:group>
            <v:group style="position:absolute;left:5016;top:2312;width:8;height:11" coordorigin="5016,2312" coordsize="8,11">
              <v:shape style="position:absolute;left:5016;top:2312;width:8;height:11" coordorigin="5016,2312" coordsize="8,11" path="m5014,2318l5026,2318e" filled="f" stroked="t" strokeweight=".767991pt" strokecolor="#000000">
                <v:path arrowok="t"/>
              </v:shape>
            </v:group>
            <v:group style="position:absolute;left:4987;top:2267;width:65;height:56" coordorigin="4987,2267" coordsize="65,56">
              <v:shape style="position:absolute;left:4987;top:2267;width:65;height:56" coordorigin="4987,2267" coordsize="65,56" path="m4987,2323l5021,2267,5052,2323,4987,2323xe" filled="f" stroked="t" strokeweight=".134224pt" strokecolor="#000000">
                <v:path arrowok="t"/>
              </v:shape>
            </v:group>
            <v:group style="position:absolute;left:5012;top:2276;width:820;height:34" coordorigin="5012,2276" coordsize="820,34">
              <v:shape style="position:absolute;left:5012;top:2276;width:820;height:34" coordorigin="5012,2276" coordsize="820,34" path="m5055,2285l5012,2285,5012,2276,5055,2276,5055,2285e" filled="t" fillcolor="#000000" stroked="f">
                <v:path arrowok="t"/>
                <v:fill/>
              </v:shape>
              <v:shape style="position:absolute;left:5012;top:2276;width:820;height:34" coordorigin="5012,2276" coordsize="820,34" path="m5097,2285l5087,2285,5087,2276,5097,2276,5097,2285e" filled="t" fillcolor="#000000" stroked="f">
                <v:path arrowok="t"/>
                <v:fill/>
              </v:shape>
              <v:shape style="position:absolute;left:5012;top:2276;width:820;height:34" coordorigin="5012,2276" coordsize="820,34" path="m5172,2285l5129,2285,5129,2276,5172,2276,5172,2285e" filled="t" fillcolor="#000000" stroked="f">
                <v:path arrowok="t"/>
                <v:fill/>
              </v:shape>
              <v:shape style="position:absolute;left:5012;top:2276;width:820;height:34" coordorigin="5012,2276" coordsize="820,34" path="m5215,2285l5203,2285,5203,2276,5215,2276,5215,2285e" filled="t" fillcolor="#000000" stroked="f">
                <v:path arrowok="t"/>
                <v:fill/>
              </v:shape>
              <v:shape style="position:absolute;left:5012;top:2276;width:820;height:34" coordorigin="5012,2276" coordsize="820,34" path="m5288,2285l5246,2285,5246,2276,5288,2276,5288,2285e" filled="t" fillcolor="#000000" stroked="f">
                <v:path arrowok="t"/>
                <v:fill/>
              </v:shape>
              <v:shape style="position:absolute;left:5012;top:2276;width:820;height:34" coordorigin="5012,2276" coordsize="820,34" path="m5328,2285l5319,2285,5319,2276,5328,2276,5328,2285e" filled="t" fillcolor="#000000" stroked="f">
                <v:path arrowok="t"/>
                <v:fill/>
              </v:shape>
              <v:shape style="position:absolute;left:5012;top:2276;width:820;height:34" coordorigin="5012,2276" coordsize="820,34" path="m5402,2285l5360,2285,5360,2276,5402,2276,5402,2285e" filled="t" fillcolor="#000000" stroked="f">
                <v:path arrowok="t"/>
                <v:fill/>
              </v:shape>
              <v:shape style="position:absolute;left:5012;top:2276;width:820;height:34" coordorigin="5012,2276" coordsize="820,34" path="m5445,2285l5433,2285,5433,2276,5445,2276,5445,2285e" filled="t" fillcolor="#000000" stroked="f">
                <v:path arrowok="t"/>
                <v:fill/>
              </v:shape>
              <v:shape style="position:absolute;left:5012;top:2276;width:820;height:34" coordorigin="5012,2276" coordsize="820,34" path="m5519,2285l5477,2285,5477,2276,5519,2276,5519,2285e" filled="t" fillcolor="#000000" stroked="f">
                <v:path arrowok="t"/>
                <v:fill/>
              </v:shape>
              <v:shape style="position:absolute;left:5012;top:2276;width:820;height:34" coordorigin="5012,2276" coordsize="820,34" path="m5562,2285l5550,2285,5550,2276,5562,2276,5562,2285e" filled="t" fillcolor="#000000" stroked="f">
                <v:path arrowok="t"/>
                <v:fill/>
              </v:shape>
              <v:shape style="position:absolute;left:5012;top:2276;width:820;height:34" coordorigin="5012,2276" coordsize="820,34" path="m5635,2285l5593,2285,5593,2276,5635,2276,5635,2285e" filled="t" fillcolor="#000000" stroked="f">
                <v:path arrowok="t"/>
                <v:fill/>
              </v:shape>
              <v:shape style="position:absolute;left:5012;top:2276;width:820;height:34" coordorigin="5012,2276" coordsize="820,34" path="m5678,2285l5667,2285,5667,2276,5678,2276,5678,2285e" filled="t" fillcolor="#000000" stroked="f">
                <v:path arrowok="t"/>
                <v:fill/>
              </v:shape>
              <v:shape style="position:absolute;left:5012;top:2276;width:820;height:34" coordorigin="5012,2276" coordsize="820,34" path="m5753,2285l5709,2285,5709,2276,5753,2276,5753,2285e" filled="t" fillcolor="#000000" stroked="f">
                <v:path arrowok="t"/>
                <v:fill/>
              </v:shape>
              <v:shape style="position:absolute;left:5012;top:2276;width:820;height:34" coordorigin="5012,2276" coordsize="820,34" path="m5769,2310l5769,2251,5832,2282,5769,2310e" filled="t" fillcolor="#000000" stroked="f">
                <v:path arrowok="t"/>
                <v:fill/>
              </v:shape>
            </v:group>
            <v:group style="position:absolute;left:5012;top:2276;width:43;height:8" coordorigin="5012,2276" coordsize="43,8">
              <v:shape style="position:absolute;left:5012;top:2276;width:43;height:8" coordorigin="5012,2276" coordsize="43,8" path="m5011,2281l5057,2281e" filled="f" stroked="t" strokeweight=".648265pt" strokecolor="#000000">
                <v:path arrowok="t"/>
              </v:shape>
            </v:group>
            <v:group style="position:absolute;left:5087;top:2276;width:11;height:8" coordorigin="5087,2276" coordsize="11,8">
              <v:shape style="position:absolute;left:5087;top:2276;width:11;height:8" coordorigin="5087,2276" coordsize="11,8" path="m5085,2281l5099,2281e" filled="f" stroked="t" strokeweight=".648265pt" strokecolor="#000000">
                <v:path arrowok="t"/>
              </v:shape>
            </v:group>
            <v:group style="position:absolute;left:5129;top:2276;width:43;height:8" coordorigin="5129,2276" coordsize="43,8">
              <v:shape style="position:absolute;left:5129;top:2276;width:43;height:8" coordorigin="5129,2276" coordsize="43,8" path="m5127,2281l5173,2281e" filled="f" stroked="t" strokeweight=".648265pt" strokecolor="#000000">
                <v:path arrowok="t"/>
              </v:shape>
            </v:group>
            <v:group style="position:absolute;left:5203;top:2276;width:12;height:8" coordorigin="5203,2276" coordsize="12,8">
              <v:shape style="position:absolute;left:5203;top:2276;width:12;height:8" coordorigin="5203,2276" coordsize="12,8" path="m5202,2281l5216,2281e" filled="f" stroked="t" strokeweight=".648265pt" strokecolor="#000000">
                <v:path arrowok="t"/>
              </v:shape>
            </v:group>
            <v:group style="position:absolute;left:5246;top:2276;width:42;height:8" coordorigin="5246,2276" coordsize="42,8">
              <v:shape style="position:absolute;left:5246;top:2276;width:42;height:8" coordorigin="5246,2276" coordsize="42,8" path="m5245,2281l5290,2281e" filled="f" stroked="t" strokeweight=".648265pt" strokecolor="#000000">
                <v:path arrowok="t"/>
              </v:shape>
            </v:group>
            <v:group style="position:absolute;left:5319;top:2276;width:8;height:8" coordorigin="5319,2276" coordsize="8,8">
              <v:shape style="position:absolute;left:5319;top:2276;width:8;height:8" coordorigin="5319,2276" coordsize="8,8" path="m5318,2281l5329,2281e" filled="f" stroked="t" strokeweight=".648265pt" strokecolor="#000000">
                <v:path arrowok="t"/>
              </v:shape>
            </v:group>
            <v:group style="position:absolute;left:5360;top:2276;width:42;height:8" coordorigin="5360,2276" coordsize="42,8">
              <v:shape style="position:absolute;left:5360;top:2276;width:42;height:8" coordorigin="5360,2276" coordsize="42,8" path="m5359,2281l5404,2281e" filled="f" stroked="t" strokeweight=".648265pt" strokecolor="#000000">
                <v:path arrowok="t"/>
              </v:shape>
            </v:group>
            <v:group style="position:absolute;left:5433;top:2276;width:12;height:8" coordorigin="5433,2276" coordsize="12,8">
              <v:shape style="position:absolute;left:5433;top:2276;width:12;height:8" coordorigin="5433,2276" coordsize="12,8" path="m5432,2281l5447,2281e" filled="f" stroked="t" strokeweight=".648265pt" strokecolor="#000000">
                <v:path arrowok="t"/>
              </v:shape>
            </v:group>
            <v:group style="position:absolute;left:5477;top:2276;width:42;height:8" coordorigin="5477,2276" coordsize="42,8">
              <v:shape style="position:absolute;left:5477;top:2276;width:42;height:8" coordorigin="5477,2276" coordsize="42,8" path="m5475,2281l5520,2281e" filled="f" stroked="t" strokeweight=".648265pt" strokecolor="#000000">
                <v:path arrowok="t"/>
              </v:shape>
            </v:group>
            <v:group style="position:absolute;left:5550;top:2276;width:12;height:8" coordorigin="5550,2276" coordsize="12,8">
              <v:shape style="position:absolute;left:5550;top:2276;width:12;height:8" coordorigin="5550,2276" coordsize="12,8" path="m5548,2281l5563,2281e" filled="f" stroked="t" strokeweight=".648265pt" strokecolor="#000000">
                <v:path arrowok="t"/>
              </v:shape>
            </v:group>
            <v:group style="position:absolute;left:5593;top:2276;width:42;height:8" coordorigin="5593,2276" coordsize="42,8">
              <v:shape style="position:absolute;left:5593;top:2276;width:42;height:8" coordorigin="5593,2276" coordsize="42,8" path="m5592,2281l5636,2281e" filled="f" stroked="t" strokeweight=".648265pt" strokecolor="#000000">
                <v:path arrowok="t"/>
              </v:shape>
            </v:group>
            <v:group style="position:absolute;left:5667;top:2276;width:11;height:8" coordorigin="5667,2276" coordsize="11,8">
              <v:shape style="position:absolute;left:5667;top:2276;width:11;height:8" coordorigin="5667,2276" coordsize="11,8" path="m5666,2281l5680,2281e" filled="f" stroked="t" strokeweight=".648265pt" strokecolor="#000000">
                <v:path arrowok="t"/>
              </v:shape>
            </v:group>
            <v:group style="position:absolute;left:5709;top:2276;width:43;height:8" coordorigin="5709,2276" coordsize="43,8">
              <v:shape style="position:absolute;left:5709;top:2276;width:43;height:8" coordorigin="5709,2276" coordsize="43,8" path="m5708,2281l5754,2281e" filled="f" stroked="t" strokeweight=".648265pt" strokecolor="#000000">
                <v:path arrowok="t"/>
              </v:shape>
            </v:group>
            <v:group style="position:absolute;left:5769;top:2251;width:62;height:59" coordorigin="5769,2251" coordsize="62,59">
              <v:shape style="position:absolute;left:5769;top:2251;width:62;height:59" coordorigin="5769,2251" coordsize="62,59" path="m5769,2251l5832,2282,5769,2310,5769,2251xe" filled="f" stroked="t" strokeweight=".134765pt" strokecolor="#000000">
                <v:path arrowok="t"/>
              </v:shape>
            </v:group>
            <v:group style="position:absolute;left:5844;top:2276;width:1198;height:34" coordorigin="5844,2276" coordsize="1198,34">
              <v:shape style="position:absolute;left:5844;top:2276;width:1198;height:34" coordorigin="5844,2276" coordsize="1198,34" path="m5886,2285l5844,2285,5844,2276,5886,2276,5886,2285e" filled="t" fillcolor="#000000" stroked="f">
                <v:path arrowok="t"/>
                <v:fill/>
              </v:shape>
              <v:shape style="position:absolute;left:5844;top:2276;width:1198;height:34" coordorigin="5844,2276" coordsize="1198,34" path="m5929,2285l5917,2285,5917,2276,5929,2276,5929,2285e" filled="t" fillcolor="#000000" stroked="f">
                <v:path arrowok="t"/>
                <v:fill/>
              </v:shape>
              <v:shape style="position:absolute;left:5844;top:2276;width:1198;height:34" coordorigin="5844,2276" coordsize="1198,34" path="m6000,2285l5960,2285,5960,2276,6000,2276,6000,2285e" filled="t" fillcolor="#000000" stroked="f">
                <v:path arrowok="t"/>
                <v:fill/>
              </v:shape>
              <v:shape style="position:absolute;left:5844;top:2276;width:1198;height:34" coordorigin="5844,2276" coordsize="1198,34" path="m6042,2285l6033,2285,6033,2276,6042,2276,6042,2285e" filled="t" fillcolor="#000000" stroked="f">
                <v:path arrowok="t"/>
                <v:fill/>
              </v:shape>
              <v:shape style="position:absolute;left:5844;top:2276;width:1198;height:34" coordorigin="5844,2276" coordsize="1198,34" path="m6116,2285l6074,2285,6074,2276,6116,2276,6116,2285e" filled="t" fillcolor="#000000" stroked="f">
                <v:path arrowok="t"/>
                <v:fill/>
              </v:shape>
              <v:shape style="position:absolute;left:5844;top:2276;width:1198;height:34" coordorigin="5844,2276" coordsize="1198,34" path="m6159,2285l6147,2285,6147,2276,6159,2276,6159,2285e" filled="t" fillcolor="#000000" stroked="f">
                <v:path arrowok="t"/>
                <v:fill/>
              </v:shape>
              <v:shape style="position:absolute;left:5844;top:2276;width:1198;height:34" coordorigin="5844,2276" coordsize="1198,34" path="m6233,2285l6191,2285,6191,2276,6233,2276,6233,2285e" filled="t" fillcolor="#000000" stroked="f">
                <v:path arrowok="t"/>
                <v:fill/>
              </v:shape>
              <v:shape style="position:absolute;left:5844;top:2276;width:1198;height:34" coordorigin="5844,2276" coordsize="1198,34" path="m6276,2285l6264,2285,6264,2276,6276,2276,6276,2285e" filled="t" fillcolor="#000000" stroked="f">
                <v:path arrowok="t"/>
                <v:fill/>
              </v:shape>
              <v:shape style="position:absolute;left:5844;top:2276;width:1198;height:34" coordorigin="5844,2276" coordsize="1198,34" path="m6350,2285l6307,2285,6307,2276,6350,2276,6350,2285e" filled="t" fillcolor="#000000" stroked="f">
                <v:path arrowok="t"/>
                <v:fill/>
              </v:shape>
              <v:shape style="position:absolute;left:5844;top:2276;width:1198;height:34" coordorigin="5844,2276" coordsize="1198,34" path="m6392,2285l6381,2285,6381,2276,6392,2276,6392,2285e" filled="t" fillcolor="#000000" stroked="f">
                <v:path arrowok="t"/>
                <v:fill/>
              </v:shape>
              <v:shape style="position:absolute;left:5844;top:2276;width:1198;height:34" coordorigin="5844,2276" coordsize="1198,34" path="m6463,2285l6423,2285,6423,2276,6463,2276,6463,2285e" filled="t" fillcolor="#000000" stroked="f">
                <v:path arrowok="t"/>
                <v:fill/>
              </v:shape>
              <v:shape style="position:absolute;left:5844;top:2276;width:1198;height:34" coordorigin="5844,2276" coordsize="1198,34" path="m6506,2285l6498,2285,6498,2276,6506,2276,6506,2285e" filled="t" fillcolor="#000000" stroked="f">
                <v:path arrowok="t"/>
                <v:fill/>
              </v:shape>
              <v:shape style="position:absolute;left:5844;top:2276;width:1198;height:34" coordorigin="5844,2276" coordsize="1198,34" path="m6581,2285l6537,2285,6537,2276,6581,2276,6581,2285e" filled="t" fillcolor="#000000" stroked="f">
                <v:path arrowok="t"/>
                <v:fill/>
              </v:shape>
              <v:shape style="position:absolute;left:5844;top:2276;width:1198;height:34" coordorigin="5844,2276" coordsize="1198,34" path="m6623,2285l6612,2285,6612,2276,6623,2276,6623,2285e" filled="t" fillcolor="#000000" stroked="f">
                <v:path arrowok="t"/>
                <v:fill/>
              </v:shape>
              <v:shape style="position:absolute;left:5844;top:2276;width:1198;height:34" coordorigin="5844,2276" coordsize="1198,34" path="m6697,2285l6654,2285,6654,2276,6697,2276,6697,2285e" filled="t" fillcolor="#000000" stroked="f">
                <v:path arrowok="t"/>
                <v:fill/>
              </v:shape>
              <v:shape style="position:absolute;left:5844;top:2276;width:1198;height:34" coordorigin="5844,2276" coordsize="1198,34" path="m6739,2285l6728,2285,6728,2276,6739,2276,6739,2285e" filled="t" fillcolor="#000000" stroked="f">
                <v:path arrowok="t"/>
                <v:fill/>
              </v:shape>
              <v:shape style="position:absolute;left:5844;top:2276;width:1198;height:34" coordorigin="5844,2276" coordsize="1198,34" path="m6813,2285l6770,2285,6770,2276,6813,2276,6813,2285e" filled="t" fillcolor="#000000" stroked="f">
                <v:path arrowok="t"/>
                <v:fill/>
              </v:shape>
              <v:shape style="position:absolute;left:5844;top:2276;width:1198;height:34" coordorigin="5844,2276" coordsize="1198,34" path="m6853,2285l6845,2285,6845,2276,6853,2276,6853,2285e" filled="t" fillcolor="#000000" stroked="f">
                <v:path arrowok="t"/>
                <v:fill/>
              </v:shape>
              <v:shape style="position:absolute;left:5844;top:2276;width:1198;height:34" coordorigin="5844,2276" coordsize="1198,34" path="m6927,2285l6888,2285,6888,2276,6927,2276,6927,2285e" filled="t" fillcolor="#000000" stroked="f">
                <v:path arrowok="t"/>
                <v:fill/>
              </v:shape>
              <v:shape style="position:absolute;left:5844;top:2276;width:1198;height:34" coordorigin="5844,2276" coordsize="1198,34" path="m6969,2285l6961,2285,6961,2276,6969,2276,6969,2285e" filled="t" fillcolor="#000000" stroked="f">
                <v:path arrowok="t"/>
                <v:fill/>
              </v:shape>
              <v:shape style="position:absolute;left:5844;top:2276;width:1198;height:34" coordorigin="5844,2276" coordsize="1198,34" path="m6978,2310l6978,2251,7041,2282,6978,2310e" filled="t" fillcolor="#000000" stroked="f">
                <v:path arrowok="t"/>
                <v:fill/>
              </v:shape>
            </v:group>
            <v:group style="position:absolute;left:5844;top:2276;width:42;height:8" coordorigin="5844,2276" coordsize="42,8">
              <v:shape style="position:absolute;left:5844;top:2276;width:42;height:8" coordorigin="5844,2276" coordsize="42,8" path="m5842,2281l5887,2281e" filled="f" stroked="t" strokeweight=".648265pt" strokecolor="#000000">
                <v:path arrowok="t"/>
              </v:shape>
            </v:group>
            <v:group style="position:absolute;left:5917;top:2276;width:12;height:8" coordorigin="5917,2276" coordsize="12,8">
              <v:shape style="position:absolute;left:5917;top:2276;width:12;height:8" coordorigin="5917,2276" coordsize="12,8" path="m5916,2281l5930,2281e" filled="f" stroked="t" strokeweight=".648265pt" strokecolor="#000000">
                <v:path arrowok="t"/>
              </v:shape>
            </v:group>
            <v:group style="position:absolute;left:5960;top:2276;width:40;height:8" coordorigin="5960,2276" coordsize="40,8">
              <v:shape style="position:absolute;left:5960;top:2276;width:40;height:8" coordorigin="5960,2276" coordsize="40,8" path="m5959,2281l6001,2281e" filled="f" stroked="t" strokeweight=".648265pt" strokecolor="#000000">
                <v:path arrowok="t"/>
              </v:shape>
            </v:group>
            <v:group style="position:absolute;left:6033;top:2276;width:8;height:8" coordorigin="6033,2276" coordsize="8,8">
              <v:shape style="position:absolute;left:6033;top:2276;width:8;height:8" coordorigin="6033,2276" coordsize="8,8" path="m6032,2281l6043,2281e" filled="f" stroked="t" strokeweight=".648265pt" strokecolor="#000000">
                <v:path arrowok="t"/>
              </v:shape>
            </v:group>
            <v:group style="position:absolute;left:6074;top:2276;width:42;height:8" coordorigin="6074,2276" coordsize="42,8">
              <v:shape style="position:absolute;left:6074;top:2276;width:42;height:8" coordorigin="6074,2276" coordsize="42,8" path="m6073,2281l6118,2281e" filled="f" stroked="t" strokeweight=".648265pt" strokecolor="#000000">
                <v:path arrowok="t"/>
              </v:shape>
            </v:group>
            <v:group style="position:absolute;left:6147;top:2276;width:12;height:8" coordorigin="6147,2276" coordsize="12,8">
              <v:shape style="position:absolute;left:6147;top:2276;width:12;height:8" coordorigin="6147,2276" coordsize="12,8" path="m6146,2281l6161,2281e" filled="f" stroked="t" strokeweight=".648265pt" strokecolor="#000000">
                <v:path arrowok="t"/>
              </v:shape>
            </v:group>
            <v:group style="position:absolute;left:6191;top:2276;width:42;height:8" coordorigin="6191,2276" coordsize="42,8">
              <v:shape style="position:absolute;left:6191;top:2276;width:42;height:8" coordorigin="6191,2276" coordsize="42,8" path="m6189,2281l6234,2281e" filled="f" stroked="t" strokeweight=".648265pt" strokecolor="#000000">
                <v:path arrowok="t"/>
              </v:shape>
            </v:group>
            <v:group style="position:absolute;left:6264;top:2276;width:12;height:8" coordorigin="6264,2276" coordsize="12,8">
              <v:shape style="position:absolute;left:6264;top:2276;width:12;height:8" coordorigin="6264,2276" coordsize="12,8" path="m6262,2281l6277,2281e" filled="f" stroked="t" strokeweight=".648265pt" strokecolor="#000000">
                <v:path arrowok="t"/>
              </v:shape>
            </v:group>
            <v:group style="position:absolute;left:6307;top:2276;width:43;height:8" coordorigin="6307,2276" coordsize="43,8">
              <v:shape style="position:absolute;left:6307;top:2276;width:43;height:8" coordorigin="6307,2276" coordsize="43,8" path="m6306,2281l6352,2281e" filled="f" stroked="t" strokeweight=".648265pt" strokecolor="#000000">
                <v:path arrowok="t"/>
              </v:shape>
            </v:group>
            <v:group style="position:absolute;left:6381;top:2276;width:11;height:8" coordorigin="6381,2276" coordsize="11,8">
              <v:shape style="position:absolute;left:6381;top:2276;width:11;height:8" coordorigin="6381,2276" coordsize="11,8" path="m6380,2281l6394,2281e" filled="f" stroked="t" strokeweight=".648265pt" strokecolor="#000000">
                <v:path arrowok="t"/>
              </v:shape>
            </v:group>
            <v:group style="position:absolute;left:6423;top:2276;width:40;height:8" coordorigin="6423,2276" coordsize="40,8">
              <v:shape style="position:absolute;left:6423;top:2276;width:40;height:8" coordorigin="6423,2276" coordsize="40,8" path="m6422,2281l6464,2281e" filled="f" stroked="t" strokeweight=".648265pt" strokecolor="#000000">
                <v:path arrowok="t"/>
              </v:shape>
            </v:group>
            <v:group style="position:absolute;left:6498;top:2276;width:8;height:8" coordorigin="6498,2276" coordsize="8,8">
              <v:shape style="position:absolute;left:6498;top:2276;width:8;height:8" coordorigin="6498,2276" coordsize="8,8" path="m6496,2281l6508,2281e" filled="f" stroked="t" strokeweight=".648265pt" strokecolor="#000000">
                <v:path arrowok="t"/>
              </v:shape>
            </v:group>
            <v:group style="position:absolute;left:6537;top:2276;width:43;height:8" coordorigin="6537,2276" coordsize="43,8">
              <v:shape style="position:absolute;left:6537;top:2276;width:43;height:8" coordorigin="6537,2276" coordsize="43,8" path="m6536,2281l6582,2281e" filled="f" stroked="t" strokeweight=".648265pt" strokecolor="#000000">
                <v:path arrowok="t"/>
              </v:shape>
            </v:group>
            <v:group style="position:absolute;left:6612;top:2276;width:11;height:8" coordorigin="6612,2276" coordsize="11,8">
              <v:shape style="position:absolute;left:6612;top:2276;width:11;height:8" coordorigin="6612,2276" coordsize="11,8" path="m6610,2281l6624,2281e" filled="f" stroked="t" strokeweight=".648265pt" strokecolor="#000000">
                <v:path arrowok="t"/>
              </v:shape>
            </v:group>
            <v:group style="position:absolute;left:6654;top:2276;width:43;height:8" coordorigin="6654,2276" coordsize="43,8">
              <v:shape style="position:absolute;left:6654;top:2276;width:43;height:8" coordorigin="6654,2276" coordsize="43,8" path="m6652,2281l6698,2281e" filled="f" stroked="t" strokeweight=".648265pt" strokecolor="#000000">
                <v:path arrowok="t"/>
              </v:shape>
            </v:group>
            <v:group style="position:absolute;left:6728;top:2276;width:11;height:8" coordorigin="6728,2276" coordsize="11,8">
              <v:shape style="position:absolute;left:6728;top:2276;width:11;height:8" coordorigin="6728,2276" coordsize="11,8" path="m6727,2281l6740,2281e" filled="f" stroked="t" strokeweight=".648265pt" strokecolor="#000000">
                <v:path arrowok="t"/>
              </v:shape>
            </v:group>
            <v:group style="position:absolute;left:6770;top:2276;width:43;height:8" coordorigin="6770,2276" coordsize="43,8">
              <v:shape style="position:absolute;left:6770;top:2276;width:43;height:8" coordorigin="6770,2276" coordsize="43,8" path="m6769,2281l6815,2281e" filled="f" stroked="t" strokeweight=".648265pt" strokecolor="#000000">
                <v:path arrowok="t"/>
              </v:shape>
            </v:group>
            <v:group style="position:absolute;left:6845;top:2276;width:8;height:8" coordorigin="6845,2276" coordsize="8,8">
              <v:shape style="position:absolute;left:6845;top:2276;width:8;height:8" coordorigin="6845,2276" coordsize="8,8" path="m6843,2281l6854,2281e" filled="f" stroked="t" strokeweight=".648265pt" strokecolor="#000000">
                <v:path arrowok="t"/>
              </v:shape>
            </v:group>
            <v:group style="position:absolute;left:6888;top:2276;width:40;height:8" coordorigin="6888,2276" coordsize="40,8">
              <v:shape style="position:absolute;left:6888;top:2276;width:40;height:8" coordorigin="6888,2276" coordsize="40,8" path="m6886,2281l6929,2281e" filled="f" stroked="t" strokeweight=".648265pt" strokecolor="#000000">
                <v:path arrowok="t"/>
              </v:shape>
            </v:group>
            <v:group style="position:absolute;left:6961;top:2276;width:8;height:8" coordorigin="6961,2276" coordsize="8,8">
              <v:shape style="position:absolute;left:6961;top:2276;width:8;height:8" coordorigin="6961,2276" coordsize="8,8" path="m6960,2281l6971,2281e" filled="f" stroked="t" strokeweight=".648265pt" strokecolor="#000000">
                <v:path arrowok="t"/>
              </v:shape>
            </v:group>
            <v:group style="position:absolute;left:6978;top:2251;width:64;height:59" coordorigin="6978,2251" coordsize="64,59">
              <v:shape style="position:absolute;left:6978;top:2251;width:64;height:59" coordorigin="6978,2251" coordsize="64,59" path="m6978,2251l7041,2282,6978,2310,6978,2251xe" filled="f" stroked="t" strokeweight=".134637pt" strokecolor="#000000">
                <v:path arrowok="t"/>
              </v:shape>
            </v:group>
            <v:group style="position:absolute;left:7015;top:2276;width:691;height:34" coordorigin="7015,2276" coordsize="691,34">
              <v:shape style="position:absolute;left:7015;top:2276;width:691;height:34" coordorigin="7015,2276" coordsize="691,34" path="m7058,2285l7015,2285,7015,2276,7058,2276,7058,2285e" filled="t" fillcolor="#000000" stroked="f">
                <v:path arrowok="t"/>
                <v:fill/>
              </v:shape>
              <v:shape style="position:absolute;left:7015;top:2276;width:691;height:34" coordorigin="7015,2276" coordsize="691,34" path="m7100,2285l7089,2285,7089,2276,7100,2276,7100,2285e" filled="t" fillcolor="#000000" stroked="f">
                <v:path arrowok="t"/>
                <v:fill/>
              </v:shape>
              <v:shape style="position:absolute;left:7015;top:2276;width:691;height:34" coordorigin="7015,2276" coordsize="691,34" path="m7175,2285l7131,2285,7131,2276,7175,2276,7175,2285e" filled="t" fillcolor="#000000" stroked="f">
                <v:path arrowok="t"/>
                <v:fill/>
              </v:shape>
              <v:shape style="position:absolute;left:7015;top:2276;width:691;height:34" coordorigin="7015,2276" coordsize="691,34" path="m7218,2285l7206,2285,7206,2276,7218,2276,7218,2285e" filled="t" fillcolor="#000000" stroked="f">
                <v:path arrowok="t"/>
                <v:fill/>
              </v:shape>
              <v:shape style="position:absolute;left:7015;top:2276;width:691;height:34" coordorigin="7015,2276" coordsize="691,34" path="m7291,2285l7249,2285,7249,2276,7291,2276,7291,2285e" filled="t" fillcolor="#000000" stroked="f">
                <v:path arrowok="t"/>
                <v:fill/>
              </v:shape>
              <v:shape style="position:absolute;left:7015;top:2276;width:691;height:34" coordorigin="7015,2276" coordsize="691,34" path="m7334,2285l7322,2285,7322,2276,7334,2276,7334,2285e" filled="t" fillcolor="#000000" stroked="f">
                <v:path arrowok="t"/>
                <v:fill/>
              </v:shape>
              <v:shape style="position:absolute;left:7015;top:2276;width:691;height:34" coordorigin="7015,2276" coordsize="691,34" path="m7405,2285l7365,2285,7365,2276,7405,2276,7405,2285e" filled="t" fillcolor="#000000" stroked="f">
                <v:path arrowok="t"/>
                <v:fill/>
              </v:shape>
              <v:shape style="position:absolute;left:7015;top:2276;width:691;height:34" coordorigin="7015,2276" coordsize="691,34" path="m7448,2285l7439,2285,7439,2276,7448,2276,7448,2285e" filled="t" fillcolor="#000000" stroked="f">
                <v:path arrowok="t"/>
                <v:fill/>
              </v:shape>
              <v:shape style="position:absolute;left:7015;top:2276;width:691;height:34" coordorigin="7015,2276" coordsize="691,34" path="m7521,2285l7479,2285,7479,2276,7521,2276,7521,2285e" filled="t" fillcolor="#000000" stroked="f">
                <v:path arrowok="t"/>
                <v:fill/>
              </v:shape>
              <v:shape style="position:absolute;left:7015;top:2276;width:691;height:34" coordorigin="7015,2276" coordsize="691,34" path="m7565,2285l7553,2285,7553,2276,7565,2276,7565,2285e" filled="t" fillcolor="#000000" stroked="f">
                <v:path arrowok="t"/>
                <v:fill/>
              </v:shape>
              <v:shape style="position:absolute;left:7015;top:2276;width:691;height:34" coordorigin="7015,2276" coordsize="691,34" path="m7638,2285l7596,2285,7596,2276,7638,2276,7638,2285e" filled="t" fillcolor="#000000" stroked="f">
                <v:path arrowok="t"/>
                <v:fill/>
              </v:shape>
              <v:shape style="position:absolute;left:7015;top:2276;width:691;height:34" coordorigin="7015,2276" coordsize="691,34" path="m7641,2310l7641,2251,7706,2282,7641,2310e" filled="t" fillcolor="#000000" stroked="f">
                <v:path arrowok="t"/>
                <v:fill/>
              </v:shape>
            </v:group>
            <v:group style="position:absolute;left:7015;top:2276;width:43;height:8" coordorigin="7015,2276" coordsize="43,8">
              <v:shape style="position:absolute;left:7015;top:2276;width:43;height:8" coordorigin="7015,2276" coordsize="43,8" path="m7014,2281l7060,2281e" filled="f" stroked="t" strokeweight=".648265pt" strokecolor="#000000">
                <v:path arrowok="t"/>
              </v:shape>
            </v:group>
            <v:group style="position:absolute;left:7089;top:2276;width:11;height:8" coordorigin="7089,2276" coordsize="11,8">
              <v:shape style="position:absolute;left:7089;top:2276;width:11;height:8" coordorigin="7089,2276" coordsize="11,8" path="m7088,2281l7102,2281e" filled="f" stroked="t" strokeweight=".648265pt" strokecolor="#000000">
                <v:path arrowok="t"/>
              </v:shape>
            </v:group>
            <v:group style="position:absolute;left:7131;top:2276;width:43;height:8" coordorigin="7131,2276" coordsize="43,8">
              <v:shape style="position:absolute;left:7131;top:2276;width:43;height:8" coordorigin="7131,2276" coordsize="43,8" path="m7130,2281l7176,2281e" filled="f" stroked="t" strokeweight=".648265pt" strokecolor="#000000">
                <v:path arrowok="t"/>
              </v:shape>
            </v:group>
            <v:group style="position:absolute;left:7206;top:2276;width:12;height:8" coordorigin="7206,2276" coordsize="12,8">
              <v:shape style="position:absolute;left:7206;top:2276;width:12;height:8" coordorigin="7206,2276" coordsize="12,8" path="m7204,2281l7219,2281e" filled="f" stroked="t" strokeweight=".648265pt" strokecolor="#000000">
                <v:path arrowok="t"/>
              </v:shape>
            </v:group>
            <v:group style="position:absolute;left:7249;top:2276;width:42;height:8" coordorigin="7249,2276" coordsize="42,8">
              <v:shape style="position:absolute;left:7249;top:2276;width:42;height:8" coordorigin="7249,2276" coordsize="42,8" path="m7248,2281l7292,2281e" filled="f" stroked="t" strokeweight=".648265pt" strokecolor="#000000">
                <v:path arrowok="t"/>
              </v:shape>
            </v:group>
            <v:group style="position:absolute;left:7322;top:2276;width:12;height:8" coordorigin="7322,2276" coordsize="12,8">
              <v:shape style="position:absolute;left:7322;top:2276;width:12;height:8" coordorigin="7322,2276" coordsize="12,8" path="m7321,2281l7336,2281e" filled="f" stroked="t" strokeweight=".648265pt" strokecolor="#000000">
                <v:path arrowok="t"/>
              </v:shape>
            </v:group>
            <v:group style="position:absolute;left:7365;top:2276;width:40;height:8" coordorigin="7365,2276" coordsize="40,8">
              <v:shape style="position:absolute;left:7365;top:2276;width:40;height:8" coordorigin="7365,2276" coordsize="40,8" path="m7364,2281l7406,2281e" filled="f" stroked="t" strokeweight=".648265pt" strokecolor="#000000">
                <v:path arrowok="t"/>
              </v:shape>
            </v:group>
            <v:group style="position:absolute;left:7439;top:2276;width:10;height:8" coordorigin="7439,2276" coordsize="10,8">
              <v:shape style="position:absolute;left:7439;top:2276;width:10;height:8" coordorigin="7439,2276" coordsize="10,8" path="m7437,2281l7450,2281e" filled="f" stroked="t" strokeweight=".648265pt" strokecolor="#000000">
                <v:path arrowok="t"/>
              </v:shape>
            </v:group>
            <v:group style="position:absolute;left:7479;top:2276;width:42;height:8" coordorigin="7479,2276" coordsize="42,8">
              <v:shape style="position:absolute;left:7479;top:2276;width:42;height:8" coordorigin="7479,2276" coordsize="42,8" path="m7478,2281l7523,2281e" filled="f" stroked="t" strokeweight=".648265pt" strokecolor="#000000">
                <v:path arrowok="t"/>
              </v:shape>
            </v:group>
            <v:group style="position:absolute;left:7553;top:2276;width:12;height:8" coordorigin="7553,2276" coordsize="12,8">
              <v:shape style="position:absolute;left:7553;top:2276;width:12;height:8" coordorigin="7553,2276" coordsize="12,8" path="m7551,2281l7566,2281e" filled="f" stroked="t" strokeweight=".648265pt" strokecolor="#000000">
                <v:path arrowok="t"/>
              </v:shape>
            </v:group>
            <v:group style="position:absolute;left:7596;top:2276;width:42;height:8" coordorigin="7596,2276" coordsize="42,8">
              <v:shape style="position:absolute;left:7596;top:2276;width:42;height:8" coordorigin="7596,2276" coordsize="42,8" path="m7594,2281l7639,2281e" filled="f" stroked="t" strokeweight=".648265pt" strokecolor="#000000">
                <v:path arrowok="t"/>
              </v:shape>
            </v:group>
            <v:group style="position:absolute;left:7641;top:2251;width:65;height:59" coordorigin="7641,2251" coordsize="65,59">
              <v:shape style="position:absolute;left:7641;top:2251;width:65;height:59" coordorigin="7641,2251" coordsize="65,59" path="m7641,2251l7706,2282,7641,2310,7641,2251xe" filled="f" stroked="t" strokeweight=".134506pt" strokecolor="#000000">
                <v:path arrowok="t"/>
              </v:shape>
            </v:group>
            <v:group style="position:absolute;left:7689;top:2285;width:37;height:762" coordorigin="7689,2285" coordsize="37,762">
              <v:shape style="position:absolute;left:7689;top:2285;width:37;height:762" coordorigin="7689,2285" coordsize="37,762" path="m7727,2323l7718,2323,7718,2285,7727,2285,7727,2323e" filled="t" fillcolor="#000000" stroked="f">
                <v:path arrowok="t"/>
                <v:fill/>
              </v:shape>
              <v:shape style="position:absolute;left:7689;top:2285;width:37;height:762" coordorigin="7689,2285" coordsize="37,762" path="m7727,2362l7718,2362,7718,2351,7727,2351,7727,2362e" filled="t" fillcolor="#000000" stroked="f">
                <v:path arrowok="t"/>
                <v:fill/>
              </v:shape>
              <v:shape style="position:absolute;left:7689;top:2285;width:37;height:762" coordorigin="7689,2285" coordsize="37,762" path="m7727,2429l7718,2429,7718,2390,7727,2390,7727,2429e" filled="t" fillcolor="#000000" stroked="f">
                <v:path arrowok="t"/>
                <v:fill/>
              </v:shape>
              <v:shape style="position:absolute;left:7689;top:2285;width:37;height:762" coordorigin="7689,2285" coordsize="37,762" path="m7727,2467l7718,2467,7718,2456,7727,2456,7727,2467e" filled="t" fillcolor="#000000" stroked="f">
                <v:path arrowok="t"/>
                <v:fill/>
              </v:shape>
              <v:shape style="position:absolute;left:7689;top:2285;width:37;height:762" coordorigin="7689,2285" coordsize="37,762" path="m7727,2533l7718,2533,7718,2495,7727,2495,7727,2533e" filled="t" fillcolor="#000000" stroked="f">
                <v:path arrowok="t"/>
                <v:fill/>
              </v:shape>
              <v:shape style="position:absolute;left:7689;top:2285;width:37;height:762" coordorigin="7689,2285" coordsize="37,762" path="m7727,2572l7718,2572,7718,2562,7727,2562,7727,2572e" filled="t" fillcolor="#000000" stroked="f">
                <v:path arrowok="t"/>
                <v:fill/>
              </v:shape>
              <v:shape style="position:absolute;left:7689;top:2285;width:37;height:762" coordorigin="7689,2285" coordsize="37,762" path="m7727,2636l7718,2636,7718,2600,7727,2600,7727,2636e" filled="t" fillcolor="#000000" stroked="f">
                <v:path arrowok="t"/>
                <v:fill/>
              </v:shape>
              <v:shape style="position:absolute;left:7689;top:2285;width:37;height:762" coordorigin="7689,2285" coordsize="37,762" path="m7727,2675l7718,2675,7718,2666,7727,2666,7727,2675e" filled="t" fillcolor="#000000" stroked="f">
                <v:path arrowok="t"/>
                <v:fill/>
              </v:shape>
              <v:shape style="position:absolute;left:7689;top:2285;width:37;height:762" coordorigin="7689,2285" coordsize="37,762" path="m7727,2741l7718,2741,7718,2702,7727,2702,7727,2741e" filled="t" fillcolor="#000000" stroked="f">
                <v:path arrowok="t"/>
                <v:fill/>
              </v:shape>
              <v:shape style="position:absolute;left:7689;top:2285;width:37;height:762" coordorigin="7689,2285" coordsize="37,762" path="m7727,2779l7718,2779,7718,2770,7727,2770,7727,2779e" filled="t" fillcolor="#000000" stroked="f">
                <v:path arrowok="t"/>
                <v:fill/>
              </v:shape>
              <v:shape style="position:absolute;left:7689;top:2285;width:37;height:762" coordorigin="7689,2285" coordsize="37,762" path="m7727,2846l7718,2846,7718,2808,7727,2808,7727,2846e" filled="t" fillcolor="#000000" stroked="f">
                <v:path arrowok="t"/>
                <v:fill/>
              </v:shape>
              <v:shape style="position:absolute;left:7689;top:2285;width:37;height:762" coordorigin="7689,2285" coordsize="37,762" path="m7727,2885l7718,2885,7718,2874,7727,2874,7727,2885e" filled="t" fillcolor="#000000" stroked="f">
                <v:path arrowok="t"/>
                <v:fill/>
              </v:shape>
              <v:shape style="position:absolute;left:7689;top:2285;width:37;height:762" coordorigin="7689,2285" coordsize="37,762" path="m7727,2952l7718,2952,7718,2912,7727,2912,7727,2952e" filled="t" fillcolor="#000000" stroked="f">
                <v:path arrowok="t"/>
                <v:fill/>
              </v:shape>
              <v:shape style="position:absolute;left:7689;top:2285;width:37;height:762" coordorigin="7689,2285" coordsize="37,762" path="m7727,2987l7718,2987,7718,2980,7727,2980,7727,2987e" filled="t" fillcolor="#000000" stroked="f">
                <v:path arrowok="t"/>
                <v:fill/>
              </v:shape>
              <v:shape style="position:absolute;left:7689;top:2285;width:37;height:762" coordorigin="7689,2285" coordsize="37,762" path="m7724,3047l7689,2987,7755,2987,7724,3047e" filled="t" fillcolor="#000000" stroked="f">
                <v:path arrowok="t"/>
                <v:fill/>
              </v:shape>
            </v:group>
            <v:group style="position:absolute;left:7718;top:2285;width:8;height:38" coordorigin="7718,2285" coordsize="8,38">
              <v:shape style="position:absolute;left:7718;top:2285;width:8;height:38" coordorigin="7718,2285" coordsize="8,38" path="m7717,2304l7728,2304e" filled="f" stroked="t" strokeweight="2.148631pt" strokecolor="#000000">
                <v:path arrowok="t"/>
              </v:shape>
            </v:group>
            <v:group style="position:absolute;left:7718;top:2351;width:8;height:11" coordorigin="7718,2351" coordsize="8,11">
              <v:shape style="position:absolute;left:7718;top:2351;width:8;height:11" coordorigin="7718,2351" coordsize="8,11" path="m7717,2356l7728,2356e" filled="f" stroked="t" strokeweight=".767991pt" strokecolor="#000000">
                <v:path arrowok="t"/>
              </v:shape>
            </v:group>
            <v:group style="position:absolute;left:7718;top:2390;width:8;height:38" coordorigin="7718,2390" coordsize="8,38">
              <v:shape style="position:absolute;left:7718;top:2390;width:8;height:38" coordorigin="7718,2390" coordsize="8,38" path="m7717,2410l7728,2410e" filled="f" stroked="t" strokeweight="2.148631pt" strokecolor="#000000">
                <v:path arrowok="t"/>
              </v:shape>
            </v:group>
            <v:group style="position:absolute;left:7718;top:2456;width:8;height:11" coordorigin="7718,2456" coordsize="8,11">
              <v:shape style="position:absolute;left:7718;top:2456;width:8;height:11" coordorigin="7718,2456" coordsize="8,11" path="m7717,2462l7728,2462e" filled="f" stroked="t" strokeweight=".767991pt" strokecolor="#000000">
                <v:path arrowok="t"/>
              </v:shape>
            </v:group>
            <v:group style="position:absolute;left:7718;top:2495;width:8;height:38" coordorigin="7718,2495" coordsize="8,38">
              <v:shape style="position:absolute;left:7718;top:2495;width:8;height:38" coordorigin="7718,2495" coordsize="8,38" path="m7717,2514l7728,2514e" filled="f" stroked="t" strokeweight="2.148631pt" strokecolor="#000000">
                <v:path arrowok="t"/>
              </v:shape>
            </v:group>
            <v:group style="position:absolute;left:7718;top:2562;width:8;height:10" coordorigin="7718,2562" coordsize="8,10">
              <v:shape style="position:absolute;left:7718;top:2562;width:8;height:10" coordorigin="7718,2562" coordsize="8,10" path="m7717,2567l7728,2567e" filled="f" stroked="t" strokeweight=".708128pt" strokecolor="#000000">
                <v:path arrowok="t"/>
              </v:shape>
            </v:group>
            <v:group style="position:absolute;left:7718;top:2600;width:8;height:36" coordorigin="7718,2600" coordsize="8,36">
              <v:shape style="position:absolute;left:7718;top:2600;width:8;height:36" coordorigin="7718,2600" coordsize="8,36" path="m7717,2618l7728,2618e" filled="f" stroked="t" strokeweight="2.027956pt" strokecolor="#000000">
                <v:path arrowok="t"/>
              </v:shape>
            </v:group>
            <v:group style="position:absolute;left:7718;top:2666;width:8;height:8" coordorigin="7718,2666" coordsize="8,8">
              <v:shape style="position:absolute;left:7718;top:2666;width:8;height:8" coordorigin="7718,2666" coordsize="8,8" path="m7717,2671l7728,2671e" filled="f" stroked="t" strokeweight=".648265pt" strokecolor="#000000">
                <v:path arrowok="t"/>
              </v:shape>
            </v:group>
            <v:group style="position:absolute;left:7718;top:2702;width:8;height:38" coordorigin="7718,2702" coordsize="8,38">
              <v:shape style="position:absolute;left:7718;top:2702;width:8;height:38" coordorigin="7718,2702" coordsize="8,38" path="m7717,2722l7728,2722e" filled="f" stroked="t" strokeweight="2.148631pt" strokecolor="#000000">
                <v:path arrowok="t"/>
              </v:shape>
            </v:group>
            <v:group style="position:absolute;left:7718;top:2770;width:8;height:10" coordorigin="7718,2770" coordsize="8,10">
              <v:shape style="position:absolute;left:7718;top:2770;width:8;height:10" coordorigin="7718,2770" coordsize="8,10" path="m7717,2774l7728,2774e" filled="f" stroked="t" strokeweight=".708128pt" strokecolor="#000000">
                <v:path arrowok="t"/>
              </v:shape>
            </v:group>
            <v:group style="position:absolute;left:7718;top:2808;width:8;height:38" coordorigin="7718,2808" coordsize="8,38">
              <v:shape style="position:absolute;left:7718;top:2808;width:8;height:38" coordorigin="7718,2808" coordsize="8,38" path="m7717,2827l7728,2827e" filled="f" stroked="t" strokeweight="2.148631pt" strokecolor="#000000">
                <v:path arrowok="t"/>
              </v:shape>
            </v:group>
            <v:group style="position:absolute;left:7718;top:2874;width:8;height:11" coordorigin="7718,2874" coordsize="8,11">
              <v:shape style="position:absolute;left:7718;top:2874;width:8;height:11" coordorigin="7718,2874" coordsize="8,11" path="m7717,2879l7728,2879e" filled="f" stroked="t" strokeweight=".767991pt" strokecolor="#000000">
                <v:path arrowok="t"/>
              </v:shape>
            </v:group>
            <v:group style="position:absolute;left:7718;top:2912;width:8;height:40" coordorigin="7718,2912" coordsize="8,40">
              <v:shape style="position:absolute;left:7718;top:2912;width:8;height:40" coordorigin="7718,2912" coordsize="8,40" path="m7717,2932l7728,2932e" filled="f" stroked="t" strokeweight="2.208494pt" strokecolor="#000000">
                <v:path arrowok="t"/>
              </v:shape>
            </v:group>
            <v:group style="position:absolute;left:7718;top:2980;width:8;height:7" coordorigin="7718,2980" coordsize="8,7">
              <v:shape style="position:absolute;left:7718;top:2980;width:8;height:7" coordorigin="7718,2980" coordsize="8,7" path="m7717,2983l7728,2983e" filled="f" stroked="t" strokeweight=".588403pt" strokecolor="#000000">
                <v:path arrowok="t"/>
              </v:shape>
            </v:group>
            <v:group style="position:absolute;left:7689;top:2987;width:66;height:60" coordorigin="7689,2987" coordsize="66,60">
              <v:shape style="position:absolute;left:7689;top:2987;width:66;height:60" coordorigin="7689,2987" coordsize="66,60" path="m7755,2987l7724,3047,7689,2987,7755,2987xe" filled="f" stroked="t" strokeweight=".134521pt" strokecolor="#000000">
                <v:path arrowok="t"/>
              </v:shape>
            </v:group>
            <v:group style="position:absolute;left:7920;top:2143;width:2;height:146" coordorigin="7920,2143" coordsize="2,146">
              <v:shape style="position:absolute;left:7920;top:2143;width:2;height:146" coordorigin="7920,2143" coordsize="0,146" path="m7920,2143l7920,2290e" filled="f" stroked="t" strokeweight=".568296pt" strokecolor="#000000">
                <v:path arrowok="t"/>
              </v:shape>
            </v:group>
            <v:group style="position:absolute;left:9428;top:3264;width:62;height:719" coordorigin="9428,3264" coordsize="62,719">
              <v:shape style="position:absolute;left:9428;top:3264;width:62;height:719" coordorigin="9428,3264" coordsize="62,719" path="m9464,3302l9453,3302,9453,3264,9464,3264,9464,3302e" filled="t" fillcolor="#000000" stroked="f">
                <v:path arrowok="t"/>
                <v:fill/>
              </v:shape>
              <v:shape style="position:absolute;left:9428;top:3264;width:62;height:719" coordorigin="9428,3264" coordsize="62,719" path="m9464,3341l9453,3341,9453,3331,9464,3331,9464,3341e" filled="t" fillcolor="#000000" stroked="f">
                <v:path arrowok="t"/>
                <v:fill/>
              </v:shape>
              <v:shape style="position:absolute;left:9428;top:3264;width:62;height:719" coordorigin="9428,3264" coordsize="62,719" path="m9464,3408l9453,3408,9453,3370,9464,3370,9464,3408e" filled="t" fillcolor="#000000" stroked="f">
                <v:path arrowok="t"/>
                <v:fill/>
              </v:shape>
              <v:shape style="position:absolute;left:9428;top:3264;width:62;height:719" coordorigin="9428,3264" coordsize="62,719" path="m9464,3444l9453,3444,9453,3436,9464,3436,9464,3444e" filled="t" fillcolor="#000000" stroked="f">
                <v:path arrowok="t"/>
                <v:fill/>
              </v:shape>
              <v:shape style="position:absolute;left:9428;top:3264;width:62;height:719" coordorigin="9428,3264" coordsize="62,719" path="m9464,3510l9453,3510,9453,3472,9464,3472,9464,3510e" filled="t" fillcolor="#000000" stroked="f">
                <v:path arrowok="t"/>
                <v:fill/>
              </v:shape>
              <v:shape style="position:absolute;left:9428;top:3264;width:62;height:719" coordorigin="9428,3264" coordsize="62,719" path="m9464,3548l9453,3548,9453,3539,9464,3539,9464,3548e" filled="t" fillcolor="#000000" stroked="f">
                <v:path arrowok="t"/>
                <v:fill/>
              </v:shape>
              <v:shape style="position:absolute;left:9428;top:3264;width:62;height:719" coordorigin="9428,3264" coordsize="62,719" path="m9464,3616l9453,3616,9453,3577,9464,3577,9464,3616e" filled="t" fillcolor="#000000" stroked="f">
                <v:path arrowok="t"/>
                <v:fill/>
              </v:shape>
              <v:shape style="position:absolute;left:9428;top:3264;width:62;height:719" coordorigin="9428,3264" coordsize="62,719" path="m9464,3654l9453,3654,9453,3643,9464,3643,9464,3654e" filled="t" fillcolor="#000000" stroked="f">
                <v:path arrowok="t"/>
                <v:fill/>
              </v:shape>
              <v:shape style="position:absolute;left:9428;top:3264;width:62;height:719" coordorigin="9428,3264" coordsize="62,719" path="m9464,3721l9453,3721,9453,3683,9464,3683,9464,3721e" filled="t" fillcolor="#000000" stroked="f">
                <v:path arrowok="t"/>
                <v:fill/>
              </v:shape>
              <v:shape style="position:absolute;left:9428;top:3264;width:62;height:719" coordorigin="9428,3264" coordsize="62,719" path="m9464,3760l9453,3760,9453,3749,9464,3749,9464,3760e" filled="t" fillcolor="#000000" stroked="f">
                <v:path arrowok="t"/>
                <v:fill/>
              </v:shape>
              <v:shape style="position:absolute;left:9428;top:3264;width:62;height:719" coordorigin="9428,3264" coordsize="62,719" path="m9464,3823l9453,3823,9453,3787,9464,3787,9464,3823e" filled="t" fillcolor="#000000" stroked="f">
                <v:path arrowok="t"/>
                <v:fill/>
              </v:shape>
              <v:shape style="position:absolute;left:9428;top:3264;width:62;height:719" coordorigin="9428,3264" coordsize="62,719" path="m9464,3862l9453,3862,9453,3854,9464,3854,9464,3862e" filled="t" fillcolor="#000000" stroked="f">
                <v:path arrowok="t"/>
                <v:fill/>
              </v:shape>
              <v:shape style="position:absolute;left:9428;top:3264;width:62;height:719" coordorigin="9428,3264" coordsize="62,719" path="m9464,3929l9453,3929,9453,3890,9464,3890,9464,3929e" filled="t" fillcolor="#000000" stroked="f">
                <v:path arrowok="t"/>
                <v:fill/>
              </v:shape>
              <v:shape style="position:absolute;left:9428;top:3264;width:62;height:719" coordorigin="9428,3264" coordsize="62,719" path="m9459,3983l9428,3923,9453,3923,9453,3929,9487,3929,9459,3983e" filled="t" fillcolor="#000000" stroked="f">
                <v:path arrowok="t"/>
                <v:fill/>
              </v:shape>
              <v:shape style="position:absolute;left:9428;top:3264;width:62;height:719" coordorigin="9428,3264" coordsize="62,719" path="m9487,3929l9464,3929,9464,3923,9490,3923,9487,3929e" filled="t" fillcolor="#000000" stroked="f">
                <v:path arrowok="t"/>
                <v:fill/>
              </v:shape>
            </v:group>
            <v:group style="position:absolute;left:9453;top:3264;width:11;height:38" coordorigin="9453,3264" coordsize="11,38">
              <v:shape style="position:absolute;left:9453;top:3264;width:11;height:38" coordorigin="9453,3264" coordsize="11,38" path="m9452,3283l9465,3283e" filled="f" stroked="t" strokeweight="2.148631pt" strokecolor="#000000">
                <v:path arrowok="t"/>
              </v:shape>
            </v:group>
            <v:group style="position:absolute;left:9453;top:3331;width:11;height:10" coordorigin="9453,3331" coordsize="11,10">
              <v:shape style="position:absolute;left:9453;top:3331;width:11;height:10" coordorigin="9453,3331" coordsize="11,10" path="m9452,3336l9465,3336e" filled="f" stroked="t" strokeweight=".708128pt" strokecolor="#000000">
                <v:path arrowok="t"/>
              </v:shape>
            </v:group>
            <v:group style="position:absolute;left:9453;top:3370;width:11;height:38" coordorigin="9453,3370" coordsize="11,38">
              <v:shape style="position:absolute;left:9453;top:3370;width:11;height:38" coordorigin="9453,3370" coordsize="11,38" path="m9452,3389l9465,3389e" filled="f" stroked="t" strokeweight="2.148631pt" strokecolor="#000000">
                <v:path arrowok="t"/>
              </v:shape>
            </v:group>
            <v:group style="position:absolute;left:9453;top:3436;width:11;height:8" coordorigin="9453,3436" coordsize="11,8">
              <v:shape style="position:absolute;left:9453;top:3436;width:11;height:8" coordorigin="9453,3436" coordsize="11,8" path="m9452,3440l9465,3440e" filled="f" stroked="t" strokeweight=".648265pt" strokecolor="#000000">
                <v:path arrowok="t"/>
              </v:shape>
            </v:group>
            <v:group style="position:absolute;left:9453;top:3472;width:11;height:38" coordorigin="9453,3472" coordsize="11,38">
              <v:shape style="position:absolute;left:9453;top:3472;width:11;height:38" coordorigin="9453,3472" coordsize="11,38" path="m9452,3491l9465,3491e" filled="f" stroked="t" strokeweight="2.148631pt" strokecolor="#000000">
                <v:path arrowok="t"/>
              </v:shape>
            </v:group>
            <v:group style="position:absolute;left:9453;top:3539;width:11;height:10" coordorigin="9453,3539" coordsize="11,10">
              <v:shape style="position:absolute;left:9453;top:3539;width:11;height:10" coordorigin="9453,3539" coordsize="11,10" path="m9452,3544l9465,3544e" filled="f" stroked="t" strokeweight=".708128pt" strokecolor="#000000">
                <v:path arrowok="t"/>
              </v:shape>
            </v:group>
            <v:group style="position:absolute;left:9453;top:3577;width:11;height:38" coordorigin="9453,3577" coordsize="11,38">
              <v:shape style="position:absolute;left:9453;top:3577;width:11;height:38" coordorigin="9453,3577" coordsize="11,38" path="m9452,3596l9465,3596e" filled="f" stroked="t" strokeweight="2.148631pt" strokecolor="#000000">
                <v:path arrowok="t"/>
              </v:shape>
            </v:group>
            <v:group style="position:absolute;left:9453;top:3643;width:11;height:11" coordorigin="9453,3643" coordsize="11,11">
              <v:shape style="position:absolute;left:9453;top:3643;width:11;height:11" coordorigin="9453,3643" coordsize="11,11" path="m9452,3649l9465,3649e" filled="f" stroked="t" strokeweight=".767991pt" strokecolor="#000000">
                <v:path arrowok="t"/>
              </v:shape>
            </v:group>
            <v:group style="position:absolute;left:9453;top:3683;width:11;height:38" coordorigin="9453,3683" coordsize="11,38">
              <v:shape style="position:absolute;left:9453;top:3683;width:11;height:38" coordorigin="9453,3683" coordsize="11,38" path="m9452,3702l9465,3702e" filled="f" stroked="t" strokeweight="2.148631pt" strokecolor="#000000">
                <v:path arrowok="t"/>
              </v:shape>
            </v:group>
            <v:group style="position:absolute;left:9453;top:3749;width:11;height:11" coordorigin="9453,3749" coordsize="11,11">
              <v:shape style="position:absolute;left:9453;top:3749;width:11;height:11" coordorigin="9453,3749" coordsize="11,11" path="m9452,3754l9465,3754e" filled="f" stroked="t" strokeweight=".767991pt" strokecolor="#000000">
                <v:path arrowok="t"/>
              </v:shape>
            </v:group>
            <v:group style="position:absolute;left:9453;top:3787;width:11;height:36" coordorigin="9453,3787" coordsize="11,36">
              <v:shape style="position:absolute;left:9453;top:3787;width:11;height:36" coordorigin="9453,3787" coordsize="11,36" path="m9452,3805l9465,3805e" filled="f" stroked="t" strokeweight="2.027956pt" strokecolor="#000000">
                <v:path arrowok="t"/>
              </v:shape>
            </v:group>
            <v:group style="position:absolute;left:9453;top:3854;width:11;height:7" coordorigin="9453,3854" coordsize="11,7">
              <v:shape style="position:absolute;left:9453;top:3854;width:11;height:7" coordorigin="9453,3854" coordsize="11,7" path="m9452,3858l9465,3858e" filled="f" stroked="t" strokeweight=".588403pt" strokecolor="#000000">
                <v:path arrowok="t"/>
              </v:shape>
            </v:group>
            <v:group style="position:absolute;left:9453;top:3890;width:11;height:38" coordorigin="9453,3890" coordsize="11,38">
              <v:shape style="position:absolute;left:9453;top:3890;width:11;height:38" coordorigin="9453,3890" coordsize="11,38" path="m9452,3910l9465,3910e" filled="f" stroked="t" strokeweight="2.148631pt" strokecolor="#000000">
                <v:path arrowok="t"/>
              </v:shape>
            </v:group>
            <v:group style="position:absolute;left:9428;top:3923;width:62;height:60" coordorigin="9428,3923" coordsize="62,60">
              <v:shape style="position:absolute;left:9428;top:3923;width:62;height:60" coordorigin="9428,3923" coordsize="62,60" path="m9490,3923l9459,3983,9428,3923,9490,3923xe" filled="f" stroked="t" strokeweight=".134904pt" strokecolor="#000000">
                <v:path arrowok="t"/>
              </v:shape>
            </v:group>
            <v:group style="position:absolute;left:9433;top:4006;width:37;height:731" coordorigin="9433,4006" coordsize="37,731">
              <v:shape style="position:absolute;left:9433;top:4006;width:37;height:731" coordorigin="9433,4006" coordsize="37,731" path="m9470,4044l9459,4044,9459,4006,9470,4006,9470,4044e" filled="t" fillcolor="#000000" stroked="f">
                <v:path arrowok="t"/>
                <v:fill/>
              </v:shape>
              <v:shape style="position:absolute;left:9433;top:4006;width:37;height:731" coordorigin="9433,4006" coordsize="37,731" path="m9470,4080l9459,4080,9459,4072,9470,4072,9470,4080e" filled="t" fillcolor="#000000" stroked="f">
                <v:path arrowok="t"/>
                <v:fill/>
              </v:shape>
              <v:shape style="position:absolute;left:9433;top:4006;width:37;height:731" coordorigin="9433,4006" coordsize="37,731" path="m9470,4146l9459,4146,9459,4110,9470,4110,9470,4146e" filled="t" fillcolor="#000000" stroked="f">
                <v:path arrowok="t"/>
                <v:fill/>
              </v:shape>
              <v:shape style="position:absolute;left:9433;top:4006;width:37;height:731" coordorigin="9433,4006" coordsize="37,731" path="m9470,4184l9459,4184,9459,4177,9470,4177,9470,4184e" filled="t" fillcolor="#000000" stroked="f">
                <v:path arrowok="t"/>
                <v:fill/>
              </v:shape>
              <v:shape style="position:absolute;left:9433;top:4006;width:37;height:731" coordorigin="9433,4006" coordsize="37,731" path="m9470,4252l9459,4252,9459,4213,9470,4213,9470,4252e" filled="t" fillcolor="#000000" stroked="f">
                <v:path arrowok="t"/>
                <v:fill/>
              </v:shape>
              <v:shape style="position:absolute;left:9433;top:4006;width:37;height:731" coordorigin="9433,4006" coordsize="37,731" path="m9470,4290l9459,4290,9459,4279,9470,4279,9470,4290e" filled="t" fillcolor="#000000" stroked="f">
                <v:path arrowok="t"/>
                <v:fill/>
              </v:shape>
              <v:shape style="position:absolute;left:9433;top:4006;width:37;height:731" coordorigin="9433,4006" coordsize="37,731" path="m9470,4357l9459,4357,9459,4318,9470,4318,9470,4357e" filled="t" fillcolor="#000000" stroked="f">
                <v:path arrowok="t"/>
                <v:fill/>
              </v:shape>
              <v:shape style="position:absolute;left:9433;top:4006;width:37;height:731" coordorigin="9433,4006" coordsize="37,731" path="m9470,4396l9459,4396,9459,4385,9470,4385,9470,4396e" filled="t" fillcolor="#000000" stroked="f">
                <v:path arrowok="t"/>
                <v:fill/>
              </v:shape>
              <v:shape style="position:absolute;left:9433;top:4006;width:37;height:731" coordorigin="9433,4006" coordsize="37,731" path="m9470,4462l9459,4462,9459,4423,9470,4423,9470,4462e" filled="t" fillcolor="#000000" stroked="f">
                <v:path arrowok="t"/>
                <v:fill/>
              </v:shape>
              <v:shape style="position:absolute;left:9433;top:4006;width:37;height:731" coordorigin="9433,4006" coordsize="37,731" path="m9470,4498l9459,4498,9459,4490,9470,4490,9470,4498e" filled="t" fillcolor="#000000" stroked="f">
                <v:path arrowok="t"/>
                <v:fill/>
              </v:shape>
              <v:shape style="position:absolute;left:9433;top:4006;width:37;height:731" coordorigin="9433,4006" coordsize="37,731" path="m9470,4565l9459,4565,9459,4529,9470,4529,9470,4565e" filled="t" fillcolor="#000000" stroked="f">
                <v:path arrowok="t"/>
                <v:fill/>
              </v:shape>
              <v:shape style="position:absolute;left:9433;top:4006;width:37;height:731" coordorigin="9433,4006" coordsize="37,731" path="m9470,4603l9459,4603,9459,4592,9470,4592,9470,4603e" filled="t" fillcolor="#000000" stroked="f">
                <v:path arrowok="t"/>
                <v:fill/>
              </v:shape>
              <v:shape style="position:absolute;left:9433;top:4006;width:37;height:731" coordorigin="9433,4006" coordsize="37,731" path="m9470,4669l9459,4669,9459,4631,9470,4631,9470,4669e" filled="t" fillcolor="#000000" stroked="f">
                <v:path arrowok="t"/>
                <v:fill/>
              </v:shape>
              <v:shape style="position:absolute;left:9433;top:4006;width:37;height:731" coordorigin="9433,4006" coordsize="37,731" path="m9464,4736l9433,4680,9496,4680,9464,4736e" filled="t" fillcolor="#000000" stroked="f">
                <v:path arrowok="t"/>
                <v:fill/>
              </v:shape>
            </v:group>
            <v:group style="position:absolute;left:9459;top:4006;width:11;height:38" coordorigin="9459,4006" coordsize="11,38">
              <v:shape style="position:absolute;left:9459;top:4006;width:11;height:38" coordorigin="9459,4006" coordsize="11,38" path="m9458,4025l9471,4025e" filled="f" stroked="t" strokeweight="2.148631pt" strokecolor="#000000">
                <v:path arrowok="t"/>
              </v:shape>
            </v:group>
            <v:group style="position:absolute;left:9459;top:4072;width:11;height:8" coordorigin="9459,4072" coordsize="11,8">
              <v:shape style="position:absolute;left:9459;top:4072;width:11;height:8" coordorigin="9459,4072" coordsize="11,8" path="m9458,4076l9471,4076e" filled="f" stroked="t" strokeweight=".648265pt" strokecolor="#000000">
                <v:path arrowok="t"/>
              </v:shape>
            </v:group>
            <v:group style="position:absolute;left:9459;top:4110;width:11;height:36" coordorigin="9459,4110" coordsize="11,36">
              <v:shape style="position:absolute;left:9459;top:4110;width:11;height:36" coordorigin="9459,4110" coordsize="11,36" path="m9458,4128l9471,4128e" filled="f" stroked="t" strokeweight="2.027956pt" strokecolor="#000000">
                <v:path arrowok="t"/>
              </v:shape>
            </v:group>
            <v:group style="position:absolute;left:9459;top:4177;width:11;height:7" coordorigin="9459,4177" coordsize="11,7">
              <v:shape style="position:absolute;left:9459;top:4177;width:11;height:7" coordorigin="9459,4177" coordsize="11,7" path="m9458,4181l9471,4181e" filled="f" stroked="t" strokeweight=".588403pt" strokecolor="#000000">
                <v:path arrowok="t"/>
              </v:shape>
            </v:group>
            <v:group style="position:absolute;left:9459;top:4213;width:11;height:38" coordorigin="9459,4213" coordsize="11,38">
              <v:shape style="position:absolute;left:9459;top:4213;width:11;height:38" coordorigin="9459,4213" coordsize="11,38" path="m9458,4232l9471,4232e" filled="f" stroked="t" strokeweight="2.148631pt" strokecolor="#000000">
                <v:path arrowok="t"/>
              </v:shape>
            </v:group>
            <v:group style="position:absolute;left:9459;top:4279;width:11;height:11" coordorigin="9459,4279" coordsize="11,11">
              <v:shape style="position:absolute;left:9459;top:4279;width:11;height:11" coordorigin="9459,4279" coordsize="11,11" path="m9458,4285l9471,4285e" filled="f" stroked="t" strokeweight=".767991pt" strokecolor="#000000">
                <v:path arrowok="t"/>
              </v:shape>
            </v:group>
            <v:group style="position:absolute;left:9459;top:4318;width:11;height:40" coordorigin="9459,4318" coordsize="11,40">
              <v:shape style="position:absolute;left:9459;top:4318;width:11;height:40" coordorigin="9459,4318" coordsize="11,40" path="m9458,4337l9471,4337e" filled="f" stroked="t" strokeweight="2.208494pt" strokecolor="#000000">
                <v:path arrowok="t"/>
              </v:shape>
            </v:group>
            <v:group style="position:absolute;left:9459;top:4385;width:11;height:11" coordorigin="9459,4385" coordsize="11,11">
              <v:shape style="position:absolute;left:9459;top:4385;width:11;height:11" coordorigin="9459,4385" coordsize="11,11" path="m9458,4390l9471,4390e" filled="f" stroked="t" strokeweight=".767991pt" strokecolor="#000000">
                <v:path arrowok="t"/>
              </v:shape>
            </v:group>
            <v:group style="position:absolute;left:9459;top:4423;width:11;height:38" coordorigin="9459,4423" coordsize="11,38">
              <v:shape style="position:absolute;left:9459;top:4423;width:11;height:38" coordorigin="9459,4423" coordsize="11,38" path="m9458,4442l9471,4442e" filled="f" stroked="t" strokeweight="2.148631pt" strokecolor="#000000">
                <v:path arrowok="t"/>
              </v:shape>
            </v:group>
            <v:group style="position:absolute;left:9459;top:4490;width:11;height:7" coordorigin="9459,4490" coordsize="11,7">
              <v:shape style="position:absolute;left:9459;top:4490;width:11;height:7" coordorigin="9459,4490" coordsize="11,7" path="m9458,4494l9471,4494e" filled="f" stroked="t" strokeweight=".588403pt" strokecolor="#000000">
                <v:path arrowok="t"/>
              </v:shape>
            </v:group>
            <v:group style="position:absolute;left:9459;top:4529;width:11;height:36" coordorigin="9459,4529" coordsize="11,36">
              <v:shape style="position:absolute;left:9459;top:4529;width:11;height:36" coordorigin="9459,4529" coordsize="11,36" path="m9458,4547l9471,4547e" filled="f" stroked="t" strokeweight="2.027956pt" strokecolor="#000000">
                <v:path arrowok="t"/>
              </v:shape>
            </v:group>
            <v:group style="position:absolute;left:9459;top:4592;width:11;height:11" coordorigin="9459,4592" coordsize="11,11">
              <v:shape style="position:absolute;left:9459;top:4592;width:11;height:11" coordorigin="9459,4592" coordsize="11,11" path="m9458,4598l9471,4598e" filled="f" stroked="t" strokeweight=".767991pt" strokecolor="#000000">
                <v:path arrowok="t"/>
              </v:shape>
            </v:group>
            <v:group style="position:absolute;left:9459;top:4631;width:11;height:38" coordorigin="9459,4631" coordsize="11,38">
              <v:shape style="position:absolute;left:9459;top:4631;width:11;height:38" coordorigin="9459,4631" coordsize="11,38" path="m9458,4650l9471,4650e" filled="f" stroked="t" strokeweight="2.148631pt" strokecolor="#000000">
                <v:path arrowok="t"/>
              </v:shape>
            </v:group>
            <v:group style="position:absolute;left:9433;top:4680;width:64;height:56" coordorigin="9433,4680" coordsize="64,56">
              <v:shape style="position:absolute;left:9433;top:4680;width:64;height:56" coordorigin="9433,4680" coordsize="64,56" path="m9496,4680l9464,4736,9433,4680,9496,4680xe" filled="f" stroked="t" strokeweight=".13435pt" strokecolor="#000000">
                <v:path arrowok="t"/>
              </v:shape>
            </v:group>
            <v:group style="position:absolute;left:9397;top:3248;width:40;height:11" coordorigin="9397,3248" coordsize="40,11">
              <v:shape style="position:absolute;left:9397;top:3248;width:40;height:11" coordorigin="9397,3248" coordsize="40,11" path="m9397,3254l9436,3254e" filled="f" stroked="t" strokeweight=".639714pt" strokecolor="#000000">
                <v:path arrowok="t"/>
              </v:shape>
            </v:group>
            <v:group style="position:absolute;left:9354;top:3248;width:8;height:11" coordorigin="9354,3248" coordsize="8,11">
              <v:shape style="position:absolute;left:9354;top:3248;width:8;height:11" coordorigin="9354,3248" coordsize="8,11" path="m9354,3254l9362,3254e" filled="f" stroked="t" strokeweight=".639714pt" strokecolor="#000000">
                <v:path arrowok="t"/>
              </v:shape>
            </v:group>
            <v:group style="position:absolute;left:9279;top:3248;width:43;height:11" coordorigin="9279,3248" coordsize="43,11">
              <v:shape style="position:absolute;left:9279;top:3248;width:43;height:11" coordorigin="9279,3248" coordsize="43,11" path="m9279,3254l9322,3254e" filled="f" stroked="t" strokeweight=".639714pt" strokecolor="#000000">
                <v:path arrowok="t"/>
              </v:shape>
            </v:group>
            <v:group style="position:absolute;left:9237;top:3248;width:11;height:11" coordorigin="9237,3248" coordsize="11,11">
              <v:shape style="position:absolute;left:9237;top:3248;width:11;height:11" coordorigin="9237,3248" coordsize="11,11" path="m9237,3254l9248,3254e" filled="f" stroked="t" strokeweight=".639714pt" strokecolor="#000000">
                <v:path arrowok="t"/>
              </v:shape>
            </v:group>
            <v:group style="position:absolute;left:9163;top:3248;width:43;height:11" coordorigin="9163,3248" coordsize="43,11">
              <v:shape style="position:absolute;left:9163;top:3248;width:43;height:11" coordorigin="9163,3248" coordsize="43,11" path="m9163,3254l9206,3254e" filled="f" stroked="t" strokeweight=".639714pt" strokecolor="#000000">
                <v:path arrowok="t"/>
              </v:shape>
            </v:group>
            <v:group style="position:absolute;left:9121;top:3248;width:11;height:11" coordorigin="9121,3248" coordsize="11,11">
              <v:shape style="position:absolute;left:9121;top:3248;width:11;height:11" coordorigin="9121,3248" coordsize="11,11" path="m9121,3254l9132,3254e" filled="f" stroked="t" strokeweight=".639714pt" strokecolor="#000000">
                <v:path arrowok="t"/>
              </v:shape>
            </v:group>
            <v:group style="position:absolute;left:9046;top:3248;width:42;height:11" coordorigin="9046,3248" coordsize="42,11">
              <v:shape style="position:absolute;left:9046;top:3248;width:42;height:11" coordorigin="9046,3248" coordsize="42,11" path="m9046,3254l9088,3254e" filled="f" stroked="t" strokeweight=".639714pt" strokecolor="#000000">
                <v:path arrowok="t"/>
              </v:shape>
            </v:group>
            <v:group style="position:absolute;left:9007;top:3248;width:8;height:11" coordorigin="9007,3248" coordsize="8,11">
              <v:shape style="position:absolute;left:9007;top:3248;width:8;height:11" coordorigin="9007,3248" coordsize="8,11" path="m9007,3254l9015,3254e" filled="f" stroked="t" strokeweight=".639714pt" strokecolor="#000000">
                <v:path arrowok="t"/>
              </v:shape>
            </v:group>
            <v:group style="position:absolute;left:8932;top:3248;width:40;height:11" coordorigin="8932,3248" coordsize="40,11">
              <v:shape style="position:absolute;left:8932;top:3248;width:40;height:11" coordorigin="8932,3248" coordsize="40,11" path="m8932,3254l8972,3254e" filled="f" stroked="t" strokeweight=".639714pt" strokecolor="#000000">
                <v:path arrowok="t"/>
              </v:shape>
            </v:group>
            <v:group style="position:absolute;left:8890;top:3248;width:11;height:11" coordorigin="8890,3248" coordsize="11,11">
              <v:shape style="position:absolute;left:8890;top:3248;width:11;height:11" coordorigin="8890,3248" coordsize="11,11" path="m8890,3254l8901,3254e" filled="f" stroked="t" strokeweight=".639714pt" strokecolor="#000000">
                <v:path arrowok="t"/>
              </v:shape>
            </v:group>
            <v:group style="position:absolute;left:8816;top:3248;width:42;height:11" coordorigin="8816,3248" coordsize="42,11">
              <v:shape style="position:absolute;left:8816;top:3248;width:42;height:11" coordorigin="8816,3248" coordsize="42,11" path="m8816,3254l8858,3254e" filled="f" stroked="t" strokeweight=".639714pt" strokecolor="#000000">
                <v:path arrowok="t"/>
              </v:shape>
            </v:group>
            <v:group style="position:absolute;left:8225;top:3226;width:600;height:56" coordorigin="8225,3226" coordsize="600,56">
              <v:shape style="position:absolute;left:8225;top:3226;width:600;height:56" coordorigin="8225,3226" coordsize="600,56" path="m8762,3282l8762,3226,8812,3248,8773,3248,8773,3259,8814,3259,8762,3282e" filled="t" fillcolor="#000000" stroked="f">
                <v:path arrowok="t"/>
                <v:fill/>
              </v:shape>
              <v:shape style="position:absolute;left:8225;top:3226;width:600;height:56" coordorigin="8225,3226" coordsize="600,56" path="m8762,3259l8731,3259,8731,3248,8762,3248,8762,3259e" filled="t" fillcolor="#000000" stroked="f">
                <v:path arrowok="t"/>
                <v:fill/>
              </v:shape>
              <v:shape style="position:absolute;left:8225;top:3226;width:600;height:56" coordorigin="8225,3226" coordsize="600,56" path="m8814,3259l8773,3259,8773,3248,8812,3248,8824,3254,8814,3259e" filled="t" fillcolor="#000000" stroked="f">
                <v:path arrowok="t"/>
                <v:fill/>
              </v:shape>
              <v:shape style="position:absolute;left:8225;top:3226;width:600;height:56" coordorigin="8225,3226" coordsize="600,56" path="m8700,3259l8688,3259,8688,3248,8700,3248,8700,3259e" filled="t" fillcolor="#000000" stroked="f">
                <v:path arrowok="t"/>
                <v:fill/>
              </v:shape>
              <v:shape style="position:absolute;left:8225;top:3226;width:600;height:56" coordorigin="8225,3226" coordsize="600,56" path="m8656,3259l8614,3259,8614,3248,8656,3248,8656,3259e" filled="t" fillcolor="#000000" stroked="f">
                <v:path arrowok="t"/>
                <v:fill/>
              </v:shape>
              <v:shape style="position:absolute;left:8225;top:3226;width:600;height:56" coordorigin="8225,3226" coordsize="600,56" path="m8583,3259l8571,3259,8571,3248,8583,3248,8583,3259e" filled="t" fillcolor="#000000" stroked="f">
                <v:path arrowok="t"/>
                <v:fill/>
              </v:shape>
              <v:shape style="position:absolute;left:8225;top:3226;width:600;height:56" coordorigin="8225,3226" coordsize="600,56" path="m8540,3259l8497,3259,8497,3248,8540,3248,8540,3259e" filled="t" fillcolor="#000000" stroked="f">
                <v:path arrowok="t"/>
                <v:fill/>
              </v:shape>
              <v:shape style="position:absolute;left:8225;top:3226;width:600;height:56" coordorigin="8225,3226" coordsize="600,56" path="m8466,3259l8457,3259,8457,3248,8466,3248,8466,3259e" filled="t" fillcolor="#000000" stroked="f">
                <v:path arrowok="t"/>
                <v:fill/>
              </v:shape>
              <v:shape style="position:absolute;left:8225;top:3226;width:600;height:56" coordorigin="8225,3226" coordsize="600,56" path="m8424,3259l8384,3259,8384,3248,8424,3248,8424,3259e" filled="t" fillcolor="#000000" stroked="f">
                <v:path arrowok="t"/>
                <v:fill/>
              </v:shape>
              <v:shape style="position:absolute;left:8225;top:3226;width:600;height:56" coordorigin="8225,3226" coordsize="600,56" path="m8349,3259l8341,3259,8341,3248,8349,3248,8349,3259e" filled="t" fillcolor="#000000" stroked="f">
                <v:path arrowok="t"/>
                <v:fill/>
              </v:shape>
              <v:shape style="position:absolute;left:8225;top:3226;width:600;height:56" coordorigin="8225,3226" coordsize="600,56" path="m8310,3259l8266,3259,8266,3248,8310,3248,8310,3259e" filled="t" fillcolor="#000000" stroked="f">
                <v:path arrowok="t"/>
                <v:fill/>
              </v:shape>
              <v:shape style="position:absolute;left:8225;top:3226;width:600;height:56" coordorigin="8225,3226" coordsize="600,56" path="m8235,3259l8225,3259,8225,3248,8235,3248,8235,3259e" filled="t" fillcolor="#000000" stroked="f">
                <v:path arrowok="t"/>
                <v:fill/>
              </v:shape>
            </v:group>
            <v:group style="position:absolute;left:8731;top:3248;width:42;height:11" coordorigin="8731,3248" coordsize="42,11">
              <v:shape style="position:absolute;left:8731;top:3248;width:42;height:11" coordorigin="8731,3248" coordsize="42,11" path="m8729,3254l8774,3254e" filled="f" stroked="t" strokeweight=".767991pt" strokecolor="#000000">
                <v:path arrowok="t"/>
              </v:shape>
            </v:group>
            <v:group style="position:absolute;left:8688;top:3248;width:12;height:11" coordorigin="8688,3248" coordsize="12,11">
              <v:shape style="position:absolute;left:8688;top:3248;width:12;height:11" coordorigin="8688,3248" coordsize="12,11" path="m8686,3254l8701,3254e" filled="f" stroked="t" strokeweight=".767991pt" strokecolor="#000000">
                <v:path arrowok="t"/>
              </v:shape>
            </v:group>
            <v:group style="position:absolute;left:8614;top:3248;width:42;height:11" coordorigin="8614,3248" coordsize="42,11">
              <v:shape style="position:absolute;left:8614;top:3248;width:42;height:11" coordorigin="8614,3248" coordsize="42,11" path="m8613,3254l8658,3254e" filled="f" stroked="t" strokeweight=".767991pt" strokecolor="#000000">
                <v:path arrowok="t"/>
              </v:shape>
            </v:group>
            <v:group style="position:absolute;left:8571;top:3248;width:12;height:11" coordorigin="8571,3248" coordsize="12,11">
              <v:shape style="position:absolute;left:8571;top:3248;width:12;height:11" coordorigin="8571,3248" coordsize="12,11" path="m8570,3254l8585,3254e" filled="f" stroked="t" strokeweight=".767991pt" strokecolor="#000000">
                <v:path arrowok="t"/>
              </v:shape>
            </v:group>
            <v:group style="position:absolute;left:8497;top:3248;width:43;height:11" coordorigin="8497,3248" coordsize="43,11">
              <v:shape style="position:absolute;left:8497;top:3248;width:43;height:11" coordorigin="8497,3248" coordsize="43,11" path="m8495,3254l8541,3254e" filled="f" stroked="t" strokeweight=".767991pt" strokecolor="#000000">
                <v:path arrowok="t"/>
              </v:shape>
            </v:group>
            <v:group style="position:absolute;left:8457;top:3248;width:8;height:11" coordorigin="8457,3248" coordsize="8,11">
              <v:shape style="position:absolute;left:8457;top:3248;width:8;height:11" coordorigin="8457,3248" coordsize="8,11" path="m8456,3254l8467,3254e" filled="f" stroked="t" strokeweight=".767991pt" strokecolor="#000000">
                <v:path arrowok="t"/>
              </v:shape>
            </v:group>
            <v:group style="position:absolute;left:8384;top:3248;width:40;height:11" coordorigin="8384,3248" coordsize="40,11">
              <v:shape style="position:absolute;left:8384;top:3248;width:40;height:11" coordorigin="8384,3248" coordsize="40,11" path="m8383,3254l8425,3254e" filled="f" stroked="t" strokeweight=".767991pt" strokecolor="#000000">
                <v:path arrowok="t"/>
              </v:shape>
            </v:group>
            <v:group style="position:absolute;left:8341;top:3248;width:8;height:11" coordorigin="8341,3248" coordsize="8,11">
              <v:shape style="position:absolute;left:8341;top:3248;width:8;height:11" coordorigin="8341,3248" coordsize="8,11" path="m8339,3254l8351,3254e" filled="f" stroked="t" strokeweight=".767991pt" strokecolor="#000000">
                <v:path arrowok="t"/>
              </v:shape>
            </v:group>
            <v:group style="position:absolute;left:8266;top:3248;width:43;height:11" coordorigin="8266,3248" coordsize="43,11">
              <v:shape style="position:absolute;left:8266;top:3248;width:43;height:11" coordorigin="8266,3248" coordsize="43,11" path="m8265,3254l8311,3254e" filled="f" stroked="t" strokeweight=".767991pt" strokecolor="#000000">
                <v:path arrowok="t"/>
              </v:shape>
            </v:group>
            <v:group style="position:absolute;left:8225;top:3248;width:11;height:11" coordorigin="8225,3248" coordsize="11,11">
              <v:shape style="position:absolute;left:8225;top:3248;width:11;height:11" coordorigin="8225,3248" coordsize="11,11" path="m8223,3254l8237,3254e" filled="f" stroked="t" strokeweight=".767991pt" strokecolor="#000000">
                <v:path arrowok="t"/>
              </v:shape>
            </v:group>
            <v:group style="position:absolute;left:8762;top:3226;width:62;height:56" coordorigin="8762,3226" coordsize="62,56">
              <v:shape style="position:absolute;left:8762;top:3226;width:62;height:56" coordorigin="8762,3226" coordsize="62,56" path="m8762,3226l8824,3254,8762,3282,8762,3226xe" filled="f" stroked="t" strokeweight=".134480pt" strokecolor="#000000">
                <v:path arrowok="t"/>
              </v:shape>
            </v:group>
            <v:group style="position:absolute;left:4802;top:2131;width:116;height:2" coordorigin="4802,2131" coordsize="116,2">
              <v:shape style="position:absolute;left:4802;top:2131;width:116;height:2" coordorigin="4802,2131" coordsize="116,0" path="m4802,2131l4919,2131e" filled="f" stroked="t" strokeweight=".513108pt" strokecolor="#000000">
                <v:path arrowok="t"/>
              </v:shape>
            </v:group>
            <v:group style="position:absolute;left:7837;top:2131;width:68;height:2" coordorigin="7837,2131" coordsize="68,2">
              <v:shape style="position:absolute;left:7837;top:2131;width:68;height:2" coordorigin="7837,2131" coordsize="68,0" path="m7837,2131l7905,2131e" filled="f" stroked="t" strokeweight=".513108pt" strokecolor="#000000">
                <v:path arrowok="t"/>
              </v:shape>
            </v:group>
            <w10:wrap type="none"/>
          </v:group>
        </w:pict>
      </w:r>
      <w:hyperlink r:id="rId148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192" w:lineRule="exact"/>
        <w:ind w:left="1444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6"/>
          <w:w w:val="101"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spacing w:val="5"/>
          <w:w w:val="101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spacing w:val="9"/>
          <w:w w:val="10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8"/>
          <w:w w:val="10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1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6"/>
          <w:w w:val="101"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spacing w:val="8"/>
          <w:w w:val="10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8"/>
          <w:w w:val="10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1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top="600" w:bottom="280" w:left="1600" w:right="1440"/>
        </w:sectPr>
      </w:pPr>
      <w:rPr/>
    </w:p>
    <w:p>
      <w:pPr>
        <w:spacing w:before="39" w:after="0" w:line="252" w:lineRule="auto"/>
        <w:ind w:left="3016" w:right="-20"/>
        <w:jc w:val="righ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11"/>
          <w:w w:val="101"/>
        </w:rPr>
        <w:t>b</w:t>
      </w:r>
      <w:r>
        <w:rPr>
          <w:rFonts w:ascii="Times New Roman" w:hAnsi="Times New Roman" w:cs="Times New Roman" w:eastAsia="Times New Roman"/>
          <w:sz w:val="17"/>
          <w:szCs w:val="17"/>
          <w:spacing w:val="8"/>
          <w:w w:val="10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11"/>
          <w:w w:val="101"/>
        </w:rPr>
        <w:t>b</w:t>
      </w:r>
      <w:r>
        <w:rPr>
          <w:rFonts w:ascii="Times New Roman" w:hAnsi="Times New Roman" w:cs="Times New Roman" w:eastAsia="Times New Roman"/>
          <w:sz w:val="17"/>
          <w:szCs w:val="17"/>
          <w:spacing w:val="4"/>
          <w:w w:val="101"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spacing w:val="10"/>
          <w:w w:val="101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11"/>
          <w:w w:val="101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spacing w:val="4"/>
          <w:w w:val="101"/>
        </w:rPr>
        <w:t>í</w:t>
      </w:r>
      <w:r>
        <w:rPr>
          <w:rFonts w:ascii="Times New Roman" w:hAnsi="Times New Roman" w:cs="Times New Roman" w:eastAsia="Times New Roman"/>
          <w:sz w:val="17"/>
          <w:szCs w:val="17"/>
          <w:spacing w:val="10"/>
          <w:w w:val="101"/>
        </w:rPr>
        <w:t>b</w:t>
      </w:r>
      <w:r>
        <w:rPr>
          <w:rFonts w:ascii="Times New Roman" w:hAnsi="Times New Roman" w:cs="Times New Roman" w:eastAsia="Times New Roman"/>
          <w:sz w:val="17"/>
          <w:szCs w:val="17"/>
          <w:spacing w:val="6"/>
          <w:w w:val="101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spacing w:val="3"/>
          <w:w w:val="101"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1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39" w:after="0" w:line="252" w:lineRule="auto"/>
        <w:ind w:right="2315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spacing w:val="10"/>
          <w:w w:val="101"/>
        </w:rPr>
        <w:t>b</w:t>
      </w:r>
      <w:r>
        <w:rPr>
          <w:rFonts w:ascii="Times New Roman" w:hAnsi="Times New Roman" w:cs="Times New Roman" w:eastAsia="Times New Roman"/>
          <w:sz w:val="17"/>
          <w:szCs w:val="17"/>
          <w:spacing w:val="9"/>
          <w:w w:val="10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10"/>
          <w:w w:val="101"/>
        </w:rPr>
        <w:t>b</w:t>
      </w:r>
      <w:r>
        <w:rPr>
          <w:rFonts w:ascii="Times New Roman" w:hAnsi="Times New Roman" w:cs="Times New Roman" w:eastAsia="Times New Roman"/>
          <w:sz w:val="17"/>
          <w:szCs w:val="17"/>
          <w:spacing w:val="4"/>
          <w:w w:val="101"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spacing w:val="10"/>
          <w:w w:val="101"/>
        </w:rPr>
        <w:t>na</w:t>
      </w:r>
      <w:r>
        <w:rPr>
          <w:rFonts w:ascii="Times New Roman" w:hAnsi="Times New Roman" w:cs="Times New Roman" w:eastAsia="Times New Roman"/>
          <w:sz w:val="17"/>
          <w:szCs w:val="17"/>
          <w:spacing w:val="10"/>
          <w:w w:val="10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10"/>
          <w:w w:val="101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spacing w:val="4"/>
          <w:w w:val="101"/>
        </w:rPr>
        <w:t>í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1"/>
        </w:rPr>
        <w:t>b</w:t>
      </w:r>
      <w:r>
        <w:rPr>
          <w:rFonts w:ascii="Times New Roman" w:hAnsi="Times New Roman" w:cs="Times New Roman" w:eastAsia="Times New Roman"/>
          <w:sz w:val="17"/>
          <w:szCs w:val="17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5"/>
          <w:w w:val="101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spacing w:val="3"/>
          <w:w w:val="101"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1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line="252" w:lineRule="auto"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00" w:h="16840"/>
          <w:pgMar w:top="600" w:bottom="280" w:left="1600" w:right="1440"/>
          <w:cols w:num="2" w:equalWidth="0">
            <w:col w:w="3578" w:space="2387"/>
            <w:col w:w="289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line="260" w:lineRule="exact" w:after="0"/>
        <w:jc w:val="left"/>
        <w:rPr>
          <w:sz w:val="26"/>
          <w:szCs w:val="26"/>
        </w:rPr>
        <w:sectPr>
          <w:type w:val="continuous"/>
          <w:pgSz w:w="11900" w:h="16840"/>
          <w:pgMar w:top="600" w:bottom="280" w:left="1600" w:right="1440"/>
        </w:sectPr>
      </w:pPr>
      <w:rPr/>
    </w:p>
    <w:p>
      <w:pPr>
        <w:spacing w:before="39" w:after="0" w:line="240" w:lineRule="auto"/>
        <w:ind w:left="2204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6"/>
          <w:w w:val="101"/>
        </w:rPr>
        <w:t>se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1"/>
        </w:rPr>
        <w:t>ñ</w:t>
      </w:r>
      <w:r>
        <w:rPr>
          <w:rFonts w:ascii="Times New Roman" w:hAnsi="Times New Roman" w:cs="Times New Roman" w:eastAsia="Times New Roman"/>
          <w:sz w:val="17"/>
          <w:szCs w:val="17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9"/>
          <w:w w:val="10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1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73" w:after="0" w:line="315" w:lineRule="auto"/>
        <w:ind w:left="2204" w:right="3459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6"/>
          <w:w w:val="100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6"/>
          <w:w w:val="101"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spacing w:val="5"/>
          <w:w w:val="101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spacing w:val="10"/>
          <w:w w:val="10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10"/>
          <w:w w:val="101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8"/>
          <w:w w:val="10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1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4"/>
          <w:w w:val="101"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spacing w:val="6"/>
          <w:w w:val="10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9"/>
          <w:w w:val="10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1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5"/>
          <w:w w:val="101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spacing w:val="5"/>
          <w:w w:val="10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10"/>
          <w:w w:val="101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spacing w:val="5"/>
          <w:w w:val="10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1"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6"/>
          <w:w w:val="101"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spacing w:val="8"/>
          <w:w w:val="101"/>
        </w:rPr>
        <w:t>or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14" w:lineRule="exact"/>
        <w:ind w:left="2275" w:right="-68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  <w:position w:val="-1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9"/>
          <w:position w:val="-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3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  <w:position w:val="-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3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99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  <w:position w:val="-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3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  <w:position w:val="-1"/>
        </w:rPr>
        <w:t>na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8"/>
          <w:position w:val="-1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8"/>
          <w:position w:val="-1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8"/>
          <w:position w:val="-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8"/>
          <w:position w:val="-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8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8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8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8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8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  <w:position w:val="-1"/>
        </w:rPr>
        <w:t>ob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6"/>
          <w:w w:val="101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spacing w:val="5"/>
          <w:w w:val="10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9"/>
          <w:w w:val="101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spacing w:val="7"/>
          <w:w w:val="10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1"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6"/>
          <w:w w:val="101"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spacing w:val="8"/>
          <w:w w:val="10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1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line="240" w:lineRule="auto"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00" w:h="16840"/>
          <w:pgMar w:top="600" w:bottom="280" w:left="1600" w:right="1440"/>
          <w:cols w:num="2" w:equalWidth="0">
            <w:col w:w="7005" w:space="430"/>
            <w:col w:w="142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caus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circuito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supresore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ec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actua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distinta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maneras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abre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circuit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retorn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evita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vuelv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emiso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atenúa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excesivament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egu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débi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molest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comunicación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hecho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amba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técnica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impide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comunicació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vía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altera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naturalez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dúp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x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conversació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telefónica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7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84.580002pt;margin-top:-112.900909pt;width:426.22pt;height:97.36pt;mso-position-horizontal-relative:page;mso-position-vertical-relative:paragraph;z-index:-6676" coordorigin="1692,-2258" coordsize="8524,1947">
            <v:group style="position:absolute;left:2411;top:-2248;width:7795;height:322" coordorigin="2411,-2248" coordsize="7795,322">
              <v:shape style="position:absolute;left:2411;top:-2248;width:7795;height:322" coordorigin="2411,-2248" coordsize="7795,322" path="m2411,-2248l10206,-2248,10206,-1926,2411,-1926,2411,-2248e" filled="t" fillcolor="#00FF00" stroked="f">
                <v:path arrowok="t"/>
                <v:fill/>
              </v:shape>
            </v:group>
            <v:group style="position:absolute;left:1702;top:-1926;width:8504;height:320" coordorigin="1702,-1926" coordsize="8504,320">
              <v:shape style="position:absolute;left:1702;top:-1926;width:8504;height:320" coordorigin="1702,-1926" coordsize="8504,320" path="m1702,-1926l10206,-1926,10206,-1606,1702,-1606,1702,-1926e" filled="t" fillcolor="#00FF00" stroked="f">
                <v:path arrowok="t"/>
                <v:fill/>
              </v:shape>
            </v:group>
            <v:group style="position:absolute;left:1702;top:-1606;width:8504;height:322" coordorigin="1702,-1606" coordsize="8504,322">
              <v:shape style="position:absolute;left:1702;top:-1606;width:8504;height:322" coordorigin="1702,-1606" coordsize="8504,322" path="m1702,-1606l10206,-1606,10206,-1284,1702,-1284,1702,-1606e" filled="t" fillcolor="#00FF00" stroked="f">
                <v:path arrowok="t"/>
                <v:fill/>
              </v:shape>
            </v:group>
            <v:group style="position:absolute;left:1702;top:-1284;width:8504;height:322" coordorigin="1702,-1284" coordsize="8504,322">
              <v:shape style="position:absolute;left:1702;top:-1284;width:8504;height:322" coordorigin="1702,-1284" coordsize="8504,322" path="m1702,-1284l10206,-1284,10206,-963,1702,-963,1702,-1284e" filled="t" fillcolor="#00FF00" stroked="f">
                <v:path arrowok="t"/>
                <v:fill/>
              </v:shape>
            </v:group>
            <v:group style="position:absolute;left:1702;top:-963;width:8504;height:322" coordorigin="1702,-963" coordsize="8504,322">
              <v:shape style="position:absolute;left:1702;top:-963;width:8504;height:322" coordorigin="1702,-963" coordsize="8504,322" path="m1702,-963l10206,-963,10206,-641,1702,-641,1702,-963e" filled="t" fillcolor="#00FF00" stroked="f">
                <v:path arrowok="t"/>
                <v:fill/>
              </v:shape>
            </v:group>
            <v:group style="position:absolute;left:1702;top:-641;width:8410;height:320" coordorigin="1702,-641" coordsize="8410,320">
              <v:shape style="position:absolute;left:1702;top:-641;width:8410;height:320" coordorigin="1702,-641" coordsize="8410,320" path="m1702,-641l10111,-641,10111,-321,1702,-321,1702,-641e" filled="t" fillcolor="#00FF00" stroked="f">
                <v:path arrowok="t"/>
                <v:fill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solució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alternativ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representad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filtro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elimina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tod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retorn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teng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parecid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emitida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maner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permi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manteng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conversació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ambo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sentidos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form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simultánea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84.94001pt;width:435.66pt;height:.1pt;mso-position-horizontal-relative:page;mso-position-vertical-relative:paragraph;z-index:-6677" coordorigin="1594,1699" coordsize="8713,2">
            <v:shape style="position:absolute;left:1594;top:1699;width:8713;height:2" coordorigin="1594,1699" coordsize="8713,0" path="m1594,1699l10307,1699e" filled="f" stroked="t" strokeweight=".580pt" strokecolor="#00000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problem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originars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inadaptació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bucl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abonad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ton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latera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(sidetone)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aparato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telefónico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previst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escuch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tambié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sonid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propi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voz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sonido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ton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lateral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alt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molesta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comunicación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baj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28"/>
          <w:szCs w:val="28"/>
        </w:rPr>
        <w:sectPr>
          <w:type w:val="continuous"/>
          <w:pgSz w:w="11900" w:h="16840"/>
          <w:pgMar w:top="600" w:bottom="280" w:left="1600" w:right="1440"/>
        </w:sectPr>
      </w:pPr>
      <w:rPr/>
    </w:p>
    <w:p>
      <w:pPr>
        <w:spacing w:before="88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23.709999pt;margin-top:23.469999pt;width:547.9pt;height:794.98pt;mso-position-horizontal-relative:page;mso-position-vertical-relative:page;z-index:-6674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94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673" type="#_x0000_t75">
            <v:imagedata r:id="rId149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150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102" w:right="187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resulta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imperceptibl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habland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aumenta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volume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voz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aparato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varía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amplitu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sideton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sobr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bas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condicione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adaptació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línea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39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aspect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negativ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exist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metálico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telefoní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diafoní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(crosstalk)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consist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acoplamient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desead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eléctrica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cabl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próxim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otra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abras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escuchar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curs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llamad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telefónica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conversació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efectuand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sobr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otr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línea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crosstal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k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90" w:lineRule="exact"/>
        <w:ind w:left="81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Meiryo" w:hAnsi="Meiryo" w:cs="Meiryo" w:eastAsia="Meiryo"/>
          <w:sz w:val="28"/>
          <w:szCs w:val="28"/>
          <w:w w:val="86"/>
          <w:position w:val="3"/>
        </w:rPr>
        <w:t>•</w:t>
      </w:r>
      <w:r>
        <w:rPr>
          <w:rFonts w:ascii="Meiryo" w:hAnsi="Meiryo" w:cs="Meiryo" w:eastAsia="Meiryo"/>
          <w:sz w:val="28"/>
          <w:szCs w:val="28"/>
          <w:w w:val="100"/>
          <w:position w:val="3"/>
        </w:rPr>
        <w:t> </w:t>
      </w:r>
      <w:r>
        <w:rPr>
          <w:rFonts w:ascii="Meiryo" w:hAnsi="Meiryo" w:cs="Meiryo" w:eastAsia="Meiryo"/>
          <w:sz w:val="28"/>
          <w:szCs w:val="28"/>
          <w:spacing w:val="-36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crosstal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k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inteligible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cuand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comprende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bie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272" w:lineRule="exact"/>
        <w:ind w:left="102" w:right="4518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contenid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otr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conversación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;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89" w:lineRule="exact"/>
        <w:ind w:left="81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Meiryo" w:hAnsi="Meiryo" w:cs="Meiryo" w:eastAsia="Meiryo"/>
          <w:sz w:val="28"/>
          <w:szCs w:val="28"/>
          <w:w w:val="86"/>
          <w:position w:val="3"/>
        </w:rPr>
        <w:t>•</w:t>
      </w:r>
      <w:r>
        <w:rPr>
          <w:rFonts w:ascii="Meiryo" w:hAnsi="Meiryo" w:cs="Meiryo" w:eastAsia="Meiryo"/>
          <w:sz w:val="28"/>
          <w:szCs w:val="28"/>
          <w:w w:val="100"/>
          <w:position w:val="3"/>
        </w:rPr>
        <w:t> </w:t>
      </w:r>
      <w:r>
        <w:rPr>
          <w:rFonts w:ascii="Meiryo" w:hAnsi="Meiryo" w:cs="Meiryo" w:eastAsia="Meiryo"/>
          <w:sz w:val="28"/>
          <w:szCs w:val="28"/>
          <w:spacing w:val="-36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crosstal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k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ininteligible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cuand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contenid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result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claro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272" w:lineRule="exact"/>
        <w:ind w:left="102" w:right="2244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per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molest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comunicació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usuarios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39" w:lineRule="auto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form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alk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primer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result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peligrosa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porqu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tambié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reduc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márgene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segurida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conversació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telefónica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5123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20"/>
          <w:w w:val="99"/>
        </w:rPr>
        <w:t>1.11.</w:t>
      </w:r>
      <w:r>
        <w:rPr>
          <w:rFonts w:ascii="Arial" w:hAnsi="Arial" w:cs="Arial" w:eastAsia="Arial"/>
          <w:sz w:val="28"/>
          <w:szCs w:val="28"/>
          <w:spacing w:val="0"/>
          <w:w w:val="99"/>
        </w:rPr>
        <w:t>2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5"/>
        </w:rPr>
        <w:t>Cable</w:t>
      </w:r>
      <w:r>
        <w:rPr>
          <w:rFonts w:ascii="Arial" w:hAnsi="Arial" w:cs="Arial" w:eastAsia="Arial"/>
          <w:sz w:val="28"/>
          <w:szCs w:val="28"/>
          <w:spacing w:val="0"/>
          <w:w w:val="105"/>
        </w:rPr>
        <w:t>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7"/>
        </w:rPr>
        <w:t>coaxiale</w:t>
      </w:r>
      <w:r>
        <w:rPr>
          <w:rFonts w:ascii="Arial" w:hAnsi="Arial" w:cs="Arial" w:eastAsia="Arial"/>
          <w:sz w:val="28"/>
          <w:szCs w:val="28"/>
          <w:spacing w:val="0"/>
          <w:w w:val="107"/>
        </w:rPr>
        <w:t>s</w:t>
      </w:r>
      <w:r>
        <w:rPr>
          <w:rFonts w:ascii="Arial" w:hAnsi="Arial" w:cs="Arial" w:eastAsia="Arial"/>
          <w:sz w:val="28"/>
          <w:szCs w:val="28"/>
          <w:spacing w:val="-5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coaxiale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ansmisione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televisió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onexione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antena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dato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rede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locales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cabl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coaxia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á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constitu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hil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metálic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colocad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form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centra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respect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conducto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cilíndrico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electromagnética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propague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adecuadamente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important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cabl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intern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ubicad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posición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;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razó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ponen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intervalo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regulares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distanciadore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alternativamente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exist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estrat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plástic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aislant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rode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hil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interio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llen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conducto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6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ext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rno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cint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metálic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enrollad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externament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constituy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cobert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protecció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efecto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campo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electromagnético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x</w:t>
      </w:r>
      <w:r>
        <w:rPr>
          <w:rFonts w:ascii="Arial Narrow" w:hAnsi="Arial Narrow" w:cs="Arial Narrow" w:eastAsia="Arial Narrow"/>
          <w:sz w:val="28"/>
          <w:szCs w:val="28"/>
          <w:spacing w:val="-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ternos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capacida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cabl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coaxia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300Mbit/s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line="240" w:lineRule="exact" w:after="0"/>
        <w:jc w:val="left"/>
        <w:rPr>
          <w:sz w:val="24"/>
          <w:szCs w:val="24"/>
        </w:rPr>
        <w:sectPr>
          <w:pgSz w:w="11900" w:h="16840"/>
          <w:pgMar w:top="600" w:bottom="280" w:left="1600" w:right="1440"/>
        </w:sectPr>
      </w:pPr>
      <w:rPr/>
    </w:p>
    <w:p>
      <w:pPr>
        <w:spacing w:before="32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.818844pt;width:435.66pt;height:.1pt;mso-position-horizontal-relative:page;mso-position-vertical-relative:paragraph;z-index:-6672" coordorigin="1594,36" coordsize="8713,2">
            <v:shape style="position:absolute;left:1594;top:36;width:8713;height:2" coordorigin="1594,36" coordsize="8713,0" path="m1594,36l10307,36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671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670" type="#_x0000_t75">
            <v:imagedata r:id="rId151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152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primero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coaxiale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larg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distanci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fuero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introducido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Estado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Unido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1946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Esto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soportaba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60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voz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multiplexin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g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frecuencia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coaxiale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fuero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mbié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primer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conexió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telefónic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transatlántic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Canad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á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Escocia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1956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Cubría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distanci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358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Km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cables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dirección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39" w:lineRule="auto"/>
        <w:ind w:left="102" w:right="187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Otro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fuero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tend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195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6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1983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últim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podí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soporta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20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circuito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voz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técnic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compactació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voz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llamad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(Tim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Assignmen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Speec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Interpolation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Interpolació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Conversacione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Asignació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Tiempos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permiti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ó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diseñado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soporta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420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conversacione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pudiera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trata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hast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10500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39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coaxiale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repre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entaro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entonce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solució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óptim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comunicacione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distanci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dispus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ópticos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99" w:right="-20"/>
        <w:jc w:val="left"/>
        <w:tabs>
          <w:tab w:pos="128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20"/>
          <w:w w:val="99"/>
        </w:rPr>
        <w:t>1.11.</w:t>
      </w:r>
      <w:r>
        <w:rPr>
          <w:rFonts w:ascii="Arial" w:hAnsi="Arial" w:cs="Arial" w:eastAsia="Arial"/>
          <w:sz w:val="28"/>
          <w:szCs w:val="28"/>
          <w:spacing w:val="0"/>
          <w:w w:val="99"/>
        </w:rPr>
        <w:t>3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ab/>
      </w:r>
      <w:r>
        <w:rPr>
          <w:rFonts w:ascii="Arial" w:hAnsi="Arial" w:cs="Arial" w:eastAsia="Arial"/>
          <w:sz w:val="28"/>
          <w:szCs w:val="28"/>
          <w:spacing w:val="20"/>
          <w:w w:val="107"/>
        </w:rPr>
        <w:t>Fibra</w:t>
      </w:r>
      <w:r>
        <w:rPr>
          <w:rFonts w:ascii="Arial" w:hAnsi="Arial" w:cs="Arial" w:eastAsia="Arial"/>
          <w:sz w:val="28"/>
          <w:szCs w:val="28"/>
          <w:spacing w:val="0"/>
          <w:w w:val="107"/>
        </w:rPr>
        <w:t>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10"/>
        </w:rPr>
        <w:t>óptica</w:t>
      </w:r>
      <w:r>
        <w:rPr>
          <w:rFonts w:ascii="Arial" w:hAnsi="Arial" w:cs="Arial" w:eastAsia="Arial"/>
          <w:sz w:val="28"/>
          <w:szCs w:val="28"/>
          <w:spacing w:val="0"/>
          <w:w w:val="110"/>
        </w:rPr>
        <w:t>s</w:t>
      </w:r>
      <w:r>
        <w:rPr>
          <w:rFonts w:ascii="Arial" w:hAnsi="Arial" w:cs="Arial" w:eastAsia="Arial"/>
          <w:sz w:val="28"/>
          <w:szCs w:val="28"/>
          <w:spacing w:val="-5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posibilida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envia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propiedade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fibr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óptic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teorizad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último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año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sigl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XI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X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fí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inglé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Tyndall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;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sól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último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cincuent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años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ade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técnica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proces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óptica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permitiero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ejecució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esta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teorías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4" w:after="0" w:line="322" w:lineRule="exact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1966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estudiaro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prop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edade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óptica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fibra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vidrio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utilizada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entonce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medicina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endoscopí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diagnóstico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fibra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cort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distancia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plantearo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base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teórica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técni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cuale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fibras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realizándola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5" w:lineRule="exact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purez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alto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permitía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onda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luminosa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7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pudiera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recorre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larga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distancias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fibra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empezaro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producida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año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‘7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69.885384pt;width:435.66pt;height:.1pt;mso-position-horizontal-relative:page;mso-position-vertical-relative:paragraph;z-index:-6669" coordorigin="1594,1398" coordsize="8713,2">
            <v:shape style="position:absolute;left:1594;top:1398;width:8713;height:2" coordorigin="1594,1398" coordsize="8713,0" path="m1594,1398l10307,1398e" filled="f" stroked="t" strokeweight=".580pt" strokecolor="#00000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Debid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relativament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baj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atenuació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-as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í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defin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intensida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observ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propagació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crece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distanci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recorrida-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fibr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óptic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permit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conexione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-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-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necesida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-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-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rege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era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-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-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-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-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travé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-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28"/>
          <w:szCs w:val="28"/>
        </w:rPr>
        <w:sectPr>
          <w:pgSz w:w="11900" w:h="16840"/>
          <w:pgMar w:top="600" w:bottom="280" w:left="1600" w:right="1440"/>
        </w:sectPr>
      </w:pPr>
      <w:rPr/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23.709999pt;margin-top:23.469999pt;width:547.9pt;height:794.98pt;mso-position-horizontal-relative:page;mso-position-vertical-relative:page;z-index:-6668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667" type="#_x0000_t75">
            <v:imagedata r:id="rId153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154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102" w:right="185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distancia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grande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observa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coaxiales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Además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fibra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óptica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posee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capacida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mayo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Gbit/s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liviana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ocupa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espaci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meno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oaxiale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capacida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También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naturalez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óptic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transfieren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necesita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protecc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influencia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onda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electromagnéticas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Finalmente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únic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desventaj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fibra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óptica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respect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met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á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licos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costo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parti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año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‘8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reduciend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tiemp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veces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económic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fibr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línea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instalació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reciente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cuenta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larg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plazo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costo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inferiore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mantenimiento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terrestr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submarino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larg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distancia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anteriorment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estaba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realizado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coaxiales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substituyend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ópticos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inversione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justificada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capacida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medio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pesa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hech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comienzo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fibr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ó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principalment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distancia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actualment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medi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nacionale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comunicación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mayorí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(publi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telephon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operators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preparad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plane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instalació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fibra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priorida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enlace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interurbanos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245.56366pt;width:435.66pt;height:.1pt;mso-position-horizontal-relative:page;mso-position-vertical-relative:paragraph;z-index:-6666" coordorigin="1594,4911" coordsize="8713,2">
            <v:shape style="position:absolute;left:1594;top:4911;width:8713;height:2" coordorigin="1594,4911" coordsize="8713,0" path="m1594,4911l10307,4911e" filled="f" stroked="t" strokeweight=".580pt" strokecolor="#00000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respect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instalació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óptico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local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últimament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operadore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introduc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términ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FTT..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(fibr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the...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fibr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el...)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refier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técnic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instalació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fibra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distinto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punto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svío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;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despué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punto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medi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cambia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general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queda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preexistente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conexione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cobre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ejemplo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conexió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fibr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óptic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lugare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traba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j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llam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“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FTT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”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(Fibe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office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fibr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oficina)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“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FTTH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”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(Fibe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Home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fibr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viviend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conexió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ha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usuario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domésticos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supuesto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mejor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últim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local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debid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tráfic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generad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hogare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empresa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justifi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capacida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panoram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modificars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medid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usuario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residenciale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aumente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demand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basad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vídeo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juego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interactivo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telecompr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tant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previsió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28"/>
          <w:szCs w:val="28"/>
        </w:rPr>
        <w:sectPr>
          <w:pgSz w:w="11900" w:h="16840"/>
          <w:pgMar w:top="600" w:bottom="280" w:left="1600" w:right="1440"/>
        </w:sectPr>
      </w:pPr>
      <w:rPr/>
    </w:p>
    <w:p>
      <w:pPr>
        <w:spacing w:before="88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23.709999pt;margin-top:23.469999pt;width:547.9pt;height:794.98pt;mso-position-horizontal-relative:page;mso-position-vertical-relative:page;z-index:-6665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7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94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664" type="#_x0000_t75">
            <v:imagedata r:id="rId155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156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102" w:right="186"/>
        <w:jc w:val="left"/>
        <w:tabs>
          <w:tab w:pos="1480" w:val="left"/>
          <w:tab w:pos="1940" w:val="left"/>
          <w:tab w:pos="3060" w:val="left"/>
          <w:tab w:pos="3380" w:val="left"/>
          <w:tab w:pos="4520" w:val="left"/>
          <w:tab w:pos="5600" w:val="left"/>
          <w:tab w:pos="6000" w:val="left"/>
          <w:tab w:pos="6720" w:val="left"/>
          <w:tab w:pos="7200" w:val="left"/>
          <w:tab w:pos="7740" w:val="left"/>
        </w:tabs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desarroll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prefier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menud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instala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fibr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nuevo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centro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residenciale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“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edificio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inteligentes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”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137.080002pt;margin-top:128.959518pt;width:338.26pt;height:237.58pt;mso-position-horizontal-relative:page;mso-position-vertical-relative:paragraph;z-index:-6662" coordorigin="2742,2579" coordsize="6765,4752">
            <v:group style="position:absolute;left:2752;top:2589;width:6745;height:4732" coordorigin="2752,2589" coordsize="6745,4732">
              <v:shape style="position:absolute;left:2752;top:2589;width:6745;height:4732" coordorigin="2752,2589" coordsize="6745,4732" path="m2752,2589l9497,2589,9497,7321,2752,7321,2752,2589e" filled="t" fillcolor="#F0F0F0" stroked="f">
                <v:path arrowok="t"/>
                <v:fill/>
              </v:shape>
            </v:group>
            <v:group style="position:absolute;left:3203;top:3694;width:784;height:1786" coordorigin="3203,3694" coordsize="784,1786">
              <v:shape style="position:absolute;left:3203;top:3694;width:784;height:1786" coordorigin="3203,3694" coordsize="784,1786" path="m3203,5479l3987,5479,3987,3694,3203,3694,3203,5479xe" filled="f" stroked="t" strokeweight=".473739pt" strokecolor="#000000">
                <v:path arrowok="t"/>
              </v:shape>
            </v:group>
            <v:group style="position:absolute;left:3994;top:4062;width:552;height:2" coordorigin="3994,4062" coordsize="552,2">
              <v:shape style="position:absolute;left:3994;top:4062;width:552;height:2" coordorigin="3994,4062" coordsize="552,0" path="m3994,4062l4546,4062e" filled="f" stroked="t" strokeweight=".447767pt" strokecolor="#000000">
                <v:path arrowok="t"/>
              </v:shape>
            </v:group>
            <v:group style="position:absolute;left:3994;top:5165;width:552;height:2" coordorigin="3994,5165" coordsize="552,2">
              <v:shape style="position:absolute;left:3994;top:5165;width:552;height:2" coordorigin="3994,5165" coordsize="552,0" path="m3994,5165l4546,5165e" filled="f" stroked="t" strokeweight=".447767pt" strokecolor="#000000">
                <v:path arrowok="t"/>
              </v:shape>
            </v:group>
            <v:group style="position:absolute;left:4551;top:4066;width:2;height:1096" coordorigin="4551,4066" coordsize="2,1096">
              <v:shape style="position:absolute;left:4551;top:4066;width:2;height:1096" coordorigin="4551,4066" coordsize="0,1096" path="m4551,4066l4551,5161e" filled="f" stroked="t" strokeweight=".478742pt" strokecolor="#000000">
                <v:path arrowok="t"/>
              </v:shape>
            </v:group>
            <v:group style="position:absolute;left:4438;top:4588;width:223;height:155" coordorigin="4438,4588" coordsize="223,155">
              <v:shape style="position:absolute;left:4438;top:4588;width:223;height:155" coordorigin="4438,4588" coordsize="223,155" path="m4550,4588l4438,4743,4661,4743,4550,4588e" filled="t" fillcolor="#F0F0F0" stroked="f">
                <v:path arrowok="t"/>
                <v:fill/>
              </v:shape>
            </v:group>
            <v:group style="position:absolute;left:4438;top:4589;width:223;height:155" coordorigin="4438,4589" coordsize="223,155">
              <v:shape style="position:absolute;left:4438;top:4589;width:223;height:155" coordorigin="4438,4589" coordsize="223,155" path="m4551,4589l4438,4744,4661,4744,4551,4589xe" filled="f" stroked="t" strokeweight=".457826pt" strokecolor="#000000">
                <v:path arrowok="t"/>
              </v:shape>
            </v:group>
            <v:group style="position:absolute;left:4443;top:4586;width:214;height:2" coordorigin="4443,4586" coordsize="214,2">
              <v:shape style="position:absolute;left:4443;top:4586;width:214;height:2" coordorigin="4443,4586" coordsize="214,0" path="m4443,4586l4656,4586e" filled="f" stroked="t" strokeweight=".447767pt" strokecolor="#000000">
                <v:path arrowok="t"/>
              </v:shape>
            </v:group>
            <v:group style="position:absolute;left:4383;top:4483;width:334;height:312" coordorigin="4383,4483" coordsize="334,312">
              <v:shape style="position:absolute;left:4383;top:4483;width:334;height:312" coordorigin="4383,4483" coordsize="334,312" path="m4551,4483l4531,4483,4515,4486,4500,4490,4483,4494,4469,4501,4457,4510,4443,4519,4431,4528,4421,4540,4411,4553,4402,4564,4395,4578,4385,4609,4383,4622,4383,4656,4385,4672,4390,4685,4395,4700,4402,4715,4411,4728,4421,4739,4431,4751,4443,4762,4457,4770,4469,4777,4483,4784,4500,4788,4515,4793,4531,4795,4567,4795,4584,4793,4599,4788,4615,4784,4644,4770,4656,4762,4668,4751,4678,4739,4687,4728,4697,4715,4704,4700,4709,4685,4714,4672,4716,4656,4716,4622,4714,4609,4704,4578,4697,4564,4687,4553,4678,4540,4668,4528,4656,4519,4644,4510,4630,4501,4615,4494,4599,4490,4584,4486,4567,4483,4551,4483e" filled="f" stroked="t" strokeweight=".462217pt" strokecolor="#000000">
                <v:path arrowok="t"/>
              </v:shape>
            </v:group>
            <v:group style="position:absolute;left:4776;top:4217;width:218;height:220" coordorigin="4776,4217" coordsize="218,220">
              <v:shape style="position:absolute;left:4776;top:4217;width:218;height:220" coordorigin="4776,4217" coordsize="218,220" path="m4954,4251l4937,4236,4995,4217,4986,4246,4959,4246,4954,4251e" filled="t" fillcolor="#000000" stroked="f">
                <v:path arrowok="t"/>
                <v:fill/>
              </v:shape>
              <v:shape style="position:absolute;left:4776;top:4217;width:218;height:220" coordorigin="4776,4217" coordsize="218,220" path="m4960,4256l4954,4251,4959,4246,4966,4250,4960,4256e" filled="t" fillcolor="#000000" stroked="f">
                <v:path arrowok="t"/>
                <v:fill/>
              </v:shape>
              <v:shape style="position:absolute;left:4776;top:4217;width:218;height:220" coordorigin="4776,4217" coordsize="218,220" path="m4978,4272l4960,4256,4966,4250,4959,4246,4986,4246,4978,4272e" filled="t" fillcolor="#000000" stroked="f">
                <v:path arrowok="t"/>
                <v:fill/>
              </v:shape>
              <v:shape style="position:absolute;left:4776;top:4217;width:218;height:220" coordorigin="4776,4217" coordsize="218,220" path="m4783,4436l4776,4432,4954,4251,4960,4256,4783,4436e" filled="t" fillcolor="#000000" stroked="f">
                <v:path arrowok="t"/>
                <v:fill/>
              </v:shape>
            </v:group>
            <v:group style="position:absolute;left:4776;top:4246;width:190;height:191" coordorigin="4776,4246" coordsize="190,191">
              <v:shape style="position:absolute;left:4776;top:4246;width:190;height:191" coordorigin="4776,4246" coordsize="190,191" path="m4776,4432l4959,4246,4966,4250,4783,4436,4776,4432xe" filled="f" stroked="t" strokeweight=".116088pt" strokecolor="#000000">
                <v:path arrowok="t"/>
              </v:shape>
            </v:group>
            <v:group style="position:absolute;left:4937;top:4217;width:58;height:55" coordorigin="4937,4217" coordsize="58,55">
              <v:shape style="position:absolute;left:4937;top:4217;width:58;height:55" coordorigin="4937,4217" coordsize="58,55" path="m4937,4236l4995,4217,4978,4272,4937,4236xe" filled="f" stroked="t" strokeweight=".115898pt" strokecolor="#000000">
                <v:path arrowok="t"/>
              </v:shape>
            </v:group>
            <v:group style="position:absolute;left:4663;top:4217;width:218;height:220" coordorigin="4663,4217" coordsize="218,220">
              <v:shape style="position:absolute;left:4663;top:4217;width:218;height:220" coordorigin="4663,4217" coordsize="218,220" path="m4842,4252l4824,4236,4882,4217,4873,4246,4848,4246,4842,4252e" filled="t" fillcolor="#000000" stroked="f">
                <v:path arrowok="t"/>
                <v:fill/>
              </v:shape>
              <v:shape style="position:absolute;left:4663;top:4217;width:218;height:220" coordorigin="4663,4217" coordsize="218,220" path="m4847,4256l4842,4252,4848,4246,4853,4250,4847,4256e" filled="t" fillcolor="#000000" stroked="f">
                <v:path arrowok="t"/>
                <v:fill/>
              </v:shape>
              <v:shape style="position:absolute;left:4663;top:4217;width:218;height:220" coordorigin="4663,4217" coordsize="218,220" path="m4865,4272l4847,4256,4853,4250,4848,4246,4873,4246,4865,4272e" filled="t" fillcolor="#000000" stroked="f">
                <v:path arrowok="t"/>
                <v:fill/>
              </v:shape>
              <v:shape style="position:absolute;left:4663;top:4217;width:218;height:220" coordorigin="4663,4217" coordsize="218,220" path="m4671,4436l4663,4432,4842,4252,4847,4256,4671,4436e" filled="t" fillcolor="#000000" stroked="f">
                <v:path arrowok="t"/>
                <v:fill/>
              </v:shape>
            </v:group>
            <v:group style="position:absolute;left:4663;top:4246;width:190;height:191" coordorigin="4663,4246" coordsize="190,191">
              <v:shape style="position:absolute;left:4663;top:4246;width:190;height:191" coordorigin="4663,4246" coordsize="190,191" path="m4663,4432l4848,4246,4853,4250,4671,4436,4663,4432xe" filled="f" stroked="t" strokeweight=".116088pt" strokecolor="#000000">
                <v:path arrowok="t"/>
              </v:shape>
            </v:group>
            <v:group style="position:absolute;left:4824;top:4217;width:58;height:55" coordorigin="4824,4217" coordsize="58,55">
              <v:shape style="position:absolute;left:4824;top:4217;width:58;height:55" coordorigin="4824,4217" coordsize="58,55" path="m4824,4236l4882,4217,4865,4272,4824,4236xe" filled="f" stroked="t" strokeweight=".115899pt" strokecolor="#000000">
                <v:path arrowok="t"/>
              </v:shape>
            </v:group>
            <v:group style="position:absolute;left:5112;top:4589;width:2080;height:155" coordorigin="5112,4589" coordsize="2080,155">
              <v:shape style="position:absolute;left:5112;top:4589;width:2080;height:155" coordorigin="5112,4589" coordsize="2080,155" path="m5112,4744l7192,4744,7192,4589,5112,4589,5112,4744xe" filled="f" stroked="t" strokeweight=".447938pt" strokecolor="#000000">
                <v:path arrowok="t"/>
              </v:shape>
            </v:group>
            <v:group style="position:absolute;left:8317;top:3694;width:784;height:1786" coordorigin="8317,3694" coordsize="784,1786">
              <v:shape style="position:absolute;left:8317;top:3694;width:784;height:1786" coordorigin="8317,3694" coordsize="784,1786" path="m8317,5479l9101,5479,9101,3694,8317,3694,8317,5479xe" filled="f" stroked="t" strokeweight=".473739pt" strokecolor="#000000">
                <v:path arrowok="t"/>
              </v:shape>
            </v:group>
            <v:group style="position:absolute;left:7751;top:5112;width:569;height:2" coordorigin="7751,5112" coordsize="569,2">
              <v:shape style="position:absolute;left:7751;top:5112;width:569;height:2" coordorigin="7751,5112" coordsize="569,0" path="m8320,5112l7751,5112e" filled="f" stroked="t" strokeweight=".447767pt" strokecolor="#000000">
                <v:path arrowok="t"/>
              </v:shape>
            </v:group>
            <v:group style="position:absolute;left:7751;top:4008;width:569;height:2" coordorigin="7751,4008" coordsize="569,2">
              <v:shape style="position:absolute;left:7751;top:4008;width:569;height:2" coordorigin="7751,4008" coordsize="569,0" path="m8320,4008l7751,4008e" filled="f" stroked="t" strokeweight=".447767pt" strokecolor="#000000">
                <v:path arrowok="t"/>
              </v:shape>
            </v:group>
            <v:group style="position:absolute;left:7753;top:4003;width:2;height:1112" coordorigin="7753,4003" coordsize="2,1112">
              <v:shape style="position:absolute;left:7753;top:4003;width:2;height:1112" coordorigin="7753,4003" coordsize="0,1112" path="m7753,5116l7753,4003e" filled="f" stroked="t" strokeweight=".478742pt" strokecolor="#000000">
                <v:path arrowok="t"/>
              </v:shape>
            </v:group>
            <v:group style="position:absolute;left:7640;top:4426;width:223;height:157" coordorigin="7640,4426" coordsize="223,157">
              <v:shape style="position:absolute;left:7640;top:4426;width:223;height:157" coordorigin="7640,4426" coordsize="223,157" path="m7864,4426l7640,4426,7753,4584,7864,4426e" filled="t" fillcolor="#F0F0F0" stroked="f">
                <v:path arrowok="t"/>
                <v:fill/>
              </v:shape>
            </v:group>
            <v:group style="position:absolute;left:7641;top:4427;width:223;height:157" coordorigin="7641,4427" coordsize="223,157">
              <v:shape style="position:absolute;left:7641;top:4427;width:223;height:157" coordorigin="7641,4427" coordsize="223,157" path="m7753,4584l7864,4427,7641,4427,7753,4584xe" filled="f" stroked="t" strokeweight=".458037pt" strokecolor="#000000">
                <v:path arrowok="t"/>
              </v:shape>
            </v:group>
            <v:group style="position:absolute;left:7636;top:4584;width:233;height:2" coordorigin="7636,4584" coordsize="233,2">
              <v:shape style="position:absolute;left:7636;top:4584;width:233;height:2" coordorigin="7636,4584" coordsize="233,0" path="m7869,4584l7636,4584e" filled="f" stroked="t" strokeweight=".447767pt" strokecolor="#000000">
                <v:path arrowok="t"/>
              </v:shape>
            </v:group>
            <v:group style="position:absolute;left:7585;top:4375;width:336;height:314" coordorigin="7585,4375" coordsize="336,314">
              <v:shape style="position:absolute;left:7585;top:4375;width:336;height:314" coordorigin="7585,4375" coordsize="336,314" path="m7753,4375l7689,4390,7636,4423,7624,4434,7593,4488,7585,4532,7593,4579,7600,4594,7607,4609,7614,4620,7624,4633,7636,4645,7648,4654,7660,4663,7674,4672,7689,4679,7703,4682,7720,4687,7737,4690,7770,4690,7787,4687,7804,4682,7818,4679,7833,4672,7847,4663,7859,4654,7871,4645,7883,4633,7893,4620,7900,4609,7907,4594,7914,4579,7917,4564,7921,4548,7921,4517,7917,4501,7914,4488,7907,4472,7900,4458,7893,4445,7883,4434,7871,4423,7859,4411,7804,4385,7770,4378,7753,4375e" filled="f" stroked="t" strokeweight=".462226pt" strokecolor="#000000">
                <v:path arrowok="t"/>
              </v:shape>
            </v:group>
            <v:group style="position:absolute;left:7194;top:4272;width:216;height:203" coordorigin="7194,4272" coordsize="216,203">
              <v:shape style="position:absolute;left:7194;top:4272;width:216;height:203" coordorigin="7194,4272" coordsize="216,203" path="m7369,4442l7194,4277,7199,4272,7375,4435,7369,4442e" filled="t" fillcolor="#000000" stroked="f">
                <v:path arrowok="t"/>
                <v:fill/>
              </v:shape>
              <v:shape style="position:absolute;left:7194;top:4272;width:216;height:203" coordorigin="7194,4272" coordsize="216,203" path="m7400,4447l7374,4447,7381,4441,7375,4435,7391,4421,7400,4447e" filled="t" fillcolor="#000000" stroked="f">
                <v:path arrowok="t"/>
                <v:fill/>
              </v:shape>
              <v:shape style="position:absolute;left:7194;top:4272;width:216;height:203" coordorigin="7194,4272" coordsize="216,203" path="m7374,4447l7369,4442,7375,4435,7381,4441,7374,4447e" filled="t" fillcolor="#000000" stroked="f">
                <v:path arrowok="t"/>
                <v:fill/>
              </v:shape>
              <v:shape style="position:absolute;left:7194;top:4272;width:216;height:203" coordorigin="7194,4272" coordsize="216,203" path="m7410,4475l7353,4457,7369,4442,7374,4447,7400,4447,7410,4475e" filled="t" fillcolor="#000000" stroked="f">
                <v:path arrowok="t"/>
                <v:fill/>
              </v:shape>
            </v:group>
            <v:group style="position:absolute;left:7194;top:4272;width:187;height:175" coordorigin="7194,4272" coordsize="187,175">
              <v:shape style="position:absolute;left:7194;top:4272;width:187;height:175" coordorigin="7194,4272" coordsize="187,175" path="m7199,4272l7381,4441,7374,4447,7194,4277,7199,4272xe" filled="f" stroked="t" strokeweight=".115806pt" strokecolor="#000000">
                <v:path arrowok="t"/>
              </v:shape>
            </v:group>
            <v:group style="position:absolute;left:7353;top:4421;width:58;height:54" coordorigin="7353,4421" coordsize="58,54">
              <v:shape style="position:absolute;left:7353;top:4421;width:58;height:54" coordorigin="7353,4421" coordsize="58,54" path="m7391,4421l7410,4475,7353,4457,7391,4421xe" filled="f" stroked="t" strokeweight=".115813pt" strokecolor="#000000">
                <v:path arrowok="t"/>
              </v:shape>
            </v:group>
            <v:group style="position:absolute;left:7194;top:4166;width:216;height:205" coordorigin="7194,4166" coordsize="216,205">
              <v:shape style="position:absolute;left:7194;top:4166;width:216;height:205" coordorigin="7194,4166" coordsize="216,205" path="m7369,4336l7194,4174,7199,4166,7375,4330,7369,4336e" filled="t" fillcolor="#000000" stroked="f">
                <v:path arrowok="t"/>
                <v:fill/>
              </v:shape>
              <v:shape style="position:absolute;left:7194;top:4166;width:216;height:205" coordorigin="7194,4166" coordsize="216,205" path="m7400,4342l7374,4342,7381,4336,7375,4330,7391,4315,7400,4342e" filled="t" fillcolor="#000000" stroked="f">
                <v:path arrowok="t"/>
                <v:fill/>
              </v:shape>
              <v:shape style="position:absolute;left:7194;top:4166;width:216;height:205" coordorigin="7194,4166" coordsize="216,205" path="m7374,4342l7369,4336,7375,4330,7381,4336,7374,4342e" filled="t" fillcolor="#000000" stroked="f">
                <v:path arrowok="t"/>
                <v:fill/>
              </v:shape>
              <v:shape style="position:absolute;left:7194;top:4166;width:216;height:205" coordorigin="7194,4166" coordsize="216,205" path="m7410,4372l7353,4351,7369,4336,7374,4342,7400,4342,7410,4372e" filled="t" fillcolor="#000000" stroked="f">
                <v:path arrowok="t"/>
                <v:fill/>
              </v:shape>
            </v:group>
            <v:group style="position:absolute;left:7194;top:4166;width:187;height:175" coordorigin="7194,4166" coordsize="187,175">
              <v:shape style="position:absolute;left:7194;top:4166;width:187;height:175" coordorigin="7194,4166" coordsize="187,175" path="m7199,4166l7381,4336,7374,4342,7194,4174,7199,4166xe" filled="f" stroked="t" strokeweight=".115807pt" strokecolor="#000000">
                <v:path arrowok="t"/>
              </v:shape>
            </v:group>
            <v:group style="position:absolute;left:7353;top:4315;width:58;height:56" coordorigin="7353,4315" coordsize="58,56">
              <v:shape style="position:absolute;left:7353;top:4315;width:58;height:56" coordorigin="7353,4315" coordsize="58,56" path="m7391,4315l7410,4372,7353,4351,7391,4315xe" filled="f" stroked="t" strokeweight=".115983pt" strokecolor="#000000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óptico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necesari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transfo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eléctric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óptica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;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viceversa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cepción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aparato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provee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funció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transmisore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electro-óptico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receptore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óptico-electrónicos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;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figur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observa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símbolo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circuit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representan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3" w:after="0" w:line="240" w:lineRule="auto"/>
        <w:ind w:left="1802" w:right="1537"/>
        <w:jc w:val="center"/>
        <w:tabs>
          <w:tab w:pos="690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X</w:t>
        <w:tab/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RX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37" w:lineRule="exact"/>
        <w:ind w:left="3995" w:right="364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  <w:position w:val="-1"/>
        </w:rPr>
        <w:t>ó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37" w:lineRule="exact"/>
        <w:ind w:left="3411" w:right="302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  <w:position w:val="-1"/>
        </w:rPr>
        <w:t>2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6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  <w:position w:val="-1"/>
        </w:rPr>
        <w:t>ex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  <w:position w:val="-1"/>
        </w:rPr>
        <w:t>ó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9"/>
          <w:position w:val="-1"/>
        </w:rPr>
        <w:t>óp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9"/>
          <w:position w:val="-1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6"/>
          <w:position w:val="-1"/>
        </w:rPr>
        <w:t>ca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10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20"/>
          <w:w w:val="99"/>
        </w:rPr>
        <w:t>1.11.</w:t>
      </w:r>
      <w:r>
        <w:rPr>
          <w:rFonts w:ascii="Arial" w:hAnsi="Arial" w:cs="Arial" w:eastAsia="Arial"/>
          <w:sz w:val="28"/>
          <w:szCs w:val="28"/>
          <w:spacing w:val="0"/>
          <w:w w:val="99"/>
        </w:rPr>
        <w:t>4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5"/>
        </w:rPr>
        <w:t>Enlac</w:t>
      </w:r>
      <w:r>
        <w:rPr>
          <w:rFonts w:ascii="Arial" w:hAnsi="Arial" w:cs="Arial" w:eastAsia="Arial"/>
          <w:sz w:val="28"/>
          <w:szCs w:val="28"/>
          <w:spacing w:val="0"/>
          <w:w w:val="105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4"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104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7"/>
        </w:rPr>
        <w:t>onda</w:t>
      </w:r>
      <w:r>
        <w:rPr>
          <w:rFonts w:ascii="Arial" w:hAnsi="Arial" w:cs="Arial" w:eastAsia="Arial"/>
          <w:sz w:val="28"/>
          <w:szCs w:val="28"/>
          <w:spacing w:val="0"/>
          <w:w w:val="107"/>
        </w:rPr>
        <w:t>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7"/>
        </w:rPr>
        <w:t>electromagnéticas</w:t>
      </w:r>
      <w:r>
        <w:rPr>
          <w:rFonts w:ascii="Arial" w:hAnsi="Arial" w:cs="Arial" w:eastAsia="Arial"/>
          <w:sz w:val="28"/>
          <w:szCs w:val="28"/>
          <w:spacing w:val="0"/>
          <w:w w:val="107"/>
        </w:rPr>
        <w:t>.</w:t>
      </w:r>
      <w:r>
        <w:rPr>
          <w:rFonts w:ascii="Arial" w:hAnsi="Arial" w:cs="Arial" w:eastAsia="Arial"/>
          <w:sz w:val="28"/>
          <w:szCs w:val="28"/>
          <w:spacing w:val="-5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6" w:firstLine="1341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70.964638pt;width:435.66pt;height:.1pt;mso-position-horizontal-relative:page;mso-position-vertical-relative:paragraph;z-index:-6663" coordorigin="1594,1419" coordsize="8713,2">
            <v:shape style="position:absolute;left:1594;top:1419;width:8713;height:2" coordorigin="1594,1419" coordsize="8713,0" path="m1594,1419l10307,1419e" filled="f" stroked="t" strokeweight=".580pt" strokecolor="#00000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radi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amplio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sectore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aplicaciones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permit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transfier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travé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air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libre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posible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económicament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conveniente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tende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cabl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28"/>
          <w:szCs w:val="28"/>
        </w:rPr>
        <w:sectPr>
          <w:pgSz w:w="11900" w:h="16840"/>
          <w:pgMar w:top="600" w:bottom="280" w:left="1600" w:right="1440"/>
        </w:sectPr>
      </w:pPr>
      <w:rPr/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/>
        <w:pict>
          <v:group style="position:absolute;margin-left:23.709999pt;margin-top:23.469999pt;width:547.9pt;height:794.98pt;mso-position-horizontal-relative:page;mso-position-vertical-relative:page;z-index:-6661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spacing w:before="0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8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660" type="#_x0000_t75">
            <v:imagedata r:id="rId157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158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102" w:right="192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transmiso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receptor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aplicacione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distribuciones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3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llamada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tambié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multipunto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televisió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radio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ventaj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result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todaví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yor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necesari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ningun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conexió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físic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numeroso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usuarios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quiene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únicament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anten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capta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camp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electromagnétic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difundid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air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emisora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último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gracia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air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realiz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telefoní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celular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desarrollad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vertiginosament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años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informativ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analógic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digita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soportad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camp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electro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agnétic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mediant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proces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llam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99"/>
          <w:b/>
          <w:bCs/>
        </w:rPr>
        <w:t>modul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  <w:b/>
          <w:bCs/>
        </w:rPr>
        <w:t>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explicad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detalle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mà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adelante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39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101.019997pt;margin-top:59.408466pt;width:392.98pt;height:244.6pt;mso-position-horizontal-relative:page;mso-position-vertical-relative:paragraph;z-index:-6658" coordorigin="2020,1188" coordsize="7860,4892">
            <v:group style="position:absolute;left:2030;top:1198;width:7840;height:4872" coordorigin="2030,1198" coordsize="7840,4872">
              <v:shape style="position:absolute;left:2030;top:1198;width:7840;height:4872" coordorigin="2030,1198" coordsize="7840,4872" path="m2030,1198l9870,1198,9870,6070,2030,6070,2030,1198e" filled="t" fillcolor="#F0F0F0" stroked="f">
                <v:path arrowok="t"/>
                <v:fill/>
              </v:shape>
            </v:group>
            <v:group style="position:absolute;left:2711;top:3816;width:6469;height:2" coordorigin="2711,3816" coordsize="6469,2">
              <v:shape style="position:absolute;left:2711;top:3816;width:6469;height:2" coordorigin="2711,3816" coordsize="6469,0" path="m2711,3816l9180,3816e" filled="f" stroked="t" strokeweight=".897753pt" strokecolor="#000000">
                <v:path arrowok="t"/>
              </v:shape>
            </v:group>
            <v:group style="position:absolute;left:2350;top:3806;width:241;height:18" coordorigin="2350,3806" coordsize="241,18">
              <v:shape style="position:absolute;left:2350;top:3806;width:241;height:18" coordorigin="2350,3806" coordsize="241,18" path="m2439,3823l2350,3823,2350,3806,2439,3806,2439,3823e" filled="t" fillcolor="#000000" stroked="f">
                <v:path arrowok="t"/>
                <v:fill/>
              </v:shape>
              <v:shape style="position:absolute;left:2350;top:3806;width:241;height:18" coordorigin="2350,3806" coordsize="241,18" path="m2591,3823l2504,3823,2504,3806,2591,3806,2591,3823e" filled="t" fillcolor="#000000" stroked="f">
                <v:path arrowok="t"/>
                <v:fill/>
              </v:shape>
            </v:group>
            <v:group style="position:absolute;left:9289;top:3803;width:367;height:20" coordorigin="9289,3803" coordsize="367,20">
              <v:shape style="position:absolute;left:9289;top:3803;width:367;height:20" coordorigin="9289,3803" coordsize="367,20" path="m9375,3823l9289,3823,9289,3803,9375,3803,9375,3823e" filled="t" fillcolor="#000000" stroked="f">
                <v:path arrowok="t"/>
                <v:fill/>
              </v:shape>
              <v:shape style="position:absolute;left:9289;top:3803;width:367;height:20" coordorigin="9289,3803" coordsize="367,20" path="m9526,3823l9440,3823,9440,3803,9526,3803,9526,3823e" filled="t" fillcolor="#000000" stroked="f">
                <v:path arrowok="t"/>
                <v:fill/>
              </v:shape>
              <v:shape style="position:absolute;left:9289;top:3803;width:367;height:20" coordorigin="9289,3803" coordsize="367,20" path="m9656,3823l9591,3823,9591,3803,9656,3803,9656,3823e" filled="t" fillcolor="#000000" stroked="f">
                <v:path arrowok="t"/>
                <v:fill/>
              </v:shape>
            </v:group>
            <v:group style="position:absolute;left:3312;top:3521;width:2;height:269" coordorigin="3312,3521" coordsize="2,269">
              <v:shape style="position:absolute;left:3312;top:3521;width:2;height:269" coordorigin="3312,3521" coordsize="0,269" path="m3312,3521l3312,3790e" filled="f" stroked="t" strokeweight="2.165848pt" strokecolor="#000000">
                <v:path arrowok="t"/>
              </v:shape>
            </v:group>
            <v:group style="position:absolute;left:3990;top:3523;width:2;height:269" coordorigin="3990,3523" coordsize="2,269">
              <v:shape style="position:absolute;left:3990;top:3523;width:2;height:269" coordorigin="3990,3523" coordsize="0,269" path="m3990,3523l3990,3792e" filled="f" stroked="t" strokeweight="2.165848pt" strokecolor="#000000">
                <v:path arrowok="t"/>
              </v:shape>
            </v:group>
            <v:group style="position:absolute;left:4683;top:3534;width:2;height:269" coordorigin="4683,3534" coordsize="2,269">
              <v:shape style="position:absolute;left:4683;top:3534;width:2;height:269" coordorigin="4683,3534" coordsize="0,269" path="m4683,3534l4683,3803e" filled="f" stroked="t" strokeweight="2.165848pt" strokecolor="#000000">
                <v:path arrowok="t"/>
              </v:shape>
            </v:group>
            <v:group style="position:absolute;left:5295;top:3537;width:2;height:266" coordorigin="5295,3537" coordsize="2,266">
              <v:shape style="position:absolute;left:5295;top:3537;width:2;height:266" coordorigin="5295,3537" coordsize="0,266" path="m5295,3537l5295,3803e" filled="f" stroked="t" strokeweight="2.165848pt" strokecolor="#000000">
                <v:path arrowok="t"/>
              </v:shape>
            </v:group>
            <v:group style="position:absolute;left:6626;top:3537;width:2;height:266" coordorigin="6626,3537" coordsize="2,266">
              <v:shape style="position:absolute;left:6626;top:3537;width:2;height:266" coordorigin="6626,3537" coordsize="0,266" path="m6626,3537l6626,3803e" filled="f" stroked="t" strokeweight="2.165848pt" strokecolor="#000000">
                <v:path arrowok="t"/>
              </v:shape>
            </v:group>
            <v:group style="position:absolute;left:5942;top:3537;width:2;height:266" coordorigin="5942,3537" coordsize="2,266">
              <v:shape style="position:absolute;left:5942;top:3537;width:2;height:266" coordorigin="5942,3537" coordsize="0,266" path="m5942,3537l5942,3803e" filled="f" stroked="t" strokeweight="2.165848pt" strokecolor="#000000">
                <v:path arrowok="t"/>
              </v:shape>
            </v:group>
            <v:group style="position:absolute;left:7280;top:3537;width:2;height:266" coordorigin="7280,3537" coordsize="2,266">
              <v:shape style="position:absolute;left:7280;top:3537;width:2;height:266" coordorigin="7280,3537" coordsize="0,266" path="m7280,3537l7280,3803e" filled="f" stroked="t" strokeweight="2.165848pt" strokecolor="#000000">
                <v:path arrowok="t"/>
              </v:shape>
            </v:group>
            <v:group style="position:absolute;left:7892;top:3534;width:2;height:269" coordorigin="7892,3534" coordsize="2,269">
              <v:shape style="position:absolute;left:7892;top:3534;width:2;height:269" coordorigin="7892,3534" coordsize="0,269" path="m7892,3534l7892,3803e" filled="f" stroked="t" strokeweight="2.165848pt" strokecolor="#000000">
                <v:path arrowok="t"/>
              </v:shape>
            </v:group>
            <v:group style="position:absolute;left:8554;top:3528;width:2;height:270" coordorigin="8554,3528" coordsize="2,270">
              <v:shape style="position:absolute;left:8554;top:3528;width:2;height:270" coordorigin="8554,3528" coordsize="0,270" path="m8554,3528l8554,3798e" filled="f" stroked="t" strokeweight="2.165848pt" strokecolor="#000000">
                <v:path arrowok="t"/>
              </v:shape>
            </v:group>
            <v:group style="position:absolute;left:7800;top:2923;width:808;height:2" coordorigin="7800,2923" coordsize="808,2">
              <v:shape style="position:absolute;left:7800;top:2923;width:808;height:2" coordorigin="7800,2923" coordsize="808,0" path="m7800,2923l8607,2923e" filled="f" stroked="t" strokeweight=".512611pt" strokecolor="#000000">
                <v:path arrowok="t"/>
              </v:shape>
            </v:group>
            <v:group style="position:absolute;left:7747;top:2926;width:65;height:884" coordorigin="7747,2926" coordsize="65,884">
              <v:shape style="position:absolute;left:7747;top:2926;width:65;height:884" coordorigin="7747,2926" coordsize="65,884" path="m7784,3765l7774,3765,7774,2926,7784,2926,7784,3765e" filled="t" fillcolor="#000000" stroked="f">
                <v:path arrowok="t"/>
                <v:fill/>
              </v:shape>
              <v:shape style="position:absolute;left:7747;top:2926;width:65;height:884" coordorigin="7747,2926" coordsize="65,884" path="m7778,3810l7747,3757,7774,3757,7774,3765,7807,3765,7778,3810e" filled="t" fillcolor="#000000" stroked="f">
                <v:path arrowok="t"/>
                <v:fill/>
              </v:shape>
              <v:shape style="position:absolute;left:7747;top:2926;width:65;height:884" coordorigin="7747,2926" coordsize="65,884" path="m7807,3765l7784,3765,7784,3757,7812,3757,7807,3765e" filled="t" fillcolor="#000000" stroked="f">
                <v:path arrowok="t"/>
                <v:fill/>
              </v:shape>
            </v:group>
            <v:group style="position:absolute;left:7779;top:2925;width:2;height:841" coordorigin="7779,2925" coordsize="2,841">
              <v:shape style="position:absolute;left:7779;top:2925;width:2;height:841" coordorigin="7779,2925" coordsize="0,841" path="m7779,3766l7779,2925e" filled="f" stroked="t" strokeweight=".734817pt" strokecolor="#000000">
                <v:path arrowok="t"/>
              </v:shape>
            </v:group>
            <v:group style="position:absolute;left:7747;top:3757;width:65;height:53" coordorigin="7747,3757" coordsize="65,53">
              <v:shape style="position:absolute;left:7747;top:3757;width:65;height:53" coordorigin="7747,3757" coordsize="65,53" path="m7812,3757l7778,3810,7747,3757,7812,3757xe" filled="f" stroked="t" strokeweight=".138948pt" strokecolor="#000000">
                <v:path arrowok="t"/>
              </v:shape>
            </v:group>
            <v:group style="position:absolute;left:6363;top:2921;width:805;height:2" coordorigin="6363,2921" coordsize="805,2">
              <v:shape style="position:absolute;left:6363;top:2921;width:805;height:2" coordorigin="6363,2921" coordsize="805,0" path="m6363,2921l7168,2921e" filled="f" stroked="t" strokeweight=".512611pt" strokecolor="#000000">
                <v:path arrowok="t"/>
              </v:shape>
            </v:group>
            <v:group style="position:absolute;left:7159;top:2926;width:65;height:884" coordorigin="7159,2926" coordsize="65,884">
              <v:shape style="position:absolute;left:7159;top:2926;width:65;height:884" coordorigin="7159,2926" coordsize="65,884" path="m7196,3765l7187,3765,7187,2926,7196,2926,7196,3765e" filled="t" fillcolor="#000000" stroked="f">
                <v:path arrowok="t"/>
                <v:fill/>
              </v:shape>
              <v:shape style="position:absolute;left:7159;top:2926;width:65;height:884" coordorigin="7159,2926" coordsize="65,884" path="m7190,3810l7159,3757,7187,3757,7187,3765,7219,3765,7190,3810e" filled="t" fillcolor="#000000" stroked="f">
                <v:path arrowok="t"/>
                <v:fill/>
              </v:shape>
              <v:shape style="position:absolute;left:7159;top:2926;width:65;height:884" coordorigin="7159,2926" coordsize="65,884" path="m7219,3765l7196,3765,7196,3757,7224,3757,7219,3765e" filled="t" fillcolor="#000000" stroked="f">
                <v:path arrowok="t"/>
                <v:fill/>
              </v:shape>
            </v:group>
            <v:group style="position:absolute;left:7191;top:2925;width:2;height:841" coordorigin="7191,2925" coordsize="2,841">
              <v:shape style="position:absolute;left:7191;top:2925;width:2;height:841" coordorigin="7191,2925" coordsize="0,841" path="m7191,3766l7191,2925e" filled="f" stroked="t" strokeweight=".734817pt" strokecolor="#000000">
                <v:path arrowok="t"/>
              </v:shape>
            </v:group>
            <v:group style="position:absolute;left:7159;top:3757;width:65;height:53" coordorigin="7159,3757" coordsize="65,53">
              <v:shape style="position:absolute;left:7159;top:3757;width:65;height:53" coordorigin="7159,3757" coordsize="65,53" path="m7224,3757l7190,3810,7159,3757,7224,3757xe" filled="f" stroked="t" strokeweight=".138948pt" strokecolor="#000000">
                <v:path arrowok="t"/>
              </v:shape>
            </v:group>
            <v:group style="position:absolute;left:6945;top:2926;width:65;height:884" coordorigin="6945,2926" coordsize="65,884">
              <v:shape style="position:absolute;left:6945;top:2926;width:65;height:884" coordorigin="6945,2926" coordsize="65,884" path="m6983,3765l6973,3765,6973,2926,6983,2926,6983,3765e" filled="t" fillcolor="#000000" stroked="f">
                <v:path arrowok="t"/>
                <v:fill/>
              </v:shape>
              <v:shape style="position:absolute;left:6945;top:2926;width:65;height:884" coordorigin="6945,2926" coordsize="65,884" path="m6979,3810l6945,3757,6973,3757,6973,3765,7006,3765,6979,3810e" filled="t" fillcolor="#000000" stroked="f">
                <v:path arrowok="t"/>
                <v:fill/>
              </v:shape>
              <v:shape style="position:absolute;left:6945;top:2926;width:65;height:884" coordorigin="6945,2926" coordsize="65,884" path="m7006,3765l6983,3765,6983,3757,7010,3757,7006,3765e" filled="t" fillcolor="#000000" stroked="f">
                <v:path arrowok="t"/>
                <v:fill/>
              </v:shape>
            </v:group>
            <v:group style="position:absolute;left:6978;top:2925;width:2;height:841" coordorigin="6978,2925" coordsize="2,841">
              <v:shape style="position:absolute;left:6978;top:2925;width:2;height:841" coordorigin="6978,2925" coordsize="0,841" path="m6978,3766l6978,2925e" filled="f" stroked="t" strokeweight=".734817pt" strokecolor="#000000">
                <v:path arrowok="t"/>
              </v:shape>
            </v:group>
            <v:group style="position:absolute;left:6945;top:3757;width:65;height:53" coordorigin="6945,3757" coordsize="65,53">
              <v:shape style="position:absolute;left:6945;top:3757;width:65;height:53" coordorigin="6945,3757" coordsize="65,53" path="m7010,3757l6979,3810,6945,3757,7010,3757xe" filled="f" stroked="t" strokeweight=".138953pt" strokecolor="#000000">
                <v:path arrowok="t"/>
              </v:shape>
            </v:group>
            <v:group style="position:absolute;left:7976;top:2926;width:65;height:884" coordorigin="7976,2926" coordsize="65,884">
              <v:shape style="position:absolute;left:7976;top:2926;width:65;height:884" coordorigin="7976,2926" coordsize="65,884" path="m8013,3765l8001,3765,8001,2926,8013,2926,8013,3765e" filled="t" fillcolor="#000000" stroked="f">
                <v:path arrowok="t"/>
                <v:fill/>
              </v:shape>
              <v:shape style="position:absolute;left:7976;top:2926;width:65;height:884" coordorigin="7976,2926" coordsize="65,884" path="m8007,3810l7976,3757,8001,3757,8001,3765,8036,3765,8007,3810e" filled="t" fillcolor="#000000" stroked="f">
                <v:path arrowok="t"/>
                <v:fill/>
              </v:shape>
              <v:shape style="position:absolute;left:7976;top:2926;width:65;height:884" coordorigin="7976,2926" coordsize="65,884" path="m8036,3765l8013,3765,8013,3757,8041,3757,8036,3765e" filled="t" fillcolor="#000000" stroked="f">
                <v:path arrowok="t"/>
                <v:fill/>
              </v:shape>
            </v:group>
            <v:group style="position:absolute;left:8007;top:2925;width:2;height:841" coordorigin="8007,2925" coordsize="2,841">
              <v:shape style="position:absolute;left:8007;top:2925;width:2;height:841" coordorigin="8007,2925" coordsize="0,841" path="m8007,3766l8007,2925e" filled="f" stroked="t" strokeweight=".854532pt" strokecolor="#000000">
                <v:path arrowok="t"/>
              </v:shape>
            </v:group>
            <v:group style="position:absolute;left:7976;top:3757;width:65;height:53" coordorigin="7976,3757" coordsize="65,53">
              <v:shape style="position:absolute;left:7976;top:3757;width:65;height:53" coordorigin="7976,3757" coordsize="65,53" path="m8041,3757l8007,3810,7976,3757,8041,3757xe" filled="f" stroked="t" strokeweight=".138948pt" strokecolor="#000000">
                <v:path arrowok="t"/>
              </v:shape>
            </v:group>
            <v:group style="position:absolute;left:6577;top:2598;width:805;height:2" coordorigin="6577,2598" coordsize="805,2">
              <v:shape style="position:absolute;left:6577;top:2598;width:805;height:2" coordorigin="6577,2598" coordsize="805,0" path="m6577,2598l7382,2598e" filled="f" stroked="t" strokeweight=".512611pt" strokecolor="#000000">
                <v:path arrowok="t"/>
              </v:shape>
            </v:group>
            <v:group style="position:absolute;left:7353;top:2603;width:66;height:1207" coordorigin="7353,2603" coordsize="66,1207">
              <v:shape style="position:absolute;left:7353;top:2603;width:66;height:1207" coordorigin="7353,2603" coordsize="66,1207" path="m7390,3765l7382,3765,7382,2603,7390,2603,7390,3765e" filled="t" fillcolor="#000000" stroked="f">
                <v:path arrowok="t"/>
                <v:fill/>
              </v:shape>
              <v:shape style="position:absolute;left:7353;top:2603;width:66;height:1207" coordorigin="7353,2603" coordsize="66,1207" path="m7388,3810l7353,3757,7382,3757,7382,3765,7415,3765,7388,3810e" filled="t" fillcolor="#000000" stroked="f">
                <v:path arrowok="t"/>
                <v:fill/>
              </v:shape>
              <v:shape style="position:absolute;left:7353;top:2603;width:66;height:1207" coordorigin="7353,2603" coordsize="66,1207" path="m7415,3765l7390,3765,7390,3757,7419,3757,7415,3765e" filled="t" fillcolor="#000000" stroked="f">
                <v:path arrowok="t"/>
                <v:fill/>
              </v:shape>
            </v:group>
            <v:group style="position:absolute;left:7386;top:2602;width:2;height:1164" coordorigin="7386,2602" coordsize="2,1164">
              <v:shape style="position:absolute;left:7386;top:2602;width:2;height:1164" coordorigin="7386,2602" coordsize="0,1164" path="m7386,3766l7386,2602e" filled="f" stroked="t" strokeweight=".674411pt" strokecolor="#000000">
                <v:path arrowok="t"/>
              </v:shape>
            </v:group>
            <v:group style="position:absolute;left:7353;top:3757;width:66;height:53" coordorigin="7353,3757" coordsize="66,53">
              <v:shape style="position:absolute;left:7353;top:3757;width:66;height:53" coordorigin="7353,3757" coordsize="66,53" path="m7419,3757l7388,3810,7353,3757,7419,3757xe" filled="f" stroked="t" strokeweight=".138719pt" strokecolor="#000000">
                <v:path arrowok="t"/>
              </v:shape>
            </v:group>
            <v:group style="position:absolute;left:7598;top:2603;width:65;height:1207" coordorigin="7598,2603" coordsize="65,1207">
              <v:shape style="position:absolute;left:7598;top:2603;width:65;height:1207" coordorigin="7598,2603" coordsize="65,1207" path="m7639,3765l7626,3765,7626,2603,7639,2603,7639,3765e" filled="t" fillcolor="#000000" stroked="f">
                <v:path arrowok="t"/>
                <v:fill/>
              </v:shape>
              <v:shape style="position:absolute;left:7598;top:2603;width:65;height:1207" coordorigin="7598,2603" coordsize="65,1207" path="m7633,3810l7598,3757,7626,3757,7626,3765,7659,3765,7633,3810e" filled="t" fillcolor="#000000" stroked="f">
                <v:path arrowok="t"/>
                <v:fill/>
              </v:shape>
              <v:shape style="position:absolute;left:7598;top:2603;width:65;height:1207" coordorigin="7598,2603" coordsize="65,1207" path="m7659,3765l7639,3765,7639,3757,7663,3757,7659,3765e" filled="t" fillcolor="#000000" stroked="f">
                <v:path arrowok="t"/>
                <v:fill/>
              </v:shape>
            </v:group>
            <v:group style="position:absolute;left:7632;top:2602;width:2;height:1164" coordorigin="7632,2602" coordsize="2,1164">
              <v:shape style="position:absolute;left:7632;top:2602;width:2;height:1164" coordorigin="7632,2602" coordsize="0,1164" path="m7632,3766l7632,2602e" filled="f" stroked="t" strokeweight=".914939pt" strokecolor="#000000">
                <v:path arrowok="t"/>
              </v:shape>
            </v:group>
            <v:group style="position:absolute;left:7598;top:3757;width:65;height:53" coordorigin="7598,3757" coordsize="65,53">
              <v:shape style="position:absolute;left:7598;top:3757;width:65;height:53" coordorigin="7598,3757" coordsize="65,53" path="m7663,3757l7633,3810,7598,3757,7663,3757xe" filled="f" stroked="t" strokeweight=".138948pt" strokecolor="#000000">
                <v:path arrowok="t"/>
              </v:shape>
            </v:group>
            <v:group style="position:absolute;left:7639;top:2598;width:804;height:2" coordorigin="7639,2598" coordsize="804,2">
              <v:shape style="position:absolute;left:7639;top:2598;width:804;height:2" coordorigin="7639,2598" coordsize="804,0" path="m7639,2598l8443,2598e" filled="f" stroked="t" strokeweight=".512611pt" strokecolor="#000000">
                <v:path arrowok="t"/>
              </v:shape>
            </v:group>
            <v:group style="position:absolute;left:7468;top:2303;width:65;height:1507" coordorigin="7468,2303" coordsize="65,1507">
              <v:shape style="position:absolute;left:7468;top:2303;width:65;height:1507" coordorigin="7468,2303" coordsize="65,1507" path="m7506,3765l7496,3765,7496,2303,7506,2303,7506,3765e" filled="t" fillcolor="#000000" stroked="f">
                <v:path arrowok="t"/>
                <v:fill/>
              </v:shape>
              <v:shape style="position:absolute;left:7468;top:2303;width:65;height:1507" coordorigin="7468,2303" coordsize="65,1507" path="m7502,3810l7468,3757,7496,3757,7496,3765,7529,3765,7502,3810e" filled="t" fillcolor="#000000" stroked="f">
                <v:path arrowok="t"/>
                <v:fill/>
              </v:shape>
              <v:shape style="position:absolute;left:7468;top:2303;width:65;height:1507" coordorigin="7468,2303" coordsize="65,1507" path="m7529,3765l7506,3765,7506,3757,7533,3757,7529,3765e" filled="t" fillcolor="#000000" stroked="f">
                <v:path arrowok="t"/>
                <v:fill/>
              </v:shape>
            </v:group>
            <v:group style="position:absolute;left:7501;top:2302;width:2;height:1464" coordorigin="7501,2302" coordsize="2,1464">
              <v:shape style="position:absolute;left:7501;top:2302;width:2;height:1464" coordorigin="7501,2302" coordsize="0,1464" path="m7501,3766l7501,2302e" filled="f" stroked="t" strokeweight=".734817pt" strokecolor="#000000">
                <v:path arrowok="t"/>
              </v:shape>
            </v:group>
            <v:group style="position:absolute;left:7468;top:3757;width:65;height:53" coordorigin="7468,3757" coordsize="65,53">
              <v:shape style="position:absolute;left:7468;top:3757;width:65;height:53" coordorigin="7468,3757" coordsize="65,53" path="m7533,3757l7502,3810,7468,3757,7533,3757xe" filled="f" stroked="t" strokeweight=".138948pt" strokecolor="#000000">
                <v:path arrowok="t"/>
              </v:shape>
            </v:group>
            <v:group style="position:absolute;left:7116;top:2301;width:804;height:2" coordorigin="7116,2301" coordsize="804,2">
              <v:shape style="position:absolute;left:7116;top:2301;width:804;height:2" coordorigin="7116,2301" coordsize="804,0" path="m7116,2301l7920,2301e" filled="f" stroked="t" strokeweight=".512611pt" strokecolor="#000000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radiacione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electro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agnética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utilizada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radi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KH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30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GHz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secto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espectr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electromagnétic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á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5" w:after="0" w:line="159" w:lineRule="exact"/>
        <w:ind w:left="5624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14"/>
          <w:w w:val="100"/>
        </w:rPr>
        <w:t>band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79" w:lineRule="exact"/>
        <w:ind w:left="5136" w:right="-20"/>
        <w:jc w:val="left"/>
        <w:tabs>
          <w:tab w:pos="62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15"/>
          <w:w w:val="102"/>
          <w:position w:val="-1"/>
        </w:rPr>
        <w:t>b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2"/>
          <w:position w:val="-1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spacing w:val="-2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2"/>
          <w:position w:val="-1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spacing w:val="-1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2"/>
          <w:position w:val="-1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spacing w:val="-2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spacing w:val="2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spacing w:val="-3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4"/>
          <w:szCs w:val="14"/>
          <w:spacing w:val="15"/>
          <w:w w:val="102"/>
          <w:position w:val="1"/>
        </w:rPr>
        <w:t>b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2"/>
          <w:position w:val="1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spacing w:val="-2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2"/>
          <w:position w:val="1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spacing w:val="-1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2"/>
          <w:position w:val="1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spacing w:val="-2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spacing w:val="2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2"/>
          <w:position w:val="1"/>
        </w:rPr>
        <w:t>X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0"/>
        </w:rPr>
      </w:r>
    </w:p>
    <w:p>
      <w:pPr>
        <w:spacing w:line="179" w:lineRule="exact"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pgSz w:w="11900" w:h="16840"/>
          <w:pgMar w:top="600" w:bottom="280" w:left="1600" w:right="1440"/>
        </w:sectPr>
      </w:pPr>
      <w:rPr/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59" w:lineRule="exact"/>
        <w:ind w:right="-20"/>
        <w:jc w:val="righ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14"/>
          <w:w w:val="100"/>
        </w:rPr>
        <w:t>band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2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159" w:lineRule="exact"/>
        <w:ind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15"/>
          <w:w w:val="100"/>
        </w:rPr>
        <w:t>band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2"/>
        </w:rPr>
        <w:t>K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spacing w:line="159" w:lineRule="exact"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40"/>
          <w:pgMar w:top="600" w:bottom="280" w:left="1600" w:right="1440"/>
          <w:cols w:num="2" w:equalWidth="0">
            <w:col w:w="5424" w:space="872"/>
            <w:col w:w="2564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type w:val="continuous"/>
          <w:pgSz w:w="11900" w:h="16840"/>
          <w:pgMar w:top="600" w:bottom="280" w:left="1600" w:right="1440"/>
        </w:sectPr>
      </w:pPr>
      <w:rPr/>
    </w:p>
    <w:p>
      <w:pPr>
        <w:spacing w:before="45" w:after="0" w:line="159" w:lineRule="exact"/>
        <w:ind w:left="1867" w:right="-62"/>
        <w:jc w:val="left"/>
        <w:tabs>
          <w:tab w:pos="2600" w:val="left"/>
          <w:tab w:pos="3240" w:val="left"/>
          <w:tab w:pos="3920" w:val="left"/>
          <w:tab w:pos="45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24"/>
          <w:w w:val="102"/>
        </w:rPr>
        <w:t>V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2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2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2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2"/>
        </w:rPr>
        <w:t>V</w:t>
      </w:r>
      <w:r>
        <w:rPr>
          <w:rFonts w:ascii="Times New Roman" w:hAnsi="Times New Roman" w:cs="Times New Roman" w:eastAsia="Times New Roman"/>
          <w:sz w:val="14"/>
          <w:szCs w:val="1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24"/>
          <w:w w:val="102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spacing w:before="45" w:after="0" w:line="159" w:lineRule="exact"/>
        <w:ind w:right="-62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  <w:spacing w:val="20"/>
          <w:w w:val="100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spacing w:before="45" w:after="0" w:line="159" w:lineRule="exact"/>
        <w:ind w:right="-62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  <w:spacing w:val="16"/>
          <w:w w:val="100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spacing w:before="45" w:after="0" w:line="159" w:lineRule="exact"/>
        <w:ind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  <w:w w:val="102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spacing w:line="159" w:lineRule="exact"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40"/>
          <w:pgMar w:top="600" w:bottom="280" w:left="1600" w:right="1440"/>
          <w:cols w:num="4" w:equalWidth="0">
            <w:col w:w="4887" w:space="329"/>
            <w:col w:w="331" w:space="257"/>
            <w:col w:w="302" w:space="354"/>
            <w:col w:w="2400"/>
          </w:cols>
        </w:sectPr>
      </w:pPr>
      <w:rPr/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line="260" w:lineRule="exact" w:after="0"/>
        <w:jc w:val="left"/>
        <w:rPr>
          <w:sz w:val="26"/>
          <w:szCs w:val="26"/>
        </w:rPr>
        <w:sectPr>
          <w:type w:val="continuous"/>
          <w:pgSz w:w="11900" w:h="16840"/>
          <w:pgMar w:top="600" w:bottom="280" w:left="1600" w:right="1440"/>
        </w:sectPr>
      </w:pPr>
      <w:rPr/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573" w:right="-65"/>
        <w:jc w:val="left"/>
        <w:tabs>
          <w:tab w:pos="2200" w:val="left"/>
          <w:tab w:pos="2840" w:val="left"/>
          <w:tab w:pos="35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spacing w:val="19"/>
          <w:w w:val="100"/>
          <w:position w:val="1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spacing w:val="2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-3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6"/>
          <w:szCs w:val="16"/>
          <w:spacing w:val="19"/>
          <w:w w:val="100"/>
          <w:position w:val="0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0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spacing w:val="-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0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-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0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7"/>
          <w:position w:val="0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40" w:lineRule="auto"/>
        <w:ind w:right="-64"/>
        <w:jc w:val="left"/>
        <w:tabs>
          <w:tab w:pos="6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19"/>
          <w:w w:val="100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9"/>
          <w:w w:val="100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7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44" w:after="0" w:line="281" w:lineRule="exact"/>
        <w:ind w:right="-20"/>
        <w:jc w:val="left"/>
        <w:tabs>
          <w:tab w:pos="560" w:val="left"/>
          <w:tab w:pos="1160" w:val="left"/>
          <w:tab w:pos="208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1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spacing w:val="2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spacing w:val="-3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6"/>
          <w:szCs w:val="16"/>
          <w:spacing w:val="18"/>
          <w:w w:val="100"/>
          <w:position w:val="-2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2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spacing w:val="28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2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spacing w:val="-31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6"/>
          <w:szCs w:val="16"/>
          <w:spacing w:val="18"/>
          <w:w w:val="100"/>
          <w:position w:val="-1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1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spacing w:val="-2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1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spacing w:val="2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spacing w:val="-3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6"/>
          <w:szCs w:val="16"/>
          <w:spacing w:val="11"/>
          <w:w w:val="100"/>
          <w:position w:val="8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8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00"/>
          <w:position w:val="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8"/>
        </w:rPr>
        <w:t>z</w:t>
      </w:r>
      <w:r>
        <w:rPr>
          <w:rFonts w:ascii="Times New Roman" w:hAnsi="Times New Roman" w:cs="Times New Roman" w:eastAsia="Times New Roman"/>
          <w:sz w:val="16"/>
          <w:szCs w:val="16"/>
          <w:spacing w:val="-25"/>
          <w:w w:val="100"/>
          <w:position w:val="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8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0"/>
        </w:rPr>
      </w:r>
    </w:p>
    <w:p>
      <w:pPr>
        <w:spacing w:line="281" w:lineRule="exact"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900" w:h="16840"/>
          <w:pgMar w:top="600" w:bottom="280" w:left="1600" w:right="1440"/>
          <w:cols w:num="3" w:equalWidth="0">
            <w:col w:w="3837" w:space="292"/>
            <w:col w:w="1135" w:space="277"/>
            <w:col w:w="3319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6" w:after="0" w:line="203" w:lineRule="exact"/>
        <w:ind w:left="511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-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  <w:position w:val="-1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3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  <w:position w:val="-1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-2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1"/>
        </w:rPr>
        <w:t>7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1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2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99"/>
          <w:position w:val="-1"/>
        </w:rPr>
        <w:t>ecc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99"/>
          <w:position w:val="-1"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2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2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99"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3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2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99"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99"/>
          <w:position w:val="-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2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  <w:position w:val="-1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-2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  <w:position w:val="-1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3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32"/>
          <w:position w:val="-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2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2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  <w:position w:val="-1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-2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  <w:position w:val="-1"/>
        </w:rPr>
        <w:t>é</w:t>
      </w:r>
      <w:r>
        <w:rPr>
          <w:rFonts w:ascii="Times New Roman" w:hAnsi="Times New Roman" w:cs="Times New Roman" w:eastAsia="Times New Roman"/>
          <w:sz w:val="18"/>
          <w:szCs w:val="18"/>
          <w:spacing w:val="-2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-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  <w:position w:val="-1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3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  <w:position w:val="-1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3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99"/>
          <w:position w:val="-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99"/>
          <w:position w:val="-1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  <w:position w:val="-1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-2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  <w:position w:val="-1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3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32"/>
          <w:position w:val="-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2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99"/>
          <w:position w:val="-1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2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99"/>
          <w:position w:val="-1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2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2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1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left="102" w:right="188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convencionalment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dividid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cuya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denominacione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encontra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figur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adjunt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figur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7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vimo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grafic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erist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similares)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type w:val="continuous"/>
          <w:pgSz w:w="11900" w:h="16840"/>
          <w:pgMar w:top="600" w:bottom="280" w:left="1600" w:right="1440"/>
        </w:sectPr>
      </w:pPr>
      <w:rPr/>
    </w:p>
    <w:p>
      <w:pPr>
        <w:spacing w:before="32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.818844pt;width:435.66pt;height:.1pt;mso-position-horizontal-relative:page;mso-position-vertical-relative:paragraph;z-index:-6659" coordorigin="1594,36" coordsize="8713,2">
            <v:shape style="position:absolute;left:1594;top:36;width:8713;height:2" coordorigin="1594,36" coordsize="8713,0" path="m1594,36l10307,36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657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9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656" type="#_x0000_t75">
            <v:imagedata r:id="rId159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160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Alguna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30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GHz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utilizada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entidade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militare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rada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durant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Segund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Guerr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Mundial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fuero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identi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f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icada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letra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luga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número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correspondientes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denominacione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banda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  <w:b/>
          <w:bCs/>
        </w:rPr>
        <w:t>“L”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  <w:b/>
          <w:bCs/>
        </w:rPr>
        <w:t>“S”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  <w:b/>
          <w:bCs/>
        </w:rPr>
        <w:t>“C”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99"/>
          <w:b/>
          <w:bCs/>
        </w:rPr>
        <w:t>“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X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  <w:b/>
          <w:bCs/>
        </w:rPr>
        <w:t>”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99"/>
          <w:b/>
          <w:bCs/>
        </w:rPr>
        <w:t>“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K</w:t>
      </w:r>
      <w:r>
        <w:rPr>
          <w:rFonts w:ascii="Arial Narrow" w:hAnsi="Arial Narrow" w:cs="Arial Narrow" w:eastAsia="Arial Narrow"/>
          <w:sz w:val="28"/>
          <w:szCs w:val="28"/>
          <w:spacing w:val="-4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”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mantuvieron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todaví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indica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vario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sectore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comunicacione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satelitales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nicacione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radare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militare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civile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telefoní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celular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4" w:after="0" w:line="322" w:lineRule="exact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propagació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radiacione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electromagnética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atmósfer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varí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frecuencia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frecuencia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menore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1" w:after="0" w:line="320" w:lineRule="exact"/>
        <w:ind w:left="102" w:right="186"/>
        <w:jc w:val="both"/>
        <w:tabs>
          <w:tab w:pos="1500" w:val="left"/>
        </w:tabs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MH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reflejada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ionosfer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  <w:position w:val="7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estrato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form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atmósfer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terrestre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-31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-31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-31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-31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utiliza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-32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-32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comunicacione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317" w:lineRule="exact"/>
        <w:ind w:left="102" w:right="191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marítima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radare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larg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dis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;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frecuencia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mayore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8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MHz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reflejada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ionosfer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difusió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televisiva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telefoní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celular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3" w:after="0" w:line="322" w:lineRule="exact"/>
        <w:ind w:left="102" w:right="184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última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necesari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tenga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visibilida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óptica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exista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obstáculo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impida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atenúe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propagación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anten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pose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alcanc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mit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difundi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5" w:lineRule="exact"/>
        <w:ind w:left="102" w:right="192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determinad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región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Téngas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cuent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parti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altitu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6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determinad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colocació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antena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curvatur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terrestr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limit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regió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iluminación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ejemplo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anten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alcanz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distancia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alrededo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K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sobr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torr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sól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ilumina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regió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8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K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adio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altur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9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requier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conecta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punto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posea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visibilida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óptica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ha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necesari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obtene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estacione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conexió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repetidore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recibi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retransmiti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luga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destino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Frecuentemente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debid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he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fenómen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atenuació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á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present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tambié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radio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tiende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ademá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devolver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nive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adecuad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potenci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amplificándolo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40" w:lineRule="auto"/>
        <w:ind w:left="102" w:right="201"/>
        <w:jc w:val="both"/>
        <w:rPr>
          <w:rFonts w:ascii="Arial Narrow" w:hAnsi="Arial Narrow" w:cs="Arial Narrow" w:eastAsia="Arial Narrow"/>
          <w:sz w:val="20"/>
          <w:szCs w:val="20"/>
        </w:rPr>
      </w:pPr>
      <w:rPr/>
      <w:r>
        <w:rPr/>
        <w:pict>
          <v:group style="position:absolute;margin-left:79.680pt;margin-top:47.950417pt;width:435.66pt;height:.1pt;mso-position-horizontal-relative:page;mso-position-vertical-relative:paragraph;z-index:-6655" coordorigin="1594,959" coordsize="8713,2">
            <v:shape style="position:absolute;left:1594;top:959;width:8713;height:2" coordorigin="1594,959" coordsize="8713,0" path="m1594,959l10307,959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85.080002pt;margin-top:-4.429584pt;width:144pt;height:.1pt;mso-position-horizontal-relative:page;mso-position-vertical-relative:paragraph;z-index:-6654" coordorigin="1702,-89" coordsize="2880,2">
            <v:shape style="position:absolute;left:1702;top:-89;width:2880;height:2" coordorigin="1702,-89" coordsize="2880,0" path="m1702,-89l4582,-89e" filled="f" stroked="t" strokeweight=".82pt" strokecolor="#00000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13"/>
          <w:szCs w:val="13"/>
          <w:spacing w:val="0"/>
          <w:w w:val="100"/>
          <w:i/>
          <w:position w:val="5"/>
        </w:rPr>
        <w:t>6</w:t>
      </w:r>
      <w:r>
        <w:rPr>
          <w:rFonts w:ascii="Arial Narrow" w:hAnsi="Arial Narrow" w:cs="Arial Narrow" w:eastAsia="Arial Narrow"/>
          <w:sz w:val="13"/>
          <w:szCs w:val="13"/>
          <w:spacing w:val="0"/>
          <w:w w:val="100"/>
          <w:i/>
          <w:position w:val="5"/>
        </w:rPr>
        <w:t> </w:t>
      </w:r>
      <w:r>
        <w:rPr>
          <w:rFonts w:ascii="Arial Narrow" w:hAnsi="Arial Narrow" w:cs="Arial Narrow" w:eastAsia="Arial Narrow"/>
          <w:sz w:val="13"/>
          <w:szCs w:val="13"/>
          <w:spacing w:val="7"/>
          <w:w w:val="100"/>
          <w:i/>
          <w:position w:val="5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La</w:t>
      </w:r>
      <w:r>
        <w:rPr>
          <w:rFonts w:ascii="Arial Narrow" w:hAnsi="Arial Narrow" w:cs="Arial Narrow" w:eastAsia="Arial Narrow"/>
          <w:sz w:val="20"/>
          <w:szCs w:val="20"/>
          <w:spacing w:val="2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ionosfera</w:t>
      </w:r>
      <w:r>
        <w:rPr>
          <w:rFonts w:ascii="Arial Narrow" w:hAnsi="Arial Narrow" w:cs="Arial Narrow" w:eastAsia="Arial Narrow"/>
          <w:sz w:val="20"/>
          <w:szCs w:val="20"/>
          <w:spacing w:val="2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Arial Narrow" w:hAnsi="Arial Narrow" w:cs="Arial Narrow" w:eastAsia="Arial Narrow"/>
          <w:sz w:val="20"/>
          <w:szCs w:val="20"/>
          <w:spacing w:val="2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el</w:t>
      </w:r>
      <w:r>
        <w:rPr>
          <w:rFonts w:ascii="Arial Narrow" w:hAnsi="Arial Narrow" w:cs="Arial Narrow" w:eastAsia="Arial Narrow"/>
          <w:sz w:val="20"/>
          <w:szCs w:val="20"/>
          <w:spacing w:val="2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Arial Narrow" w:hAnsi="Arial Narrow" w:cs="Arial Narrow" w:eastAsia="Arial Narrow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trato</w:t>
      </w:r>
      <w:r>
        <w:rPr>
          <w:rFonts w:ascii="Arial Narrow" w:hAnsi="Arial Narrow" w:cs="Arial Narrow" w:eastAsia="Arial Narrow"/>
          <w:sz w:val="20"/>
          <w:szCs w:val="20"/>
          <w:spacing w:val="2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de</w:t>
      </w:r>
      <w:r>
        <w:rPr>
          <w:rFonts w:ascii="Arial Narrow" w:hAnsi="Arial Narrow" w:cs="Arial Narrow" w:eastAsia="Arial Narrow"/>
          <w:sz w:val="20"/>
          <w:szCs w:val="20"/>
          <w:spacing w:val="2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la</w:t>
      </w:r>
      <w:r>
        <w:rPr>
          <w:rFonts w:ascii="Arial Narrow" w:hAnsi="Arial Narrow" w:cs="Arial Narrow" w:eastAsia="Arial Narrow"/>
          <w:sz w:val="20"/>
          <w:szCs w:val="20"/>
          <w:spacing w:val="2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atmósfera</w:t>
      </w:r>
      <w:r>
        <w:rPr>
          <w:rFonts w:ascii="Arial Narrow" w:hAnsi="Arial Narrow" w:cs="Arial Narrow" w:eastAsia="Arial Narrow"/>
          <w:sz w:val="20"/>
          <w:szCs w:val="20"/>
          <w:spacing w:val="2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terrestre</w:t>
      </w:r>
      <w:r>
        <w:rPr>
          <w:rFonts w:ascii="Arial Narrow" w:hAnsi="Arial Narrow" w:cs="Arial Narrow" w:eastAsia="Arial Narrow"/>
          <w:sz w:val="20"/>
          <w:szCs w:val="20"/>
          <w:spacing w:val="2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que</w:t>
      </w:r>
      <w:r>
        <w:rPr>
          <w:rFonts w:ascii="Arial Narrow" w:hAnsi="Arial Narrow" w:cs="Arial Narrow" w:eastAsia="Arial Narrow"/>
          <w:sz w:val="20"/>
          <w:szCs w:val="20"/>
          <w:spacing w:val="2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se</w:t>
      </w:r>
      <w:r>
        <w:rPr>
          <w:rFonts w:ascii="Arial Narrow" w:hAnsi="Arial Narrow" w:cs="Arial Narrow" w:eastAsia="Arial Narrow"/>
          <w:sz w:val="20"/>
          <w:szCs w:val="20"/>
          <w:spacing w:val="2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cuentra</w:t>
      </w:r>
      <w:r>
        <w:rPr>
          <w:rFonts w:ascii="Arial Narrow" w:hAnsi="Arial Narrow" w:cs="Arial Narrow" w:eastAsia="Arial Narrow"/>
          <w:sz w:val="20"/>
          <w:szCs w:val="20"/>
          <w:spacing w:val="2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entre</w:t>
      </w:r>
      <w:r>
        <w:rPr>
          <w:rFonts w:ascii="Arial Narrow" w:hAnsi="Arial Narrow" w:cs="Arial Narrow" w:eastAsia="Arial Narrow"/>
          <w:sz w:val="20"/>
          <w:szCs w:val="20"/>
          <w:spacing w:val="2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los</w:t>
      </w:r>
      <w:r>
        <w:rPr>
          <w:rFonts w:ascii="Arial Narrow" w:hAnsi="Arial Narrow" w:cs="Arial Narrow" w:eastAsia="Arial Narrow"/>
          <w:sz w:val="20"/>
          <w:szCs w:val="20"/>
          <w:spacing w:val="2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80</w:t>
      </w:r>
      <w:r>
        <w:rPr>
          <w:rFonts w:ascii="Arial Narrow" w:hAnsi="Arial Narrow" w:cs="Arial Narrow" w:eastAsia="Arial Narrow"/>
          <w:sz w:val="20"/>
          <w:szCs w:val="20"/>
          <w:spacing w:val="2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y</w:t>
      </w:r>
      <w:r>
        <w:rPr>
          <w:rFonts w:ascii="Arial Narrow" w:hAnsi="Arial Narrow" w:cs="Arial Narrow" w:eastAsia="Arial Narrow"/>
          <w:sz w:val="20"/>
          <w:szCs w:val="20"/>
          <w:spacing w:val="2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400</w:t>
      </w:r>
      <w:r>
        <w:rPr>
          <w:rFonts w:ascii="Arial Narrow" w:hAnsi="Arial Narrow" w:cs="Arial Narrow" w:eastAsia="Arial Narrow"/>
          <w:sz w:val="20"/>
          <w:szCs w:val="20"/>
          <w:spacing w:val="2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Km</w:t>
      </w:r>
      <w:r>
        <w:rPr>
          <w:rFonts w:ascii="Arial Narrow" w:hAnsi="Arial Narrow" w:cs="Arial Narrow" w:eastAsia="Arial Narrow"/>
          <w:sz w:val="20"/>
          <w:szCs w:val="20"/>
          <w:spacing w:val="24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de</w:t>
      </w:r>
      <w:r>
        <w:rPr>
          <w:rFonts w:ascii="Arial Narrow" w:hAnsi="Arial Narrow" w:cs="Arial Narrow" w:eastAsia="Arial Narrow"/>
          <w:sz w:val="20"/>
          <w:szCs w:val="20"/>
          <w:spacing w:val="2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altura.</w:t>
      </w:r>
      <w:r>
        <w:rPr>
          <w:rFonts w:ascii="Arial Narrow" w:hAnsi="Arial Narrow" w:cs="Arial Narrow" w:eastAsia="Arial Narrow"/>
          <w:sz w:val="20"/>
          <w:szCs w:val="20"/>
          <w:spacing w:val="2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Es</w:t>
      </w:r>
      <w:r>
        <w:rPr>
          <w:rFonts w:ascii="Arial Narrow" w:hAnsi="Arial Narrow" w:cs="Arial Narrow" w:eastAsia="Arial Narrow"/>
          <w:sz w:val="20"/>
          <w:szCs w:val="20"/>
          <w:spacing w:val="2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Arial Narrow" w:hAnsi="Arial Narrow" w:cs="Arial Narrow" w:eastAsia="Arial Narrow"/>
          <w:sz w:val="20"/>
          <w:szCs w:val="20"/>
          <w:spacing w:val="2"/>
          <w:w w:val="100"/>
          <w:i/>
          <w:position w:val="0"/>
        </w:rPr>
        <w:t>n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a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región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de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gas</w:t>
      </w:r>
      <w:r>
        <w:rPr>
          <w:rFonts w:ascii="Arial Narrow" w:hAnsi="Arial Narrow" w:cs="Arial Narrow" w:eastAsia="Arial Narrow"/>
          <w:sz w:val="20"/>
          <w:szCs w:val="20"/>
          <w:spacing w:val="2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i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nizado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por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la</w:t>
      </w:r>
      <w:r>
        <w:rPr>
          <w:rFonts w:ascii="Arial Narrow" w:hAnsi="Arial Narrow" w:cs="Arial Narrow" w:eastAsia="Arial Narrow"/>
          <w:sz w:val="20"/>
          <w:szCs w:val="20"/>
          <w:spacing w:val="2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acción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de</w:t>
      </w:r>
      <w:r>
        <w:rPr>
          <w:rFonts w:ascii="Arial Narrow" w:hAnsi="Arial Narrow" w:cs="Arial Narrow" w:eastAsia="Arial Narrow"/>
          <w:sz w:val="20"/>
          <w:szCs w:val="20"/>
          <w:spacing w:val="2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la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radi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Arial Narrow" w:hAnsi="Arial Narrow" w:cs="Arial Narrow" w:eastAsia="Arial Narrow"/>
          <w:sz w:val="20"/>
          <w:szCs w:val="20"/>
          <w:spacing w:val="-1"/>
          <w:w w:val="100"/>
          <w:i/>
          <w:position w:val="0"/>
        </w:rPr>
        <w:t>c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ión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lar</w:t>
      </w:r>
      <w:r>
        <w:rPr>
          <w:rFonts w:ascii="Arial Narrow" w:hAnsi="Arial Narrow" w:cs="Arial Narrow" w:eastAsia="Arial Narrow"/>
          <w:sz w:val="20"/>
          <w:szCs w:val="20"/>
          <w:spacing w:val="2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sobre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los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átom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ne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tros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y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l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moléculas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de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Arial Narrow" w:hAnsi="Arial Narrow" w:cs="Arial Narrow" w:eastAsia="Arial Narrow"/>
          <w:sz w:val="20"/>
          <w:szCs w:val="20"/>
          <w:spacing w:val="-1"/>
          <w:w w:val="100"/>
          <w:i/>
          <w:position w:val="0"/>
        </w:rPr>
        <w:t>i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re.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Es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t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á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dividida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en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Arial Narrow" w:hAnsi="Arial Narrow" w:cs="Arial Narrow" w:eastAsia="Arial Narrow"/>
          <w:sz w:val="20"/>
          <w:szCs w:val="20"/>
          <w:spacing w:val="-1"/>
          <w:w w:val="100"/>
          <w:i/>
          <w:position w:val="0"/>
        </w:rPr>
        <w:t>i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sti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tos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estratos,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entre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los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cual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las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regiones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D,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y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F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poseen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difer</w:t>
      </w:r>
      <w:r>
        <w:rPr>
          <w:rFonts w:ascii="Arial Narrow" w:hAnsi="Arial Narrow" w:cs="Arial Narrow" w:eastAsia="Arial Narrow"/>
          <w:sz w:val="20"/>
          <w:szCs w:val="20"/>
          <w:spacing w:val="-1"/>
          <w:w w:val="100"/>
          <w:i/>
          <w:position w:val="0"/>
        </w:rPr>
        <w:t>e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ntes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propiedades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con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respecto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a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la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propagación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de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las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ondas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electr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magnéticas,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y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p</w:t>
      </w:r>
      <w:r>
        <w:rPr>
          <w:rFonts w:ascii="Arial Narrow" w:hAnsi="Arial Narrow" w:cs="Arial Narrow" w:eastAsia="Arial Narrow"/>
          <w:sz w:val="20"/>
          <w:szCs w:val="20"/>
          <w:spacing w:val="2"/>
          <w:w w:val="100"/>
          <w:i/>
          <w:position w:val="0"/>
        </w:rPr>
        <w:t>r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esentan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características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que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varían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con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la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hora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y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la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temporada.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position w:val="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20"/>
          <w:szCs w:val="20"/>
        </w:rPr>
        <w:sectPr>
          <w:pgSz w:w="11900" w:h="16840"/>
          <w:pgMar w:top="600" w:bottom="280" w:left="1600" w:right="1440"/>
        </w:sectPr>
      </w:pPr>
      <w:rPr/>
    </w:p>
    <w:p>
      <w:pPr>
        <w:spacing w:before="0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23.709999pt;margin-top:23.469999pt;width:547.9pt;height:794.98pt;mso-position-horizontal-relative:page;mso-position-vertical-relative:page;z-index:-6653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6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652" type="#_x0000_t75">
            <v:imagedata r:id="rId161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162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conexió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prove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regeneració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llam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activ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;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pasiv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misma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antena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utilizada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recepción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condició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exist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interval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suficient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frecuencia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utilizadas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distanci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estac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(ho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lenght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distanci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salto)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depend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tant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potenci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condicione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meteorológicas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general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meno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result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distanci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despué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cesit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repetición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ejemplo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alcanzan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repetidor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distancia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Km.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mientr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GHz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necesari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nuev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estació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meno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Km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comunicacione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radi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GHz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;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particular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existe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campo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decir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3,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7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-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4,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GHz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;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5,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9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-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6,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8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GHz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capacida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10-20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Mbit/s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comunicació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travé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microondas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alternativ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terrestre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satélite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satélite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básicament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estac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repetició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regeneració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puesta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órbit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alrededo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planeta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Segú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altitu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orbita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satélite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definirs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bit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geo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staciona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geoestacionari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4" w:after="0" w:line="322" w:lineRule="exact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satélite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órbit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geoestac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onari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orbita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plan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ecuatoria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altitu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3590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Km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superfici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terrestr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102" w:right="187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nombr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porqu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orbita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mism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velocida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tierr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efectú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rotació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ededo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eje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entonce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5" w:lineRule="exact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encuentra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siempr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respect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punt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6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superfici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tierra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otr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palabras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satélit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geoestacionari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ilumin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siempr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mism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regió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tierra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6" w:after="0" w:line="320" w:lineRule="exact"/>
        <w:ind w:left="102" w:right="188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satélite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estacionario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orbita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sucesivament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sobr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distinta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zona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nuestr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aneta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clasifica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85" w:lineRule="exact"/>
        <w:ind w:left="81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Meiryo" w:hAnsi="Meiryo" w:cs="Meiryo" w:eastAsia="Meiryo"/>
          <w:sz w:val="28"/>
          <w:szCs w:val="28"/>
          <w:w w:val="86"/>
          <w:position w:val="3"/>
        </w:rPr>
        <w:t>•</w:t>
      </w:r>
      <w:r>
        <w:rPr>
          <w:rFonts w:ascii="Meiryo" w:hAnsi="Meiryo" w:cs="Meiryo" w:eastAsia="Meiryo"/>
          <w:sz w:val="28"/>
          <w:szCs w:val="28"/>
          <w:w w:val="100"/>
          <w:position w:val="3"/>
        </w:rPr>
        <w:t> </w:t>
      </w:r>
      <w:r>
        <w:rPr>
          <w:rFonts w:ascii="Meiryo" w:hAnsi="Meiryo" w:cs="Meiryo" w:eastAsia="Meiryo"/>
          <w:sz w:val="28"/>
          <w:szCs w:val="28"/>
          <w:spacing w:val="-36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position w:val="3"/>
        </w:rPr>
        <w:t>satélite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position w:val="3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5"/>
          <w:w w:val="100"/>
          <w:b/>
          <w:bCs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position w:val="3"/>
        </w:rPr>
        <w:t>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position w:val="3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  <w:b/>
          <w:bCs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(Lo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w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Eart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Orbit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Satélit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Órbit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Baja)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272" w:lineRule="exact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orbita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altura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50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200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Km.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;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89" w:lineRule="exact"/>
        <w:ind w:left="81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Meiryo" w:hAnsi="Meiryo" w:cs="Meiryo" w:eastAsia="Meiryo"/>
          <w:sz w:val="28"/>
          <w:szCs w:val="28"/>
          <w:w w:val="86"/>
          <w:position w:val="3"/>
        </w:rPr>
        <w:t>•</w:t>
      </w:r>
      <w:r>
        <w:rPr>
          <w:rFonts w:ascii="Meiryo" w:hAnsi="Meiryo" w:cs="Meiryo" w:eastAsia="Meiryo"/>
          <w:sz w:val="28"/>
          <w:szCs w:val="28"/>
          <w:w w:val="100"/>
          <w:position w:val="3"/>
        </w:rPr>
        <w:t> </w:t>
      </w:r>
      <w:r>
        <w:rPr>
          <w:rFonts w:ascii="Meiryo" w:hAnsi="Meiryo" w:cs="Meiryo" w:eastAsia="Meiryo"/>
          <w:sz w:val="28"/>
          <w:szCs w:val="28"/>
          <w:spacing w:val="-36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position w:val="3"/>
        </w:rPr>
        <w:t>satélite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position w:val="3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position w:val="3"/>
        </w:rPr>
        <w:t>ME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position w:val="3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2"/>
          <w:w w:val="100"/>
          <w:b/>
          <w:bCs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(Mediu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2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Eart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2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Orbit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2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Satélit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2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2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Órbit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2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Media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272" w:lineRule="exact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tambie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llamado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está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órbit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200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2000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Km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8.766108pt;width:435.66pt;height:.1pt;mso-position-horizontal-relative:page;mso-position-vertical-relative:paragraph;z-index:-6651" coordorigin="1594,375" coordsize="8713,2">
            <v:shape style="position:absolute;left:1594;top:375;width:8713;height:2" coordorigin="1594,375" coordsize="8713,0" path="m1594,375l10307,375e" filled="f" stroked="t" strokeweight=".580pt" strokecolor="#00000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-1"/>
        </w:rPr>
        <w:t>altitud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;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line="314" w:lineRule="exact" w:after="0"/>
        <w:jc w:val="left"/>
        <w:rPr>
          <w:rFonts w:ascii="Arial Narrow" w:hAnsi="Arial Narrow" w:cs="Arial Narrow" w:eastAsia="Arial Narrow"/>
          <w:sz w:val="28"/>
          <w:szCs w:val="28"/>
        </w:rPr>
        <w:sectPr>
          <w:pgSz w:w="11900" w:h="16840"/>
          <w:pgMar w:top="600" w:bottom="280" w:left="1600" w:right="1440"/>
        </w:sectPr>
      </w:pPr>
      <w:rPr/>
    </w:p>
    <w:p>
      <w:pPr>
        <w:spacing w:before="57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23.709999pt;margin-top:23.469999pt;width:547.9pt;height:794.98pt;mso-position-horizontal-relative:page;mso-position-vertical-relative:page;z-index:-6650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63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5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649" type="#_x0000_t75">
            <v:imagedata r:id="rId163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61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164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98" w:lineRule="exact"/>
        <w:ind w:left="81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Meiryo" w:hAnsi="Meiryo" w:cs="Meiryo" w:eastAsia="Meiryo"/>
          <w:sz w:val="28"/>
          <w:szCs w:val="28"/>
          <w:w w:val="86"/>
          <w:position w:val="3"/>
        </w:rPr>
        <w:t>•</w:t>
      </w:r>
      <w:r>
        <w:rPr>
          <w:rFonts w:ascii="Meiryo" w:hAnsi="Meiryo" w:cs="Meiryo" w:eastAsia="Meiryo"/>
          <w:sz w:val="28"/>
          <w:szCs w:val="28"/>
          <w:w w:val="100"/>
          <w:position w:val="3"/>
        </w:rPr>
        <w:t> </w:t>
      </w:r>
      <w:r>
        <w:rPr>
          <w:rFonts w:ascii="Meiryo" w:hAnsi="Meiryo" w:cs="Meiryo" w:eastAsia="Meiryo"/>
          <w:sz w:val="28"/>
          <w:szCs w:val="28"/>
          <w:spacing w:val="-36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position w:val="3"/>
        </w:rPr>
        <w:t>satélite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position w:val="3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1"/>
          <w:w w:val="100"/>
          <w:b/>
          <w:bCs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position w:val="3"/>
        </w:rPr>
        <w:t>elíptico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position w:val="3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recorre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órbit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elíptic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v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272" w:lineRule="exact"/>
        <w:ind w:left="102" w:right="494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tierr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fuegos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trayectori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coloc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506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generalment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altitude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satélite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órbit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baj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media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81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prime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satélit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telecomunicacione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8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88.364977pt;height:194.1225pt;mso-position-horizontal-relative:char;mso-position-vertical-relative:line" type="#_x0000_t75">
            <v:imagedata r:id="rId16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4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lanzad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195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8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Unido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marc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proyect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SCORE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funcion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día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agotamient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baterías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3" w:after="0" w:line="322" w:lineRule="exact"/>
        <w:ind w:left="102" w:right="4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1960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baló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plástic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Mylar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recubiert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estrat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aluminio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tambié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resultado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satisfactorio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toda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prueba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funcionalidad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1" w:after="0" w:line="320" w:lineRule="exact"/>
        <w:ind w:left="102" w:right="488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196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AT&amp;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conjunt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(Nationa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Aeronautic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Spac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Administration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Espacia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Aeronáutic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Nacional)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102" w:right="484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lanz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ó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satélit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telecomunicacione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Telstar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órbit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elíptic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medi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altitud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serví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repetido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espacio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recibí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frecuenci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GH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retransm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tí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GHz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;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5" w:lineRule="exact"/>
        <w:ind w:left="102" w:right="493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MH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podí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soport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cana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televisió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4574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conversació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telefónic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vías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39" w:lineRule="auto"/>
        <w:ind w:left="102" w:right="4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54.15036pt;width:435.66pt;height:.1pt;mso-position-horizontal-relative:page;mso-position-vertical-relative:paragraph;z-index:-6648" coordorigin="1594,1083" coordsize="8713,2">
            <v:shape style="position:absolute;left:1594;top:1083;width:8713;height:2" coordorigin="1594,1083" coordsize="8713,0" path="m1594,1083l10307,1083e" filled="f" stroked="t" strokeweight=".580pt" strokecolor="#00000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1963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lanz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primer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satélite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seri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Syncom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órbit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estacionari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debid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mayo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altura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proveí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cobertura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má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amplias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line="239" w:lineRule="auto" w:after="0"/>
        <w:jc w:val="both"/>
        <w:rPr>
          <w:rFonts w:ascii="Arial Narrow" w:hAnsi="Arial Narrow" w:cs="Arial Narrow" w:eastAsia="Arial Narrow"/>
          <w:sz w:val="28"/>
          <w:szCs w:val="28"/>
        </w:rPr>
        <w:sectPr>
          <w:pgSz w:w="11900" w:h="16840"/>
          <w:pgMar w:top="600" w:bottom="280" w:left="1600" w:right="1140"/>
        </w:sectPr>
      </w:pPr>
      <w:rPr/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/>
        <w:pict>
          <v:group style="position:absolute;margin-left:23.709999pt;margin-top:23.469999pt;width:547.9pt;height:794.98pt;mso-position-horizontal-relative:page;mso-position-vertical-relative:page;z-index:-6647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sz w:val="11"/>
          <w:szCs w:val="11"/>
        </w:rPr>
      </w:r>
    </w:p>
    <w:p>
      <w:pPr>
        <w:spacing w:before="0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40" w:lineRule="auto"/>
        <w:ind w:right="5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140"/>
          <w:cols w:num="2" w:equalWidth="0">
            <w:col w:w="7260" w:space="798"/>
            <w:col w:w="11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646" type="#_x0000_t75">
            <v:imagedata r:id="rId166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167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102" w:right="185" w:firstLine="793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año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siguiente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sistema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satelitale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comunicació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brindaro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siempr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yore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prestaciones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ejempl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sistem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Intelsa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1989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soport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3500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comunicacione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telefónica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vía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má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canale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televisión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3" w:after="0" w:line="322" w:lineRule="exact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desventaja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satélite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órbit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geoestacionari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unicacione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telefónica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demor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debid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larg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distanci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vece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3600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Km.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recorre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llega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destin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5" w:lineRule="exact"/>
        <w:ind w:left="81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demora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24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result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bastant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molest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5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conversió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telefónica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razón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conversacione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telefónica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intercontinentales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efier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vece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camin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satélit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sól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vía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conversación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mientra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otr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enrut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cab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submarin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terrestre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Otro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obstáculo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tamañ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antena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recepció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nive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potenci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requerid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transmisión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3" w:after="0" w:line="322" w:lineRule="exact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satélite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órbit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baj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reduci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fuertement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desventajas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sistema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globale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implementand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años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oveerá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celulares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pager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1" w:after="0" w:line="320" w:lineRule="exact"/>
        <w:ind w:left="102" w:right="187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terminale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vehícul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sobr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sistem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satelital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Ademá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esto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sistema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garantizará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cobe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tur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globa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planeta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incluida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102" w:right="186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zona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aislada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tierr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actualment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posee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inexiste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rvicio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telefónicos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1" w:after="0" w:line="320" w:lineRule="exact"/>
        <w:ind w:left="102" w:right="187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todo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enlace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electromagnético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demor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afect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diferentement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componente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distint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102" w:right="185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evita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alguna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componente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llegue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otra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(fenómen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llamad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Grou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Dela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Distorsion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Distorsió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Demor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Grupo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introduc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demor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parte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llega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má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5" w:lineRule="exact"/>
        <w:ind w:left="102" w:right="7116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rápidamente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ITU-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recomiend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tiemp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demor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exced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15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usuarios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;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bargo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satélit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demor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permitid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lleg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400ms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3" w:after="0" w:line="322" w:lineRule="exact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tambié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asign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específica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comunicacione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satelita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civiles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á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constituid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ascendent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i/>
        </w:rPr>
        <w:t>(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up-link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comunicacione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Tierra-sa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élite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frecuenci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99"/>
        </w:rPr>
        <w:t>má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99"/>
        </w:rPr>
        <w:t>baja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5" w:lineRule="exact"/>
        <w:ind w:left="102" w:right="193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descendent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(down-link)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transmisione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direcció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102" w:right="2980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20.68696pt;width:435.66pt;height:.1pt;mso-position-horizontal-relative:page;mso-position-vertical-relative:paragraph;z-index:-6645" coordorigin="1594,414" coordsize="8713,2">
            <v:shape style="position:absolute;left:1594;top:414;width:8713;height:2" coordorigin="1594,414" coordsize="8713,0" path="m1594,414l10307,414e" filled="f" stroked="t" strokeweight=".580pt" strokecolor="#00000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opuesta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desd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satélit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haci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tierra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line="314" w:lineRule="exact" w:after="0"/>
        <w:jc w:val="both"/>
        <w:rPr>
          <w:rFonts w:ascii="Arial Narrow" w:hAnsi="Arial Narrow" w:cs="Arial Narrow" w:eastAsia="Arial Narrow"/>
          <w:sz w:val="28"/>
          <w:szCs w:val="28"/>
        </w:rPr>
        <w:sectPr>
          <w:pgSz w:w="11900" w:h="16840"/>
          <w:pgMar w:top="600" w:bottom="280" w:left="1600" w:right="1440"/>
        </w:sectPr>
      </w:pPr>
      <w:rPr/>
    </w:p>
    <w:p>
      <w:pPr>
        <w:spacing w:before="95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23.709999pt;margin-top:23.469999pt;width:547.9pt;height:794.98pt;mso-position-horizontal-relative:page;mso-position-vertical-relative:page;z-index:-6644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643" type="#_x0000_t75">
            <v:imagedata r:id="rId168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169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102" w:right="187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ilizada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C-band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up-lin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k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dow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lin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k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entrada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respect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vament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GH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GHz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Ku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(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K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-upper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part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superio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K)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frecuencia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centrada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GHz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4" w:after="0" w:line="322" w:lineRule="exact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converti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recibida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transmitidas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satélite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posee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transpondedo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tr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ponde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dispositiv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idóne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ejecuta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conversió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frecuenci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5" w:lineRule="exact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amplificació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necesari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regene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nive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adecuad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39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satélite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poten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necesari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funcionamient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celda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solare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almacena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energí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baterí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NiC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NiH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dispositiv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télite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genera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tierr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Tub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Progresivo/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(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Travelin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g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Wav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Tub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alternativamente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aplicacione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baj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potencia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amplificadore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estad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sólido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22" w:lineRule="exact"/>
        <w:ind w:left="102" w:right="1383"/>
        <w:jc w:val="left"/>
        <w:tabs>
          <w:tab w:pos="118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20"/>
          <w:w w:val="100"/>
        </w:rPr>
        <w:t>1.11.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5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ab/>
      </w:r>
      <w:r>
        <w:rPr>
          <w:rFonts w:ascii="Arial" w:hAnsi="Arial" w:cs="Arial" w:eastAsia="Arial"/>
          <w:sz w:val="28"/>
          <w:szCs w:val="28"/>
          <w:spacing w:val="20"/>
          <w:w w:val="103"/>
        </w:rPr>
        <w:t>Pará</w:t>
      </w:r>
      <w:r>
        <w:rPr>
          <w:rFonts w:ascii="Arial" w:hAnsi="Arial" w:cs="Arial" w:eastAsia="Arial"/>
          <w:sz w:val="28"/>
          <w:szCs w:val="28"/>
          <w:spacing w:val="19"/>
          <w:w w:val="103"/>
        </w:rPr>
        <w:t>m</w:t>
      </w:r>
      <w:r>
        <w:rPr>
          <w:rFonts w:ascii="Arial" w:hAnsi="Arial" w:cs="Arial" w:eastAsia="Arial"/>
          <w:sz w:val="28"/>
          <w:szCs w:val="28"/>
          <w:spacing w:val="0"/>
          <w:w w:val="99"/>
        </w:rPr>
        <w:t>e</w:t>
      </w:r>
      <w:r>
        <w:rPr>
          <w:rFonts w:ascii="Arial" w:hAnsi="Arial" w:cs="Arial" w:eastAsia="Arial"/>
          <w:sz w:val="28"/>
          <w:szCs w:val="28"/>
          <w:spacing w:val="-5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0"/>
        </w:rPr>
        <w:t>tr</w:t>
      </w:r>
      <w:r>
        <w:rPr>
          <w:rFonts w:ascii="Arial" w:hAnsi="Arial" w:cs="Arial" w:eastAsia="Arial"/>
          <w:sz w:val="28"/>
          <w:szCs w:val="28"/>
          <w:spacing w:val="19"/>
          <w:w w:val="100"/>
        </w:rPr>
        <w:t>o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4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0"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53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0"/>
        </w:rPr>
        <w:t>l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56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2"/>
          <w:w w:val="109"/>
        </w:rPr>
        <w:t>tra</w:t>
      </w:r>
      <w:r>
        <w:rPr>
          <w:rFonts w:ascii="Arial" w:hAnsi="Arial" w:cs="Arial" w:eastAsia="Arial"/>
          <w:sz w:val="28"/>
          <w:szCs w:val="28"/>
          <w:spacing w:val="21"/>
          <w:w w:val="109"/>
        </w:rPr>
        <w:t>n</w:t>
      </w:r>
      <w:r>
        <w:rPr>
          <w:rFonts w:ascii="Arial" w:hAnsi="Arial" w:cs="Arial" w:eastAsia="Arial"/>
          <w:sz w:val="28"/>
          <w:szCs w:val="28"/>
          <w:spacing w:val="22"/>
          <w:w w:val="109"/>
        </w:rPr>
        <w:t>smisió</w:t>
      </w:r>
      <w:r>
        <w:rPr>
          <w:rFonts w:ascii="Arial" w:hAnsi="Arial" w:cs="Arial" w:eastAsia="Arial"/>
          <w:sz w:val="28"/>
          <w:szCs w:val="28"/>
          <w:spacing w:val="0"/>
          <w:w w:val="109"/>
        </w:rPr>
        <w:t>n</w:t>
      </w:r>
      <w:r>
        <w:rPr>
          <w:rFonts w:ascii="Arial" w:hAnsi="Arial" w:cs="Arial" w:eastAsia="Arial"/>
          <w:sz w:val="28"/>
          <w:szCs w:val="28"/>
          <w:spacing w:val="33"/>
          <w:w w:val="109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0"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53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6"/>
        </w:rPr>
        <w:t>señale</w:t>
      </w:r>
      <w:r>
        <w:rPr>
          <w:rFonts w:ascii="Arial" w:hAnsi="Arial" w:cs="Arial" w:eastAsia="Arial"/>
          <w:sz w:val="28"/>
          <w:szCs w:val="28"/>
          <w:spacing w:val="0"/>
          <w:w w:val="106"/>
        </w:rPr>
        <w:t>s</w:t>
      </w:r>
      <w:r>
        <w:rPr>
          <w:rFonts w:ascii="Arial" w:hAnsi="Arial" w:cs="Arial" w:eastAsia="Arial"/>
          <w:sz w:val="28"/>
          <w:szCs w:val="28"/>
          <w:spacing w:val="-5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7"/>
        </w:rPr>
        <w:t>analó</w:t>
      </w:r>
      <w:r>
        <w:rPr>
          <w:rFonts w:ascii="Arial" w:hAnsi="Arial" w:cs="Arial" w:eastAsia="Arial"/>
          <w:sz w:val="28"/>
          <w:szCs w:val="28"/>
          <w:spacing w:val="19"/>
          <w:w w:val="107"/>
        </w:rPr>
        <w:t>g</w:t>
      </w:r>
      <w:r>
        <w:rPr>
          <w:rFonts w:ascii="Arial" w:hAnsi="Arial" w:cs="Arial" w:eastAsia="Arial"/>
          <w:sz w:val="28"/>
          <w:szCs w:val="28"/>
          <w:spacing w:val="20"/>
          <w:w w:val="108"/>
        </w:rPr>
        <w:t>icas</w:t>
      </w:r>
      <w:r>
        <w:rPr>
          <w:rFonts w:ascii="Arial" w:hAnsi="Arial" w:cs="Arial" w:eastAsia="Arial"/>
          <w:sz w:val="28"/>
          <w:szCs w:val="28"/>
          <w:spacing w:val="0"/>
          <w:w w:val="108"/>
        </w:rPr>
        <w:t>.</w:t>
      </w:r>
      <w:r>
        <w:rPr>
          <w:rFonts w:ascii="Arial" w:hAnsi="Arial" w:cs="Arial" w:eastAsia="Arial"/>
          <w:sz w:val="28"/>
          <w:szCs w:val="28"/>
          <w:spacing w:val="-5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86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Característica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generale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tota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sistem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telecomunicacione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depend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númer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elemento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á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relacionad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anill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intervien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caden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transferenci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información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terminales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equipo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conmutación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tráfic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todo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otro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elemento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participe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proceso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7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frecuentement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ocurr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técnica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configuració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sistem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solució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compromis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eficienci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costo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solució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tecnológic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considerad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parámetr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post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intervien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junt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otro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determina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final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line="260" w:lineRule="exact" w:after="0"/>
        <w:jc w:val="left"/>
        <w:rPr>
          <w:sz w:val="26"/>
          <w:szCs w:val="26"/>
        </w:rPr>
        <w:sectPr>
          <w:pgSz w:w="11900" w:h="16840"/>
          <w:pgMar w:top="600" w:bottom="280" w:left="1600" w:right="1440"/>
        </w:sectPr>
      </w:pPr>
      <w:rPr/>
    </w:p>
    <w:p>
      <w:pPr>
        <w:spacing w:before="32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.818844pt;width:435.66pt;height:.1pt;mso-position-horizontal-relative:page;mso-position-vertical-relative:paragraph;z-index:-6642" coordorigin="1594,36" coordsize="8713,2">
            <v:shape style="position:absolute;left:1594;top:36;width:8713;height:2" coordorigin="1594,36" coordsize="8713,0" path="m1594,36l10307,36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641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640" type="#_x0000_t75">
            <v:imagedata r:id="rId170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171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oportun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destaca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ept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aclara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todo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problema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técnico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presen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continuación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posee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solució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técnica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;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solució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result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vece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demasiad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tant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adopt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solució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intermedi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permit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cost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razonabl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aceptable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auto"/>
        <w:ind w:left="102" w:right="187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continuació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examinarán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respect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analógicas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fenómeno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afecta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opcione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q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existe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solucionarlos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20"/>
          <w:w w:val="108"/>
        </w:rPr>
        <w:t>Atenuació</w:t>
      </w:r>
      <w:r>
        <w:rPr>
          <w:rFonts w:ascii="Arial" w:hAnsi="Arial" w:cs="Arial" w:eastAsia="Arial"/>
          <w:sz w:val="28"/>
          <w:szCs w:val="28"/>
          <w:spacing w:val="0"/>
          <w:w w:val="108"/>
        </w:rPr>
        <w:t>n</w:t>
      </w:r>
      <w:r>
        <w:rPr>
          <w:rFonts w:ascii="Arial" w:hAnsi="Arial" w:cs="Arial" w:eastAsia="Arial"/>
          <w:sz w:val="28"/>
          <w:szCs w:val="28"/>
          <w:spacing w:val="-5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luga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destino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procesad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necesa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nive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potenci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suficiente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Naturalmente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larg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viaj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fuent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receptor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potenci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  <w:position w:val="7"/>
        </w:rPr>
        <w:t>7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  <w:position w:val="7"/>
        </w:rPr>
        <w:t>   </w:t>
      </w:r>
      <w:r>
        <w:rPr>
          <w:rFonts w:ascii="Arial Narrow" w:hAnsi="Arial Narrow" w:cs="Arial Narrow" w:eastAsia="Arial Narrow"/>
          <w:sz w:val="18"/>
          <w:szCs w:val="18"/>
          <w:spacing w:val="19"/>
          <w:w w:val="100"/>
          <w:position w:val="7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v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gradualment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bajand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sea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v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afectad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proces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llamad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position w:val="0"/>
        </w:rPr>
        <w:t>atenuació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position w:val="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b/>
          <w:bCs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4" w:after="0" w:line="322" w:lineRule="exact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fenómen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present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todo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equipos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línea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medio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palab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significad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opuest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término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amplificación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correspond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aument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5" w:lineRule="exact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potenci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Tant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amplificació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atenuació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decibel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logaritm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cocient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potencia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salid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dispositiv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líne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examen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P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  <w:position w:val="-2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  <w:position w:val="-2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39"/>
          <w:w w:val="100"/>
          <w:position w:val="-2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potenci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transmitid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P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  <w:position w:val="-2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  <w:position w:val="-2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40"/>
          <w:w w:val="100"/>
          <w:position w:val="-2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potenci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recibida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defin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entonce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atenuació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1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conexió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valor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74" w:lineRule="exact"/>
        <w:ind w:left="3501" w:right="2944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255.369995pt;margin-top:4.983599pt;width:120.1pt;height:21.1pt;mso-position-horizontal-relative:page;mso-position-vertical-relative:paragraph;z-index:-6638" coordorigin="5107,100" coordsize="2402,422">
            <v:group style="position:absolute;left:5113;top:115;width:2390;height:2" coordorigin="5113,115" coordsize="2390,2">
              <v:shape style="position:absolute;left:5113;top:115;width:2390;height:2" coordorigin="5113,115" coordsize="2390,0" path="m5113,115l7504,115e" filled="f" stroked="t" strokeweight=".580pt" strokecolor="#000000">
                <v:path arrowok="t"/>
              </v:shape>
            </v:group>
            <v:group style="position:absolute;left:5123;top:120;width:19;height:10" coordorigin="5123,120" coordsize="19,10">
              <v:shape style="position:absolute;left:5123;top:120;width:19;height:10" coordorigin="5123,120" coordsize="19,10" path="m5123,125l5142,125e" filled="f" stroked="t" strokeweight=".580pt" strokecolor="#FFFFFF">
                <v:path arrowok="t"/>
              </v:shape>
            </v:group>
            <v:group style="position:absolute;left:5132;top:134;width:2352;height:2" coordorigin="5132,134" coordsize="2352,2">
              <v:shape style="position:absolute;left:5132;top:134;width:2352;height:2" coordorigin="5132,134" coordsize="2352,0" path="m5132,134l7484,134e" filled="f" stroked="t" strokeweight=".580pt" strokecolor="#000000">
                <v:path arrowok="t"/>
              </v:shape>
            </v:group>
            <v:group style="position:absolute;left:7475;top:120;width:19;height:10" coordorigin="7475,120" coordsize="19,10">
              <v:shape style="position:absolute;left:7475;top:120;width:19;height:10" coordorigin="7475,120" coordsize="19,10" path="m7475,125l7494,125e" filled="f" stroked="t" strokeweight=".580pt" strokecolor="#FFFFFF">
                <v:path arrowok="t"/>
              </v:shape>
            </v:group>
            <v:group style="position:absolute;left:5118;top:105;width:2;height:410" coordorigin="5118,105" coordsize="2,410">
              <v:shape style="position:absolute;left:5118;top:105;width:2;height:410" coordorigin="5118,105" coordsize="0,410" path="m5118,105l5118,516e" filled="f" stroked="t" strokeweight=".580pt" strokecolor="#000000">
                <v:path arrowok="t"/>
              </v:shape>
            </v:group>
            <v:group style="position:absolute;left:5128;top:115;width:2;height:391" coordorigin="5128,115" coordsize="2,391">
              <v:shape style="position:absolute;left:5128;top:115;width:2;height:391" coordorigin="5128,115" coordsize="0,391" path="m5128,115l5128,506e" filled="f" stroked="t" strokeweight=".580pt" strokecolor="#FFFFFF">
                <v:path arrowok="t"/>
              </v:shape>
            </v:group>
            <v:group style="position:absolute;left:5137;top:139;width:2;height:343" coordorigin="5137,139" coordsize="2,343">
              <v:shape style="position:absolute;left:5137;top:139;width:2;height:343" coordorigin="5137,139" coordsize="0,343" path="m5137,139l5137,482e" filled="f" stroked="t" strokeweight=".580pt" strokecolor="#000000">
                <v:path arrowok="t"/>
              </v:shape>
            </v:group>
            <v:group style="position:absolute;left:7499;top:105;width:2;height:410" coordorigin="7499,105" coordsize="2,410">
              <v:shape style="position:absolute;left:7499;top:105;width:2;height:410" coordorigin="7499,105" coordsize="0,410" path="m7499,105l7499,516e" filled="f" stroked="t" strokeweight=".580pt" strokecolor="#000000">
                <v:path arrowok="t"/>
              </v:shape>
            </v:group>
            <v:group style="position:absolute;left:7489;top:115;width:2;height:391" coordorigin="7489,115" coordsize="2,391">
              <v:shape style="position:absolute;left:7489;top:115;width:2;height:391" coordorigin="7489,115" coordsize="0,391" path="m7489,115l7489,506e" filled="f" stroked="t" strokeweight=".580pt" strokecolor="#FFFFFF">
                <v:path arrowok="t"/>
              </v:shape>
            </v:group>
            <v:group style="position:absolute;left:7480;top:139;width:2;height:343" coordorigin="7480,139" coordsize="2,343">
              <v:shape style="position:absolute;left:7480;top:139;width:2;height:343" coordorigin="7480,139" coordsize="0,343" path="m7480,139l7480,482e" filled="f" stroked="t" strokeweight=".580pt" strokecolor="#000000">
                <v:path arrowok="t"/>
              </v:shape>
            </v:group>
            <v:group style="position:absolute;left:5113;top:506;width:2390;height:2" coordorigin="5113,506" coordsize="2390,2">
              <v:shape style="position:absolute;left:5113;top:506;width:2390;height:2" coordorigin="5113,506" coordsize="2390,0" path="m5113,506l7504,506e" filled="f" stroked="t" strokeweight=".580pt" strokecolor="#000000">
                <v:path arrowok="t"/>
              </v:shape>
            </v:group>
            <v:group style="position:absolute;left:5123;top:492;width:19;height:10" coordorigin="5123,492" coordsize="19,10">
              <v:shape style="position:absolute;left:5123;top:492;width:19;height:10" coordorigin="5123,492" coordsize="19,10" path="m5123,497l5142,497e" filled="f" stroked="t" strokeweight=".580pt" strokecolor="#FFFFFF">
                <v:path arrowok="t"/>
              </v:shape>
            </v:group>
            <v:group style="position:absolute;left:5132;top:487;width:2352;height:2" coordorigin="5132,487" coordsize="2352,2">
              <v:shape style="position:absolute;left:5132;top:487;width:2352;height:2" coordorigin="5132,487" coordsize="2352,0" path="m5132,487l7484,487e" filled="f" stroked="t" strokeweight=".580pt" strokecolor="#000000">
                <v:path arrowok="t"/>
              </v:shape>
            </v:group>
            <v:group style="position:absolute;left:7475;top:492;width:19;height:10" coordorigin="7475,492" coordsize="19,10">
              <v:shape style="position:absolute;left:7475;top:492;width:19;height:10" coordorigin="7475,492" coordsize="19,10" path="m7475,497l7494,497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-4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4"/>
        </w:rPr>
        <w:t>=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  <w:position w:val="-4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4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4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-4"/>
        </w:rPr>
        <w:t> </w:t>
      </w:r>
      <w:r>
        <w:rPr>
          <w:rFonts w:ascii="Meiryo" w:hAnsi="Meiryo" w:cs="Meiryo" w:eastAsia="Meiryo"/>
          <w:sz w:val="28"/>
          <w:szCs w:val="28"/>
          <w:spacing w:val="20"/>
          <w:w w:val="100"/>
          <w:position w:val="-4"/>
        </w:rPr>
        <w:t>•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-4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4"/>
        </w:rPr>
        <w:t>g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  <w:position w:val="-4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4"/>
        </w:rPr>
        <w:t>(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4"/>
        </w:rPr>
        <w:t>P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-4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  <w:position w:val="-6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  <w:position w:val="-6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  <w:position w:val="-6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4"/>
        </w:rPr>
        <w:t>/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  <w:position w:val="-4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4"/>
        </w:rPr>
        <w:t>P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-4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99"/>
          <w:position w:val="-6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  <w:position w:val="-6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4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left="102" w:right="187" w:firstLine="709"/>
        <w:jc w:val="left"/>
        <w:tabs>
          <w:tab w:pos="1340" w:val="left"/>
          <w:tab w:pos="1540" w:val="left"/>
          <w:tab w:pos="2000" w:val="left"/>
          <w:tab w:pos="2400" w:val="left"/>
          <w:tab w:pos="3280" w:val="left"/>
          <w:tab w:pos="3660" w:val="left"/>
          <w:tab w:pos="4280" w:val="left"/>
          <w:tab w:pos="4960" w:val="left"/>
          <w:tab w:pos="5120" w:val="left"/>
          <w:tab w:pos="5500" w:val="left"/>
          <w:tab w:pos="6020" w:val="left"/>
          <w:tab w:pos="6280" w:val="left"/>
          <w:tab w:pos="6820" w:val="left"/>
          <w:tab w:pos="7240" w:val="left"/>
          <w:tab w:pos="7780" w:val="left"/>
          <w:tab w:pos="7880" w:val="left"/>
          <w:tab w:pos="8380" w:val="left"/>
        </w:tabs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valor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adimensional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sól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relacion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valore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potenci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respect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0"/>
          <w:w w:val="62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  <w:tab/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aparato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prove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40" w:lineRule="auto"/>
        <w:ind w:left="102" w:right="504"/>
        <w:jc w:val="left"/>
        <w:rPr>
          <w:rFonts w:ascii="Arial Narrow" w:hAnsi="Arial Narrow" w:cs="Arial Narrow" w:eastAsia="Arial Narrow"/>
          <w:sz w:val="20"/>
          <w:szCs w:val="20"/>
        </w:rPr>
      </w:pPr>
      <w:rPr/>
      <w:r>
        <w:rPr/>
        <w:pict>
          <v:group style="position:absolute;margin-left:79.680pt;margin-top:25.030418pt;width:435.66pt;height:.1pt;mso-position-horizontal-relative:page;mso-position-vertical-relative:paragraph;z-index:-6639" coordorigin="1594,501" coordsize="8713,2">
            <v:shape style="position:absolute;left:1594;top:501;width:8713;height:2" coordorigin="1594,501" coordsize="8713,0" path="m1594,501l10307,501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85.080002pt;margin-top:-4.369582pt;width:144pt;height:.1pt;mso-position-horizontal-relative:page;mso-position-vertical-relative:paragraph;z-index:-6637" coordorigin="1702,-87" coordsize="2880,2">
            <v:shape style="position:absolute;left:1702;top:-87;width:2880;height:2" coordorigin="1702,-87" coordsize="2880,0" path="m1702,-87l4582,-87e" filled="f" stroked="t" strokeweight=".82pt" strokecolor="#00000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13"/>
          <w:szCs w:val="13"/>
          <w:spacing w:val="0"/>
          <w:w w:val="100"/>
          <w:i/>
          <w:position w:val="5"/>
        </w:rPr>
        <w:t>7</w:t>
      </w:r>
      <w:r>
        <w:rPr>
          <w:rFonts w:ascii="Arial Narrow" w:hAnsi="Arial Narrow" w:cs="Arial Narrow" w:eastAsia="Arial Narrow"/>
          <w:sz w:val="13"/>
          <w:szCs w:val="13"/>
          <w:spacing w:val="15"/>
          <w:w w:val="100"/>
          <w:i/>
          <w:position w:val="5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La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potencia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es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una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propiedad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física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dime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Arial Narrow" w:hAnsi="Arial Narrow" w:cs="Arial Narrow" w:eastAsia="Arial Narrow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ionalmente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represen</w:t>
      </w:r>
      <w:r>
        <w:rPr>
          <w:rFonts w:ascii="Arial Narrow" w:hAnsi="Arial Narrow" w:cs="Arial Narrow" w:eastAsia="Arial Narrow"/>
          <w:sz w:val="20"/>
          <w:szCs w:val="20"/>
          <w:spacing w:val="-1"/>
          <w:w w:val="100"/>
          <w:i/>
          <w:position w:val="0"/>
        </w:rPr>
        <w:t>t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ada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por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energía</w:t>
      </w:r>
      <w:r>
        <w:rPr>
          <w:rFonts w:ascii="Arial Narrow" w:hAnsi="Arial Narrow" w:cs="Arial Narrow" w:eastAsia="Arial Narrow"/>
          <w:sz w:val="20"/>
          <w:szCs w:val="20"/>
          <w:spacing w:val="-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en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la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unidad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de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t</w:t>
      </w:r>
      <w:r>
        <w:rPr>
          <w:rFonts w:ascii="Arial Narrow" w:hAnsi="Arial Narrow" w:cs="Arial Narrow" w:eastAsia="Arial Narrow"/>
          <w:sz w:val="20"/>
          <w:szCs w:val="20"/>
          <w:spacing w:val="-1"/>
          <w:w w:val="100"/>
          <w:i/>
          <w:position w:val="0"/>
        </w:rPr>
        <w:t>i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empo.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Como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propiedad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eléctrica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está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representada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por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el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pro</w:t>
      </w:r>
      <w:r>
        <w:rPr>
          <w:rFonts w:ascii="Arial Narrow" w:hAnsi="Arial Narrow" w:cs="Arial Narrow" w:eastAsia="Arial Narrow"/>
          <w:sz w:val="20"/>
          <w:szCs w:val="20"/>
          <w:spacing w:val="-1"/>
          <w:w w:val="100"/>
          <w:i/>
          <w:position w:val="0"/>
        </w:rPr>
        <w:t>d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ucto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de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la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corriente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y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la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tensión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y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se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mide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en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W</w:t>
      </w:r>
      <w:r>
        <w:rPr>
          <w:rFonts w:ascii="Arial Narrow" w:hAnsi="Arial Narrow" w:cs="Arial Narrow" w:eastAsia="Arial Narrow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i/>
          <w:position w:val="0"/>
        </w:rPr>
        <w:t>tt.</w:t>
      </w:r>
      <w:r>
        <w:rPr>
          <w:rFonts w:ascii="Arial Narrow" w:hAnsi="Arial Narrow" w:cs="Arial Narrow" w:eastAsia="Arial Narrow"/>
          <w:sz w:val="20"/>
          <w:szCs w:val="20"/>
          <w:spacing w:val="0"/>
          <w:w w:val="100"/>
          <w:position w:val="0"/>
        </w:rPr>
      </w:r>
    </w:p>
    <w:p>
      <w:pPr>
        <w:spacing w:line="240" w:lineRule="auto" w:after="0"/>
        <w:jc w:val="left"/>
        <w:rPr>
          <w:rFonts w:ascii="Arial Narrow" w:hAnsi="Arial Narrow" w:cs="Arial Narrow" w:eastAsia="Arial Narrow"/>
          <w:sz w:val="20"/>
          <w:szCs w:val="20"/>
        </w:rPr>
        <w:sectPr>
          <w:pgSz w:w="11900" w:h="16840"/>
          <w:pgMar w:top="600" w:bottom="280" w:left="1600" w:right="1440"/>
        </w:sectPr>
      </w:pPr>
      <w:rPr/>
    </w:p>
    <w:p>
      <w:pPr>
        <w:spacing w:before="0" w:after="0" w:line="321" w:lineRule="exact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23.709999pt;margin-top:23.469999pt;width:547.9pt;height:794.98pt;mso-position-horizontal-relative:page;mso-position-vertical-relative:page;z-index:-6636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5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635" type="#_x0000_t75">
            <v:imagedata r:id="rId172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173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102" w:right="186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informacione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acerc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valo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potencia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í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decirs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B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aproximadamente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correspond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valo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inicial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potenci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watt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potencia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watts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tendr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perdid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atenuaciò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dB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Alguna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recomendacione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vincula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nive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potenci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disturbi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respect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principal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ejempl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representad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recomendació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acerc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crosstal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k</w:t>
      </w:r>
      <w:r>
        <w:rPr>
          <w:rFonts w:ascii="Arial Narrow" w:hAnsi="Arial Narrow" w:cs="Arial Narrow" w:eastAsia="Arial Narrow"/>
          <w:sz w:val="28"/>
          <w:szCs w:val="28"/>
          <w:spacing w:val="6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(diafonía)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sugier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exist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diferenci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meno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mínim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B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úti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eventua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crosstalk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4" w:after="0" w:line="322" w:lineRule="exact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soluciona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atenuació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conexione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cobre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circuito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amplificadores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regenera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nive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Exist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límit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nive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ampli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f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icació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permitido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límit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relacionad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solament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proces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amplificación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5" w:lineRule="exact"/>
        <w:ind w:left="102" w:right="193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sin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asimism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riesg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p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lifica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junt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úti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207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tambié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ruid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siempr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presente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maner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llega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nivele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demasiad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elevados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39" w:lineRule="auto"/>
        <w:ind w:left="102" w:right="186" w:firstLine="793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igua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travé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fib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óptica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distanci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superiore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Km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necesari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regeneració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pasad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regenerac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realizab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fases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537" w:lineRule="exact"/>
        <w:ind w:left="81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Meiryo" w:hAnsi="Meiryo" w:cs="Meiryo" w:eastAsia="Meiryo"/>
          <w:sz w:val="28"/>
          <w:szCs w:val="28"/>
          <w:w w:val="86"/>
          <w:position w:val="1"/>
        </w:rPr>
        <w:t>•</w:t>
      </w:r>
      <w:r>
        <w:rPr>
          <w:rFonts w:ascii="Meiryo" w:hAnsi="Meiryo" w:cs="Meiryo" w:eastAsia="Meiryo"/>
          <w:sz w:val="28"/>
          <w:szCs w:val="28"/>
          <w:spacing w:val="9"/>
          <w:w w:val="100"/>
          <w:position w:val="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1"/>
        </w:rPr>
        <w:t>transformació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1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1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1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1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1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position w:val="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1"/>
        </w:rPr>
        <w:t>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1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1"/>
        </w:rPr>
        <w:t>óptic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1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1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1"/>
        </w:rPr>
        <w:t>eléctrica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1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340" w:lineRule="exact"/>
        <w:ind w:left="81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Meiryo" w:hAnsi="Meiryo" w:cs="Meiryo" w:eastAsia="Meiryo"/>
          <w:sz w:val="28"/>
          <w:szCs w:val="28"/>
          <w:w w:val="86"/>
          <w:position w:val="5"/>
        </w:rPr>
        <w:t>•</w:t>
      </w:r>
      <w:r>
        <w:rPr>
          <w:rFonts w:ascii="Meiryo" w:hAnsi="Meiryo" w:cs="Meiryo" w:eastAsia="Meiryo"/>
          <w:sz w:val="28"/>
          <w:szCs w:val="28"/>
          <w:spacing w:val="9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5"/>
        </w:rPr>
        <w:t>amplificació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5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5"/>
        </w:rPr>
        <w:t>electrónic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5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5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5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5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5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5"/>
        </w:rPr>
        <w:t>señal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5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341" w:lineRule="exact"/>
        <w:ind w:left="81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Meiryo" w:hAnsi="Meiryo" w:cs="Meiryo" w:eastAsia="Meiryo"/>
          <w:sz w:val="28"/>
          <w:szCs w:val="28"/>
          <w:spacing w:val="0"/>
          <w:w w:val="100"/>
          <w:position w:val="5"/>
        </w:rPr>
        <w:t>•</w:t>
      </w:r>
      <w:r>
        <w:rPr>
          <w:rFonts w:ascii="Meiryo" w:hAnsi="Meiryo" w:cs="Meiryo" w:eastAsia="Meiryo"/>
          <w:sz w:val="28"/>
          <w:szCs w:val="28"/>
          <w:spacing w:val="-12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5"/>
        </w:rPr>
        <w:t>transformació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5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5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5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5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5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5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5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5"/>
        </w:rPr>
        <w:t>nuevament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5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5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5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5"/>
        </w:rPr>
        <w:t>óptic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5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5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347" w:lineRule="exact"/>
        <w:ind w:left="81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Meiryo" w:hAnsi="Meiryo" w:cs="Meiryo" w:eastAsia="Meiryo"/>
          <w:sz w:val="28"/>
          <w:szCs w:val="28"/>
          <w:w w:val="86"/>
          <w:position w:val="5"/>
        </w:rPr>
        <w:t>•</w:t>
      </w:r>
      <w:r>
        <w:rPr>
          <w:rFonts w:ascii="Meiryo" w:hAnsi="Meiryo" w:cs="Meiryo" w:eastAsia="Meiryo"/>
          <w:sz w:val="28"/>
          <w:szCs w:val="28"/>
          <w:spacing w:val="9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5"/>
        </w:rPr>
        <w:t>retransmisión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5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5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2" w:right="187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Actualment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ampli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f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icadore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óptico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dopado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erbio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ejecuta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funció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repetidore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óptico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comunicacione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travé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onda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electromagnética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necesari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egeneració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quiera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alcanza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distancia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superi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límit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antenas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propagacione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onda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radi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important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fenómen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atenuació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constituid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f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din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g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(desvanecimient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dependient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frecuen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varia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condicione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externas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top="600" w:bottom="280" w:left="1600" w:right="1440"/>
        </w:sectPr>
      </w:pPr>
      <w:rPr/>
    </w:p>
    <w:p>
      <w:pPr>
        <w:spacing w:before="32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.818844pt;width:435.66pt;height:.1pt;mso-position-horizontal-relative:page;mso-position-vertical-relative:paragraph;z-index:-6634" coordorigin="1594,36" coordsize="8713,2">
            <v:shape style="position:absolute;left:1594;top:36;width:8713;height:2" coordorigin="1594,36" coordsize="8713,0" path="m1594,36l10307,36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633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632" type="#_x0000_t75">
            <v:imagedata r:id="rId174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175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causa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principale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fadin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g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99"/>
          <w:b/>
          <w:bCs/>
        </w:rPr>
        <w:t>mu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99"/>
          <w:b/>
          <w:bCs/>
        </w:rPr>
        <w:t>ip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h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99"/>
          <w:b/>
          <w:bCs/>
        </w:rPr>
        <w:t>prop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g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99"/>
          <w:b/>
          <w:bCs/>
        </w:rPr>
        <w:t>at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(propagació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trayectori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múltiple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anorma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refracció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(refracció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anormal)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116.860001pt;margin-top:176.239227pt;width:361.48pt;height:271.36pt;mso-position-horizontal-relative:page;mso-position-vertical-relative:paragraph;z-index:-6630" coordorigin="2337,3525" coordsize="7230,5427">
            <v:group style="position:absolute;left:2347;top:3535;width:7210;height:5407" coordorigin="2347,3535" coordsize="7210,5407">
              <v:shape style="position:absolute;left:2347;top:3535;width:7210;height:5407" coordorigin="2347,3535" coordsize="7210,5407" path="m2347,3535l9557,3535,9557,8942,2347,8942,2347,3535e" filled="t" fillcolor="#F0F0F0" stroked="f">
                <v:path arrowok="t"/>
                <v:fill/>
              </v:shape>
            </v:group>
            <v:group style="position:absolute;left:3266;top:6764;width:5772;height:734" coordorigin="3266,6764" coordsize="5772,734">
              <v:shape style="position:absolute;left:3266;top:6764;width:5772;height:734" coordorigin="3266,6764" coordsize="5772,734" path="m3266,7160l3547,7102,3826,7050,4102,7002,4372,6958,4640,6918,4902,6884,5161,6853,5416,6826,5663,6805,5905,6788,6023,6783,6140,6776,6256,6771,6371,6769,6484,6766,6594,6764,6808,6764,6913,6766,7016,6771,7117,6774,7216,6778,7314,6786,7408,6793,7501,6802,7592,6812,7679,6822,7765,6834,7849,6846,7930,6860,8083,6889,8158,6906,8297,6944,8362,6963,8426,6985,8486,7006,8544,7030,8650,7078,8743,7134,8786,7160,8863,7220,8928,7282,8978,7352,9014,7422,9029,7460,9038,7498e" filled="f" stroked="t" strokeweight="2.036pt" strokecolor="#000000">
                <v:path arrowok="t"/>
              </v:shape>
              <v:shape style="position:absolute;left:3511;top:5929;width:668;height:1183" type="#_x0000_t75">
                <v:imagedata r:id="rId176" o:title=""/>
              </v:shape>
            </v:group>
            <v:group style="position:absolute;left:3787;top:6085;width:5513;height:142" coordorigin="3787,6085" coordsize="5513,142">
              <v:shape style="position:absolute;left:3787;top:6085;width:5513;height:142" coordorigin="3787,6085" coordsize="5513,142" path="m3905,6106l3787,6166,3907,6226,3906,6186,3886,6186,3886,6147,3906,6147,3905,6106e" filled="t" fillcolor="#000000" stroked="f">
                <v:path arrowok="t"/>
                <v:fill/>
              </v:shape>
              <v:shape style="position:absolute;left:3787;top:6085;width:5513;height:142" coordorigin="3787,6085" coordsize="5513,142" path="m3906,6147l3886,6147,3886,6186,3906,6186,3906,6147e" filled="t" fillcolor="#000000" stroked="f">
                <v:path arrowok="t"/>
                <v:fill/>
              </v:shape>
              <v:shape style="position:absolute;left:3787;top:6085;width:5513;height:142" coordorigin="3787,6085" coordsize="5513,142" path="m4046,6145l3906,6147,3906,6186,4046,6186,4046,6145e" filled="t" fillcolor="#000000" stroked="f">
                <v:path arrowok="t"/>
                <v:fill/>
              </v:shape>
              <v:shape style="position:absolute;left:3787;top:6085;width:5513;height:142" coordorigin="3787,6085" coordsize="5513,142" path="m4326,6142l4166,6142,4166,6183,4326,6181,4326,6142e" filled="t" fillcolor="#000000" stroked="f">
                <v:path arrowok="t"/>
                <v:fill/>
              </v:shape>
              <v:shape style="position:absolute;left:3787;top:6085;width:5513;height:142" coordorigin="3787,6085" coordsize="5513,142" path="m4607,6138l4446,6140,4446,6181,4607,6178,4607,6138e" filled="t" fillcolor="#000000" stroked="f">
                <v:path arrowok="t"/>
                <v:fill/>
              </v:shape>
              <v:shape style="position:absolute;left:3787;top:6085;width:5513;height:142" coordorigin="3787,6085" coordsize="5513,142" path="m4888,6135l4727,6138,4727,6176,4888,6176,4888,6135e" filled="t" fillcolor="#000000" stroked="f">
                <v:path arrowok="t"/>
                <v:fill/>
              </v:shape>
              <v:shape style="position:absolute;left:3787;top:6085;width:5513;height:142" coordorigin="3787,6085" coordsize="5513,142" path="m5168,6133l5008,6133,5008,6174,5168,6171,5168,6133e" filled="t" fillcolor="#000000" stroked="f">
                <v:path arrowok="t"/>
                <v:fill/>
              </v:shape>
              <v:shape style="position:absolute;left:3787;top:6085;width:5513;height:142" coordorigin="3787,6085" coordsize="5513,142" path="m5447,6128l5288,6130,5288,6171,5449,6169,5447,6128e" filled="t" fillcolor="#000000" stroked="f">
                <v:path arrowok="t"/>
                <v:fill/>
              </v:shape>
              <v:shape style="position:absolute;left:3787;top:6085;width:5513;height:142" coordorigin="3787,6085" coordsize="5513,142" path="m5728,6126l5567,6128,5569,6166,5728,6166,5728,6126e" filled="t" fillcolor="#000000" stroked="f">
                <v:path arrowok="t"/>
                <v:fill/>
              </v:shape>
              <v:shape style="position:absolute;left:3787;top:6085;width:5513;height:142" coordorigin="3787,6085" coordsize="5513,142" path="m6008,6123l5848,6123,5850,6164,6008,6162,6008,6123e" filled="t" fillcolor="#000000" stroked="f">
                <v:path arrowok="t"/>
                <v:fill/>
              </v:shape>
              <v:shape style="position:absolute;left:3787;top:6085;width:5513;height:142" coordorigin="3787,6085" coordsize="5513,142" path="m6289,6118l6128,6121,6128,6162,6289,6159,6289,6118e" filled="t" fillcolor="#000000" stroked="f">
                <v:path arrowok="t"/>
                <v:fill/>
              </v:shape>
              <v:shape style="position:absolute;left:3787;top:6085;width:5513;height:142" coordorigin="3787,6085" coordsize="5513,142" path="m6570,6116l6409,6118,6409,6157,6570,6157,6570,6116e" filled="t" fillcolor="#000000" stroked="f">
                <v:path arrowok="t"/>
                <v:fill/>
              </v:shape>
              <v:shape style="position:absolute;left:3787;top:6085;width:5513;height:142" coordorigin="3787,6085" coordsize="5513,142" path="m6851,6114l6690,6114,6690,6154,6851,6152,6851,6114e" filled="t" fillcolor="#000000" stroked="f">
                <v:path arrowok="t"/>
                <v:fill/>
              </v:shape>
              <v:shape style="position:absolute;left:3787;top:6085;width:5513;height:142" coordorigin="3787,6085" coordsize="5513,142" path="m7132,6109l6971,6111,6971,6152,7132,6150,7132,6109e" filled="t" fillcolor="#000000" stroked="f">
                <v:path arrowok="t"/>
                <v:fill/>
              </v:shape>
              <v:shape style="position:absolute;left:3787;top:6085;width:5513;height:142" coordorigin="3787,6085" coordsize="5513,142" path="m7410,6106l7252,6109,7252,6147,7412,6147,7410,6106e" filled="t" fillcolor="#000000" stroked="f">
                <v:path arrowok="t"/>
                <v:fill/>
              </v:shape>
              <v:shape style="position:absolute;left:3787;top:6085;width:5513;height:142" coordorigin="3787,6085" coordsize="5513,142" path="m7691,6104l7532,6104,7532,6145,7693,6142,7691,6104e" filled="t" fillcolor="#000000" stroked="f">
                <v:path arrowok="t"/>
                <v:fill/>
              </v:shape>
              <v:shape style="position:absolute;left:3787;top:6085;width:5513;height:142" coordorigin="3787,6085" coordsize="5513,142" path="m7970,6099l7811,6102,7813,6142,7970,6140,7970,6099e" filled="t" fillcolor="#000000" stroked="f">
                <v:path arrowok="t"/>
                <v:fill/>
              </v:shape>
              <v:shape style="position:absolute;left:3787;top:6085;width:5513;height:142" coordorigin="3787,6085" coordsize="5513,142" path="m8251,6097l8090,6099,8090,6138,8251,6138,8251,6097e" filled="t" fillcolor="#000000" stroked="f">
                <v:path arrowok="t"/>
                <v:fill/>
              </v:shape>
              <v:shape style="position:absolute;left:3787;top:6085;width:5513;height:142" coordorigin="3787,6085" coordsize="5513,142" path="m8532,6094l8371,6094,8371,6135,8532,6133,8532,6094e" filled="t" fillcolor="#000000" stroked="f">
                <v:path arrowok="t"/>
                <v:fill/>
              </v:shape>
              <v:shape style="position:absolute;left:3787;top:6085;width:5513;height:142" coordorigin="3787,6085" coordsize="5513,142" path="m8813,6090l8652,6092,8652,6133,8813,6130,8813,6090e" filled="t" fillcolor="#000000" stroked="f">
                <v:path arrowok="t"/>
                <v:fill/>
              </v:shape>
              <v:shape style="position:absolute;left:3787;top:6085;width:5513;height:142" coordorigin="3787,6085" coordsize="5513,142" path="m9094,6087l8933,6090,8933,6128,9094,6128,9094,6087e" filled="t" fillcolor="#000000" stroked="f">
                <v:path arrowok="t"/>
                <v:fill/>
              </v:shape>
              <v:shape style="position:absolute;left:3787;top:6085;width:5513;height:142" coordorigin="3787,6085" coordsize="5513,142" path="m9300,6085l9214,6085,9214,6126,9300,6126,9300,6085e" filled="t" fillcolor="#000000" stroked="f">
                <v:path arrowok="t"/>
                <v:fill/>
              </v:shape>
            </v:group>
            <v:group style="position:absolute;left:3886;top:6145;width:161;height:41" coordorigin="3886,6145" coordsize="161,41">
              <v:shape style="position:absolute;left:3886;top:6145;width:161;height:41" coordorigin="3886,6145" coordsize="161,41" path="m3886,6147l4046,6145,4046,6186,3886,6186,3886,6147xe" filled="f" stroked="t" strokeweight=".12pt" strokecolor="#000000">
                <v:path arrowok="t"/>
              </v:shape>
            </v:group>
            <v:group style="position:absolute;left:4166;top:6142;width:160;height:41" coordorigin="4166,6142" coordsize="160,41">
              <v:shape style="position:absolute;left:4166;top:6142;width:160;height:41" coordorigin="4166,6142" coordsize="160,41" path="m4166,6142l4326,6142,4326,6181,4166,6183,4166,6142xe" filled="f" stroked="t" strokeweight=".12pt" strokecolor="#000000">
                <v:path arrowok="t"/>
              </v:shape>
            </v:group>
            <v:group style="position:absolute;left:4446;top:6138;width:161;height:43" coordorigin="4446,6138" coordsize="161,43">
              <v:shape style="position:absolute;left:4446;top:6138;width:161;height:43" coordorigin="4446,6138" coordsize="161,43" path="m4446,6140l4607,6138,4607,6178,4446,6181,4446,6140xe" filled="f" stroked="t" strokeweight=".12pt" strokecolor="#000000">
                <v:path arrowok="t"/>
              </v:shape>
            </v:group>
            <v:group style="position:absolute;left:4727;top:6135;width:161;height:41" coordorigin="4727,6135" coordsize="161,41">
              <v:shape style="position:absolute;left:4727;top:6135;width:161;height:41" coordorigin="4727,6135" coordsize="161,41" path="m4727,6138l4888,6135,4888,6176,4727,6176,4727,6138xe" filled="f" stroked="t" strokeweight=".12pt" strokecolor="#000000">
                <v:path arrowok="t"/>
              </v:shape>
            </v:group>
            <v:group style="position:absolute;left:5008;top:6133;width:161;height:41" coordorigin="5008,6133" coordsize="161,41">
              <v:shape style="position:absolute;left:5008;top:6133;width:161;height:41" coordorigin="5008,6133" coordsize="161,41" path="m5008,6133l5168,6133,5168,6171,5008,6174,5008,6133xe" filled="f" stroked="t" strokeweight=".12pt" strokecolor="#000000">
                <v:path arrowok="t"/>
              </v:shape>
            </v:group>
            <v:group style="position:absolute;left:5288;top:6128;width:161;height:43" coordorigin="5288,6128" coordsize="161,43">
              <v:shape style="position:absolute;left:5288;top:6128;width:161;height:43" coordorigin="5288,6128" coordsize="161,43" path="m5288,6130l5447,6128,5449,6169,5288,6171,5288,6130xe" filled="f" stroked="t" strokeweight=".12pt" strokecolor="#000000">
                <v:path arrowok="t"/>
              </v:shape>
            </v:group>
            <v:group style="position:absolute;left:5567;top:6126;width:161;height:41" coordorigin="5567,6126" coordsize="161,41">
              <v:shape style="position:absolute;left:5567;top:6126;width:161;height:41" coordorigin="5567,6126" coordsize="161,41" path="m5567,6128l5728,6126,5728,6166,5569,6166,5567,6128xe" filled="f" stroked="t" strokeweight=".12pt" strokecolor="#000000">
                <v:path arrowok="t"/>
              </v:shape>
            </v:group>
            <v:group style="position:absolute;left:5848;top:6123;width:161;height:41" coordorigin="5848,6123" coordsize="161,41">
              <v:shape style="position:absolute;left:5848;top:6123;width:161;height:41" coordorigin="5848,6123" coordsize="161,41" path="m5848,6123l6008,6123,6008,6162,5850,6164,5848,6123xe" filled="f" stroked="t" strokeweight=".12pt" strokecolor="#000000">
                <v:path arrowok="t"/>
              </v:shape>
            </v:group>
            <v:group style="position:absolute;left:6128;top:6118;width:161;height:43" coordorigin="6128,6118" coordsize="161,43">
              <v:shape style="position:absolute;left:6128;top:6118;width:161;height:43" coordorigin="6128,6118" coordsize="161,43" path="m6128,6121l6289,6118,6289,6159,6128,6162,6128,6121xe" filled="f" stroked="t" strokeweight=".12pt" strokecolor="#000000">
                <v:path arrowok="t"/>
              </v:shape>
            </v:group>
            <v:group style="position:absolute;left:6409;top:6116;width:161;height:41" coordorigin="6409,6116" coordsize="161,41">
              <v:shape style="position:absolute;left:6409;top:6116;width:161;height:41" coordorigin="6409,6116" coordsize="161,41" path="m6409,6118l6570,6116,6570,6157,6409,6157,6409,6118xe" filled="f" stroked="t" strokeweight=".12pt" strokecolor="#000000">
                <v:path arrowok="t"/>
              </v:shape>
            </v:group>
            <v:group style="position:absolute;left:6690;top:6114;width:161;height:41" coordorigin="6690,6114" coordsize="161,41">
              <v:shape style="position:absolute;left:6690;top:6114;width:161;height:41" coordorigin="6690,6114" coordsize="161,41" path="m6690,6114l6851,6114,6851,6152,6690,6154,6690,6114xe" filled="f" stroked="t" strokeweight=".12pt" strokecolor="#000000">
                <v:path arrowok="t"/>
              </v:shape>
            </v:group>
            <v:group style="position:absolute;left:6971;top:6109;width:161;height:43" coordorigin="6971,6109" coordsize="161,43">
              <v:shape style="position:absolute;left:6971;top:6109;width:161;height:43" coordorigin="6971,6109" coordsize="161,43" path="m6971,6111l7132,6109,7132,6150,6971,6152,6971,6111xe" filled="f" stroked="t" strokeweight=".12pt" strokecolor="#000000">
                <v:path arrowok="t"/>
              </v:shape>
            </v:group>
            <v:group style="position:absolute;left:7252;top:6106;width:161;height:41" coordorigin="7252,6106" coordsize="161,41">
              <v:shape style="position:absolute;left:7252;top:6106;width:161;height:41" coordorigin="7252,6106" coordsize="161,41" path="m7252,6109l7410,6106,7412,6147,7252,6147,7252,6109xe" filled="f" stroked="t" strokeweight=".12pt" strokecolor="#000000">
                <v:path arrowok="t"/>
              </v:shape>
            </v:group>
            <v:group style="position:absolute;left:7532;top:6104;width:161;height:41" coordorigin="7532,6104" coordsize="161,41">
              <v:shape style="position:absolute;left:7532;top:6104;width:161;height:41" coordorigin="7532,6104" coordsize="161,41" path="m7532,6104l7691,6104,7693,6142,7532,6145,7532,6104xe" filled="f" stroked="t" strokeweight=".12pt" strokecolor="#000000">
                <v:path arrowok="t"/>
              </v:shape>
            </v:group>
            <v:group style="position:absolute;left:7811;top:6099;width:160;height:43" coordorigin="7811,6099" coordsize="160,43">
              <v:shape style="position:absolute;left:7811;top:6099;width:160;height:43" coordorigin="7811,6099" coordsize="160,43" path="m7811,6102l7970,6099,7970,6140,7813,6142,7811,6102xe" filled="f" stroked="t" strokeweight=".12pt" strokecolor="#000000">
                <v:path arrowok="t"/>
              </v:shape>
            </v:group>
            <v:group style="position:absolute;left:8090;top:6097;width:161;height:41" coordorigin="8090,6097" coordsize="161,41">
              <v:shape style="position:absolute;left:8090;top:6097;width:161;height:41" coordorigin="8090,6097" coordsize="161,41" path="m8090,6099l8251,6097,8251,6138,8090,6138,8090,6099xe" filled="f" stroked="t" strokeweight=".12pt" strokecolor="#000000">
                <v:path arrowok="t"/>
              </v:shape>
            </v:group>
            <v:group style="position:absolute;left:8371;top:6094;width:161;height:41" coordorigin="8371,6094" coordsize="161,41">
              <v:shape style="position:absolute;left:8371;top:6094;width:161;height:41" coordorigin="8371,6094" coordsize="161,41" path="m8371,6094l8532,6094,8532,6133,8371,6135,8371,6094xe" filled="f" stroked="t" strokeweight=".12pt" strokecolor="#000000">
                <v:path arrowok="t"/>
              </v:shape>
            </v:group>
            <v:group style="position:absolute;left:8652;top:6090;width:161;height:43" coordorigin="8652,6090" coordsize="161,43">
              <v:shape style="position:absolute;left:8652;top:6090;width:161;height:43" coordorigin="8652,6090" coordsize="161,43" path="m8652,6092l8813,6090,8813,6130,8652,6133,8652,6092xe" filled="f" stroked="t" strokeweight=".12pt" strokecolor="#000000">
                <v:path arrowok="t"/>
              </v:shape>
            </v:group>
            <v:group style="position:absolute;left:8933;top:6087;width:161;height:41" coordorigin="8933,6087" coordsize="161,41">
              <v:shape style="position:absolute;left:8933;top:6087;width:161;height:41" coordorigin="8933,6087" coordsize="161,41" path="m8933,6090l9094,6087,9094,6128,8933,6128,8933,6090xe" filled="f" stroked="t" strokeweight=".12pt" strokecolor="#000000">
                <v:path arrowok="t"/>
              </v:shape>
            </v:group>
            <v:group style="position:absolute;left:9214;top:6085;width:86;height:41" coordorigin="9214,6085" coordsize="86,41">
              <v:shape style="position:absolute;left:9214;top:6085;width:86;height:41" coordorigin="9214,6085" coordsize="86,41" path="m9214,6085l9300,6085,9300,6126,9214,6126,9214,6085xe" filled="f" stroked="t" strokeweight=".12pt" strokecolor="#000000">
                <v:path arrowok="t"/>
              </v:shape>
            </v:group>
            <v:group style="position:absolute;left:3787;top:6106;width:120;height:120" coordorigin="3787,6106" coordsize="120,120">
              <v:shape style="position:absolute;left:3787;top:6106;width:120;height:120" coordorigin="3787,6106" coordsize="120,120" path="m3907,6226l3787,6166,3905,6106,3907,6226xe" filled="f" stroked="t" strokeweight=".12pt" strokecolor="#000000">
                <v:path arrowok="t"/>
              </v:shape>
            </v:group>
            <v:group style="position:absolute;left:2690;top:4365;width:6653;height:1259" coordorigin="2690,4365" coordsize="6653,1259">
              <v:shape style="position:absolute;left:2690;top:4365;width:6653;height:1259" coordorigin="2690,4365" coordsize="6653,1259" path="m2698,5278l2695,5278,2695,5281,2698,5278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2765,5242l2760,5242,2695,5269,2695,5271,2693,5271,2690,5274,2690,5276,2693,5276,2693,5278,2700,5278,2762,5252,2765,5250,2765,5242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2866,5199l2861,5199,2796,5228,2794,5228,2794,5235,2801,5235,2863,5209,2868,5204,2866,5202,2866,5199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2966,5156l2962,5156,2897,5182,2894,5185,2894,5192,2902,5192,2966,5166,2966,5163,2969,5161,2969,5158,2966,5156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3065,5113l3062,5115,2998,5139,2998,5142,2995,5144,2995,5146,2998,5149,3002,5149,3067,5122,3070,5122,3070,5115,3067,5115,3065,5113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3168,5072l3166,5074,3101,5098,3098,5101,3098,5108,3106,5108,3170,5082,3173,5079,3173,5077,3168,5072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3271,5031l3269,5034,3257,5038,3204,5058,3202,5060,3199,5060,3199,5065,3202,5067,3206,5067,3259,5046,3271,5043,3274,5041,3274,5038,3276,5038,3276,5036,3274,5034,3271,5034,3271,5031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3377,4995l3372,4995,3307,5019,3305,5019,3302,5022,3302,5026,3305,5026,3305,5029,3310,5029,3374,5005,3379,5000,3379,4998,3377,4995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3480,4958l3475,4958,3410,4981,3408,4981,3406,4983,3406,4988,3408,4988,3408,4990,3413,4990,3478,4968,3480,4965,3482,4965,3482,4960,3480,4958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3583,4920l3578,4920,3535,4936,3514,4944,3511,4944,3509,4946,3509,4951,3511,4951,3511,4953,3516,4953,3538,4946,3583,4929,3586,4927,3586,4924,3583,4922,3583,4920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3684,4884l3617,4908,3614,4908,3614,4915,3617,4917,3619,4917,3686,4893,3689,4893,3689,4886,3686,4886,3684,4884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3792,4850l3787,4850,3722,4872,3720,4872,3718,4874,3718,4879,3720,4879,3720,4881,3725,4881,3792,4860,3792,4857,3794,4857,3794,4852,3792,4850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3898,4816l3893,4816,3826,4836,3823,4838,3823,4845,3828,4845,3895,4826,3900,4821,3900,4819,3898,4816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4001,4783l3998,4783,3931,4804,3929,4804,3929,4807,3926,4809,3929,4809,3929,4812,3931,4814,3934,4814,4001,4792,4003,4792,4003,4785,4001,4783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4106,4749l4104,4752,4087,4754,4037,4771,4034,4771,4034,4773,4032,4776,4032,4778,4034,4778,4034,4780,4039,4780,4090,4764,4106,4761,4109,4759,4109,4752,4106,4752,4106,4749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4212,4720l4210,4720,4142,4740,4140,4740,4140,4742,4138,4744,4138,4747,4140,4747,4140,4749,4145,4749,4212,4730,4214,4730,4214,4728,4217,4725,4212,4720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4316,4689l4314,4692,4248,4711,4246,4711,4246,4713,4243,4713,4246,4716,4246,4718,4248,4718,4248,4720,4250,4720,4316,4701,4319,4699,4321,4699,4321,4694,4316,4689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4424,4663l4422,4663,4360,4677,4352,4680,4350,4680,4350,4687,4352,4689,4355,4689,4362,4687,4424,4672,4424,4670,4427,4670,4427,4665,4424,4663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4530,4634l4528,4636,4460,4653,4458,4653,4456,4656,4456,4658,4460,4663,4463,4663,4530,4646,4535,4641,4535,4639,4530,4634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4638,4608l4636,4608,4631,4610,4566,4624,4566,4627,4564,4627,4564,4634,4568,4634,4633,4620,4638,4617,4640,4615,4640,4610,4638,4608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4746,4584l4741,4584,4674,4600,4672,4600,4669,4603,4669,4605,4674,4610,4676,4610,4744,4593,4746,4593,4748,4591,4748,4586,4746,4584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4854,4560l4849,4560,4782,4576,4777,4576,4777,4584,4780,4584,4782,4586,4784,4586,4852,4569,4854,4569,4854,4567,4856,4564,4854,4562,4854,4560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4962,4538l4957,4538,4900,4550,4890,4550,4888,4552,4885,4552,4885,4560,4888,4560,4890,4562,4960,4548,4964,4543,4964,4540,4962,4540,4962,4538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5070,4516l5065,4516,4998,4531,4993,4531,4993,4538,4996,4538,4998,4540,5068,4526,5070,4526,5070,4524,5072,4521,5070,4519,5070,4516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5176,4495l5173,4495,5164,4497,5106,4509,5104,4509,5101,4512,5101,4516,5104,4516,5106,4519,5108,4519,5166,4507,5176,4504,5178,4504,5178,4502,5180,4502,5180,4497,5178,4497,5176,4495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5286,4478l5284,4478,5214,4490,5212,4490,5209,4492,5209,4497,5212,4497,5214,4500,5216,4500,5284,4488,5286,4488,5288,4485,5288,4480,5286,4478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5394,4459l5392,4459,5322,4471,5320,4471,5320,4480,5324,4480,5394,4468,5396,4468,5396,4461,5394,4459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5502,4454l5428,4454,5428,4461,5430,4461,5430,4464,5432,4464,5502,4454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5504,4444l5502,4444,5432,4454,5504,4454,5504,4452,5507,4449,5507,4447,5504,4444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5615,4430l5610,4430,5540,4437,5536,4442,5536,4444,5540,4449,5543,4449,5612,4440,5612,4437,5615,4437,5615,4430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5720,4425l5646,4425,5646,4430,5648,4432,5651,4432,5682,4430,5720,4425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5723,4416l5720,4416,5680,4420,5651,4423,5648,4425,5723,4425,5723,4423,5725,4423,5725,4418,5723,4416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5831,4404l5828,4404,5759,4411,5756,4411,5756,4413,5754,4416,5756,4418,5756,4420,5761,4420,5831,4413,5833,4413,5836,4411,5836,4408,5831,4404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5944,4394l5932,4394,5869,4399,5864,4404,5864,4408,5869,4408,5869,4411,5934,4404,5939,4404,5941,4401,5944,4401,5944,4394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6052,4384l6049,4384,5980,4389,5977,4392,5975,4392,5975,4396,5977,4399,5980,4399,6049,4394,6054,4394,6054,4387,6052,4387,6052,4384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6162,4377l6160,4377,6090,4382,6088,4382,6085,4384,6085,4392,6090,4392,6160,4387,6162,4387,6162,4384,6164,4384,6164,4380,6162,4377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6272,4372l6270,4372,6198,4375,6193,4380,6196,4382,6196,4384,6200,4384,6270,4382,6272,4382,6272,4380,6275,4380,6275,4375,6272,4372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6380,4368l6308,4370,6306,4370,6306,4372,6304,4375,6304,4377,6306,4380,6308,4380,6380,4377,6383,4377,6383,4375,6385,4372,6380,4368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6491,4375l6419,4375,6419,4377,6491,4377,6491,4375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6491,4365l6419,4365,6414,4370,6414,4372,6416,4375,6493,4375,6493,4372,6496,4370,6493,4370,6493,4368,6491,4368,6491,4365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6601,4365l6527,4365,6527,4368,6524,4370,6524,4372,6529,4377,6599,4375,6604,4375,6604,4372,6606,4370,6601,4365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6712,4368l6635,4368,6635,4372,6637,4375,6656,4375,6709,4377,6712,4377,6714,4375,6714,4370,6712,4368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6656,4365l6637,4365,6637,4368,6709,4368,6656,4365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6750,4368l6745,4372,6745,4377,6748,4377,6750,4380,6820,4382,6822,4380,6824,4380,6824,4372,6822,4372,6820,4370,6750,4368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6884,4372l6856,4372,6856,4380,6858,4382,6884,4382,6930,4387,6932,4387,6932,4384,6935,4384,6935,4377,6930,4377,6884,4372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6971,4380l6966,4380,6966,4387,6968,4389,6971,4389,7040,4394,7043,4394,7045,4392,7045,4387,7043,4387,7043,4384,7040,4384,6971,4380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7156,4396l7079,4396,7105,4399,7148,4404,7153,4404,7153,4401,7156,4399,7156,4396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7081,4387l7079,4387,7074,4392,7074,4394,7076,4396,7153,4396,7153,4394,7151,4394,7081,4387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7189,4399l7187,4399,7184,4401,7184,4406,7187,4408,7189,4408,7259,4416,7264,4416,7264,4408,7261,4406,7259,4406,7189,4399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7372,4420l7300,4420,7321,4423,7367,4430,7372,4430,7372,4428,7374,4428,7374,4425,7372,4423,7372,4420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7300,4411l7297,4411,7295,4413,7295,4418,7297,4420,7369,4420,7321,4413,7300,4411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7410,4428l7405,4428,7403,4430,7403,4432,7405,4435,7405,4437,7408,4437,7477,4447,7480,4447,7482,4444,7482,4440,7480,4440,7477,4437,7410,4428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7518,4444l7513,4444,7513,4454,7516,4454,7585,4468,7588,4468,7588,4466,7590,4466,7590,4459,7588,4459,7528,4447,7518,4444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7626,4466l7621,4466,7621,4476,7624,4476,7693,4490,7696,4490,7696,4488,7698,4488,7698,4483,7696,4480,7626,4466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7734,4488l7729,4488,7729,4492,7727,4495,7729,4495,7729,4497,7732,4497,7799,4516,7801,4516,7806,4512,7806,4507,7801,4507,7734,4488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7842,4516l7835,4516,7835,4524,7837,4524,7840,4526,7906,4543,7908,4543,7910,4540,7910,4533,7908,4533,7842,4516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7946,4545l7942,4545,7939,4548,7939,4552,7942,4552,7944,4555,8011,4576,8014,4574,8016,4574,8016,4567,8014,4567,7946,4545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8050,4576l8047,4579,8045,4579,8045,4584,8047,4586,8047,4588,8098,4603,8114,4610,8119,4610,8119,4608,8122,4605,8122,4603,8119,4600,8100,4593,8052,4579,8050,4576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8155,4612l8153,4612,8153,4615,8150,4615,8150,4617,8148,4617,8150,4620,8150,4622,8153,4622,8184,4634,8218,4648,8222,4648,8222,4646,8225,4646,8225,4641,8222,4639,8186,4624,8155,4612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8258,4653l8254,4653,8251,4656,8251,4660,8254,4660,8256,4663,8268,4668,8318,4689,8321,4692,8323,4689,8326,4689,8326,4682,8323,4682,8273,4658,8258,4653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8359,4696l8357,4696,8352,4701,8354,4704,8354,4706,8357,4706,8419,4737,8424,4737,8424,4735,8426,4735,8426,4730,8424,4728,8359,4696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8460,4744l8455,4744,8453,4747,8453,4752,8455,4754,8508,4783,8518,4785,8520,4788,8522,4785,8525,4785,8525,4780,8522,4778,8513,4773,8460,4744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8556,4797l8551,4797,8551,4800,8549,4802,8551,4804,8551,4807,8585,4824,8614,4840,8614,4843,8616,4840,8618,4840,8621,4838,8621,4836,8618,4833,8590,4814,8556,4797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8652,4852l8647,4852,8645,4855,8645,4860,8647,4862,8657,4867,8705,4900,8710,4900,8712,4898,8712,4893,8710,4891,8662,4860,8652,4852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8743,4912l8741,4912,8738,4915,8736,4915,8736,4922,8738,4922,8794,4963,8796,4963,8796,4965,8798,4965,8803,4960,8803,4958,8798,4953,8743,4915,8743,4912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8832,4978l8827,4978,8825,4981,8825,4986,8827,4988,8856,5010,8880,5031,8887,5031,8890,5029,8890,5024,8887,5024,8863,5002,8832,4978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8916,5048l8911,5048,8911,5050,8909,5050,8909,5053,8911,5055,8911,5058,8918,5062,8964,5103,8964,5106,8969,5106,8969,5103,8971,5103,8971,5098,8969,5096,8923,5055,8916,5048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8995,5122l8993,5125,8990,5125,8990,5132,9043,5185,9046,5182,9048,5182,9048,5175,8995,5122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9074,5204l9067,5204,9067,5206,9065,5209,9065,5211,9067,5211,9084,5230,9113,5264,9113,5266,9120,5266,9120,5259,9091,5223,9074,5204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9144,5288l9139,5288,9137,5290,9137,5295,9180,5353,9182,5355,9185,5355,9187,5353,9187,5346,9146,5290,9144,5288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9206,5377l9204,5377,9202,5379,9202,5386,9223,5418,9240,5444,9240,5446,9245,5446,9247,5444,9247,5439,9230,5410,9209,5379,9206,5377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9264,5470l9262,5470,9259,5473,9259,5478,9262,5482,9293,5540,9295,5542,9300,5542,9302,5540,9302,5535,9271,5478,9269,5473,9266,5473,9264,5470e" filled="t" fillcolor="#000000" stroked="f">
                <v:path arrowok="t"/>
                <v:fill/>
              </v:shape>
              <v:shape style="position:absolute;left:2690;top:4365;width:6653;height:1259" coordorigin="2690,4365" coordsize="6653,1259" path="m9319,5569l9312,5569,9310,5571,9310,5574,9312,5576,9334,5622,9334,5624,9338,5624,9343,5619,9341,5617,9319,5571,9319,5569e" filled="t" fillcolor="#000000" stroked="f">
                <v:path arrowok="t"/>
                <v:fill/>
              </v:shape>
            </v:group>
            <v:group style="position:absolute;left:2690;top:5242;width:74;height:38" coordorigin="2690,5242" coordsize="74,38">
              <v:shape style="position:absolute;left:2690;top:5242;width:74;height:38" coordorigin="2690,5242" coordsize="74,38" path="m2695,5271l2695,5269,2760,5242,2765,5242,2765,5250,2762,5252,2700,5278,2698,5278,2695,5281,2695,5278,2693,5278,2693,5276,2690,5276,2690,5274,2693,5271,2695,5271xe" filled="f" stroked="t" strokeweight=".12pt" strokecolor="#000000">
                <v:path arrowok="t"/>
              </v:shape>
            </v:group>
            <v:group style="position:absolute;left:2794;top:5199;width:74;height:36" coordorigin="2794,5199" coordsize="74,36">
              <v:shape style="position:absolute;left:2794;top:5199;width:74;height:36" coordorigin="2794,5199" coordsize="74,36" path="m2796,5228l2861,5199,2866,5199,2866,5202,2868,5204,2863,5209,2801,5235,2794,5235,2794,5228,2796,5228xe" filled="f" stroked="t" strokeweight=".12pt" strokecolor="#000000">
                <v:path arrowok="t"/>
              </v:shape>
            </v:group>
            <v:group style="position:absolute;left:2894;top:5156;width:74;height:36" coordorigin="2894,5156" coordsize="74,36">
              <v:shape style="position:absolute;left:2894;top:5156;width:74;height:36" coordorigin="2894,5156" coordsize="74,36" path="m2897,5182l2962,5156,2966,5156,2969,5158,2969,5161,2966,5163,2966,5166,2902,5192,2894,5192,2894,5185,2897,5182xe" filled="f" stroked="t" strokeweight=".12pt" strokecolor="#000000">
                <v:path arrowok="t"/>
              </v:shape>
            </v:group>
            <v:group style="position:absolute;left:2995;top:5113;width:74;height:36" coordorigin="2995,5113" coordsize="74,36">
              <v:shape style="position:absolute;left:2995;top:5113;width:74;height:36" coordorigin="2995,5113" coordsize="74,36" path="m2998,5139l3062,5115,3065,5113,3067,5115,3070,5115,3070,5122,3067,5122,3002,5149,2998,5149,2995,5146,2995,5144,2998,5142,2998,5139xe" filled="f" stroked="t" strokeweight=".12pt" strokecolor="#000000">
                <v:path arrowok="t"/>
              </v:shape>
            </v:group>
            <v:group style="position:absolute;left:3098;top:5072;width:74;height:36" coordorigin="3098,5072" coordsize="74,36">
              <v:shape style="position:absolute;left:3098;top:5072;width:74;height:36" coordorigin="3098,5072" coordsize="74,36" path="m3101,5098l3166,5074,3168,5072,3173,5077,3173,5079,3170,5082,3106,5108,3098,5108,3098,5101,3101,5098xe" filled="f" stroked="t" strokeweight=".12pt" strokecolor="#000000">
                <v:path arrowok="t"/>
              </v:shape>
            </v:group>
            <v:group style="position:absolute;left:3199;top:5031;width:77;height:36" coordorigin="3199,5031" coordsize="77,36">
              <v:shape style="position:absolute;left:3199;top:5031;width:77;height:36" coordorigin="3199,5031" coordsize="77,36" path="m3204,5058l3257,5038,3269,5034,3271,5031,3271,5034,3274,5034,3276,5036,3276,5038,3274,5038,3274,5041,3271,5043,3259,5046,3206,5067,3202,5067,3199,5065,3199,5060,3202,5060,3204,5058xe" filled="f" stroked="t" strokeweight=".12pt" strokecolor="#000000">
                <v:path arrowok="t"/>
              </v:shape>
            </v:group>
            <v:group style="position:absolute;left:3302;top:4995;width:77;height:34" coordorigin="3302,4995" coordsize="77,34">
              <v:shape style="position:absolute;left:3302;top:4995;width:77;height:34" coordorigin="3302,4995" coordsize="77,34" path="m3307,5019l3372,4995,3377,4995,3379,4998,3379,5000,3374,5005,3310,5029,3305,5029,3305,5026,3302,5026,3302,5022,3305,5019,3307,5019xe" filled="f" stroked="t" strokeweight=".12pt" strokecolor="#000000">
                <v:path arrowok="t"/>
              </v:shape>
            </v:group>
            <v:group style="position:absolute;left:3406;top:4958;width:77;height:32" coordorigin="3406,4958" coordsize="77,32">
              <v:shape style="position:absolute;left:3406;top:4958;width:77;height:32" coordorigin="3406,4958" coordsize="77,32" path="m3410,4981l3475,4958,3480,4958,3482,4960,3482,4965,3480,4965,3478,4968,3413,4990,3408,4990,3408,4988,3406,4988,3406,4983,3408,4981,3410,4981xe" filled="f" stroked="t" strokeweight=".12pt" strokecolor="#000000">
                <v:path arrowok="t"/>
              </v:shape>
            </v:group>
            <v:group style="position:absolute;left:3509;top:4920;width:77;height:34" coordorigin="3509,4920" coordsize="77,34">
              <v:shape style="position:absolute;left:3509;top:4920;width:77;height:34" coordorigin="3509,4920" coordsize="77,34" path="m3514,4944l3535,4936,3578,4920,3583,4920,3583,4922,3586,4924,3586,4927,3583,4929,3538,4946,3516,4953,3511,4953,3511,4951,3509,4951,3509,4946,3511,4944,3514,4944xe" filled="f" stroked="t" strokeweight=".12pt" strokecolor="#000000">
                <v:path arrowok="t"/>
              </v:shape>
            </v:group>
            <v:group style="position:absolute;left:3614;top:4884;width:74;height:34" coordorigin="3614,4884" coordsize="74,34">
              <v:shape style="position:absolute;left:3614;top:4884;width:74;height:34" coordorigin="3614,4884" coordsize="74,34" path="m3617,4908l3684,4884,3686,4886,3689,4886,3689,4893,3686,4893,3619,4917,3617,4917,3614,4915,3614,4908,3617,4908xe" filled="f" stroked="t" strokeweight=".12pt" strokecolor="#000000">
                <v:path arrowok="t"/>
              </v:shape>
            </v:group>
            <v:group style="position:absolute;left:3718;top:4850;width:77;height:31" coordorigin="3718,4850" coordsize="77,31">
              <v:shape style="position:absolute;left:3718;top:4850;width:77;height:31" coordorigin="3718,4850" coordsize="77,31" path="m3722,4872l3787,4850,3792,4850,3794,4852,3794,4857,3792,4857,3792,4860,3725,4881,3720,4881,3720,4879,3718,4879,3718,4874,3720,4872,3722,4872xe" filled="f" stroked="t" strokeweight=".12pt" strokecolor="#000000">
                <v:path arrowok="t"/>
              </v:shape>
            </v:group>
            <v:group style="position:absolute;left:3823;top:4816;width:77;height:29" coordorigin="3823,4816" coordsize="77,29">
              <v:shape style="position:absolute;left:3823;top:4816;width:77;height:29" coordorigin="3823,4816" coordsize="77,29" path="m3826,4836l3893,4816,3898,4816,3900,4819,3900,4821,3895,4826,3828,4845,3823,4845,3823,4838,3826,4836xe" filled="f" stroked="t" strokeweight=".12pt" strokecolor="#000000">
                <v:path arrowok="t"/>
              </v:shape>
            </v:group>
            <v:group style="position:absolute;left:3926;top:4783;width:77;height:31" coordorigin="3926,4783" coordsize="77,31">
              <v:shape style="position:absolute;left:3926;top:4783;width:77;height:31" coordorigin="3926,4783" coordsize="77,31" path="m3931,4804l3998,4783,4001,4783,4003,4785,4003,4792,4001,4792,3934,4814,3931,4814,3929,4812,3929,4809,3926,4809,3929,4807,3929,4804,3931,4804xe" filled="f" stroked="t" strokeweight=".12pt" strokecolor="#000000">
                <v:path arrowok="t"/>
              </v:shape>
            </v:group>
            <v:group style="position:absolute;left:4032;top:4749;width:77;height:31" coordorigin="4032,4749" coordsize="77,31">
              <v:shape style="position:absolute;left:4032;top:4749;width:77;height:31" coordorigin="4032,4749" coordsize="77,31" path="m4037,4771l4087,4754,4104,4752,4106,4749,4106,4752,4109,4752,4109,4759,4106,4761,4090,4764,4039,4780,4034,4780,4034,4778,4032,4778,4032,4776,4034,4773,4034,4771,4037,4771xe" filled="f" stroked="t" strokeweight=".12pt" strokecolor="#000000">
                <v:path arrowok="t"/>
              </v:shape>
            </v:group>
            <v:group style="position:absolute;left:4138;top:4720;width:79;height:29" coordorigin="4138,4720" coordsize="79,29">
              <v:shape style="position:absolute;left:4138;top:4720;width:79;height:29" coordorigin="4138,4720" coordsize="79,29" path="m4142,4740l4210,4720,4212,4720,4217,4725,4214,4728,4214,4730,4212,4730,4145,4749,4140,4749,4140,4747,4138,4747,4138,4744,4140,4742,4140,4740,4142,4740xe" filled="f" stroked="t" strokeweight=".12pt" strokecolor="#000000">
                <v:path arrowok="t"/>
              </v:shape>
            </v:group>
            <v:group style="position:absolute;left:4243;top:4689;width:78;height:31" coordorigin="4243,4689" coordsize="78,31">
              <v:shape style="position:absolute;left:4243;top:4689;width:78;height:31" coordorigin="4243,4689" coordsize="78,31" path="m4248,4711l4314,4692,4316,4689,4321,4694,4321,4699,4319,4699,4316,4701,4250,4720,4248,4720,4248,4718,4246,4718,4246,4716,4243,4713,4246,4713,4246,4711,4248,4711xe" filled="f" stroked="t" strokeweight=".12pt" strokecolor="#000000">
                <v:path arrowok="t"/>
              </v:shape>
            </v:group>
            <v:group style="position:absolute;left:4350;top:4663;width:77;height:26" coordorigin="4350,4663" coordsize="77,26">
              <v:shape style="position:absolute;left:4350;top:4663;width:77;height:26" coordorigin="4350,4663" coordsize="77,26" path="m4352,4680l4360,4677,4422,4663,4424,4663,4427,4665,4427,4670,4424,4670,4424,4672,4362,4687,4355,4689,4352,4689,4350,4687,4350,4680,4352,4680xe" filled="f" stroked="t" strokeweight=".12pt" strokecolor="#000000">
                <v:path arrowok="t"/>
              </v:shape>
            </v:group>
            <v:group style="position:absolute;left:4456;top:4634;width:79;height:29" coordorigin="4456,4634" coordsize="79,29">
              <v:shape style="position:absolute;left:4456;top:4634;width:79;height:29" coordorigin="4456,4634" coordsize="79,29" path="m4460,4653l4528,4636,4530,4634,4535,4639,4535,4641,4530,4646,4463,4663,4460,4663,4456,4658,4456,4656,4458,4653,4460,4653xe" filled="f" stroked="t" strokeweight=".12pt" strokecolor="#000000">
                <v:path arrowok="t"/>
              </v:shape>
            </v:group>
            <v:group style="position:absolute;left:4564;top:4608;width:77;height:26" coordorigin="4564,4608" coordsize="77,26">
              <v:shape style="position:absolute;left:4564;top:4608;width:77;height:26" coordorigin="4564,4608" coordsize="77,26" path="m4566,4624l4631,4610,4636,4608,4638,4608,4640,4610,4640,4615,4638,4617,4633,4620,4568,4634,4564,4634,4564,4627,4566,4627,4566,4624xe" filled="f" stroked="t" strokeweight=".12pt" strokecolor="#000000">
                <v:path arrowok="t"/>
              </v:shape>
            </v:group>
            <v:group style="position:absolute;left:4669;top:4584;width:79;height:26" coordorigin="4669,4584" coordsize="79,26">
              <v:shape style="position:absolute;left:4669;top:4584;width:79;height:26" coordorigin="4669,4584" coordsize="79,26" path="m4674,4600l4741,4584,4746,4584,4748,4586,4748,4591,4746,4593,4744,4593,4676,4610,4674,4610,4669,4605,4669,4603,4672,4600,4674,4600xe" filled="f" stroked="t" strokeweight=".12pt" strokecolor="#000000">
                <v:path arrowok="t"/>
              </v:shape>
            </v:group>
            <v:group style="position:absolute;left:4777;top:4560;width:79;height:26" coordorigin="4777,4560" coordsize="79,26">
              <v:shape style="position:absolute;left:4777;top:4560;width:79;height:26" coordorigin="4777,4560" coordsize="79,26" path="m4782,4576l4849,4560,4854,4560,4854,4562,4856,4564,4854,4567,4854,4569,4852,4569,4784,4586,4782,4586,4780,4584,4777,4584,4777,4576,4782,4576xe" filled="f" stroked="t" strokeweight=".12pt" strokecolor="#000000">
                <v:path arrowok="t"/>
              </v:shape>
            </v:group>
            <v:group style="position:absolute;left:4885;top:4538;width:79;height:24" coordorigin="4885,4538" coordsize="79,24">
              <v:shape style="position:absolute;left:4885;top:4538;width:79;height:24" coordorigin="4885,4538" coordsize="79,24" path="m4890,4550l4900,4550,4957,4538,4962,4538,4962,4540,4964,4540,4964,4543,4960,4548,4902,4560,4890,4562,4888,4560,4885,4560,4885,4552,4888,4552,4890,4550xe" filled="f" stroked="t" strokeweight=".12pt" strokecolor="#000000">
                <v:path arrowok="t"/>
              </v:shape>
            </v:group>
            <v:group style="position:absolute;left:4993;top:4516;width:79;height:24" coordorigin="4993,4516" coordsize="79,24">
              <v:shape style="position:absolute;left:4993;top:4516;width:79;height:24" coordorigin="4993,4516" coordsize="79,24" path="m4998,4531l5065,4516,5070,4516,5070,4519,5072,4521,5070,4524,5070,4526,5068,4526,4998,4540,4996,4538,4993,4538,4993,4531,4998,4531xe" filled="f" stroked="t" strokeweight=".12pt" strokecolor="#000000">
                <v:path arrowok="t"/>
              </v:shape>
            </v:group>
            <v:group style="position:absolute;left:5101;top:4495;width:79;height:24" coordorigin="5101,4495" coordsize="79,24">
              <v:shape style="position:absolute;left:5101;top:4495;width:79;height:24" coordorigin="5101,4495" coordsize="79,24" path="m5106,4509l5164,4497,5173,4495,5176,4495,5178,4497,5180,4497,5180,4502,5178,4502,5178,4504,5176,4504,5166,4507,5108,4519,5106,4519,5104,4516,5101,4516,5101,4512,5104,4509,5106,4509xe" filled="f" stroked="t" strokeweight=".12pt" strokecolor="#000000">
                <v:path arrowok="t"/>
              </v:shape>
            </v:group>
            <v:group style="position:absolute;left:5209;top:4478;width:79;height:22" coordorigin="5209,4478" coordsize="79,22">
              <v:shape style="position:absolute;left:5209;top:4478;width:79;height:22" coordorigin="5209,4478" coordsize="79,22" path="m5214,4490l5284,4478,5286,4478,5288,4480,5288,4485,5286,4488,5284,4488,5216,4500,5214,4500,5212,4497,5209,4497,5209,4492,5212,4490,5214,4490xe" filled="f" stroked="t" strokeweight=".12pt" strokecolor="#000000">
                <v:path arrowok="t"/>
              </v:shape>
            </v:group>
            <v:group style="position:absolute;left:5320;top:4459;width:77;height:22" coordorigin="5320,4459" coordsize="77,22">
              <v:shape style="position:absolute;left:5320;top:4459;width:77;height:22" coordorigin="5320,4459" coordsize="77,22" path="m5322,4471l5392,4459,5394,4459,5396,4461,5396,4468,5394,4468,5324,4480,5320,4480,5320,4471,5322,4471xe" filled="f" stroked="t" strokeweight=".12pt" strokecolor="#000000">
                <v:path arrowok="t"/>
              </v:shape>
            </v:group>
            <v:group style="position:absolute;left:5428;top:4444;width:79;height:19" coordorigin="5428,4444" coordsize="79,19">
              <v:shape style="position:absolute;left:5428;top:4444;width:79;height:19" coordorigin="5428,4444" coordsize="79,19" path="m5432,4454l5502,4444,5504,4444,5507,4447,5507,4449,5504,4452,5504,4454,5502,4454,5432,4464,5430,4464,5430,4461,5428,4461,5428,4454,5432,4454xe" filled="f" stroked="t" strokeweight=".12pt" strokecolor="#000000">
                <v:path arrowok="t"/>
              </v:shape>
            </v:group>
            <v:group style="position:absolute;left:5536;top:4430;width:79;height:19" coordorigin="5536,4430" coordsize="79,19">
              <v:shape style="position:absolute;left:5536;top:4430;width:79;height:19" coordorigin="5536,4430" coordsize="79,19" path="m5540,4437l5610,4430,5615,4430,5615,4437,5612,4437,5612,4440,5543,4449,5540,4449,5538,4447,5536,4444,5536,4442,5540,4437xe" filled="f" stroked="t" strokeweight=".12pt" strokecolor="#000000">
                <v:path arrowok="t"/>
              </v:shape>
            </v:group>
            <v:group style="position:absolute;left:5646;top:4416;width:79;height:17" coordorigin="5646,4416" coordsize="79,17">
              <v:shape style="position:absolute;left:5646;top:4416;width:79;height:17" coordorigin="5646,4416" coordsize="79,17" path="m5651,4423l5680,4420,5720,4416,5723,4416,5725,4418,5725,4423,5723,4423,5723,4425,5720,4425,5682,4430,5651,4432,5648,4432,5646,4430,5646,4425,5648,4425,5651,4423xe" filled="f" stroked="t" strokeweight=".12pt" strokecolor="#000000">
                <v:path arrowok="t"/>
              </v:shape>
            </v:group>
            <v:group style="position:absolute;left:5754;top:4404;width:82;height:17" coordorigin="5754,4404" coordsize="82,17">
              <v:shape style="position:absolute;left:5754;top:4404;width:82;height:17" coordorigin="5754,4404" coordsize="82,17" path="m5759,4411l5828,4404,5831,4404,5836,4408,5836,4411,5833,4413,5831,4413,5761,4420,5756,4420,5756,4418,5754,4416,5756,4413,5756,4411,5759,4411xe" filled="f" stroked="t" strokeweight=".12pt" strokecolor="#000000">
                <v:path arrowok="t"/>
              </v:shape>
            </v:group>
            <v:group style="position:absolute;left:5864;top:4394;width:79;height:17" coordorigin="5864,4394" coordsize="79,17">
              <v:shape style="position:absolute;left:5864;top:4394;width:79;height:17" coordorigin="5864,4394" coordsize="79,17" path="m5869,4399l5932,4394,5944,4394,5944,4401,5941,4401,5939,4404,5934,4404,5869,4411,5869,4408,5864,4408,5864,4404,5869,4399xe" filled="f" stroked="t" strokeweight=".12pt" strokecolor="#000000">
                <v:path arrowok="t"/>
              </v:shape>
            </v:group>
            <v:group style="position:absolute;left:5975;top:4384;width:79;height:14" coordorigin="5975,4384" coordsize="79,14">
              <v:shape style="position:absolute;left:5975;top:4384;width:79;height:14" coordorigin="5975,4384" coordsize="79,14" path="m5980,4389l6049,4384,6052,4384,6052,4387,6054,4387,6054,4394,6049,4394,5980,4399,5977,4399,5975,4396,5975,4392,5977,4392,5980,4389xe" filled="f" stroked="t" strokeweight=".12pt" strokecolor="#000000">
                <v:path arrowok="t"/>
              </v:shape>
            </v:group>
            <v:group style="position:absolute;left:6085;top:4377;width:79;height:14" coordorigin="6085,4377" coordsize="79,14">
              <v:shape style="position:absolute;left:6085;top:4377;width:79;height:14" coordorigin="6085,4377" coordsize="79,14" path="m6090,4382l6160,4377,6162,4377,6164,4380,6164,4384,6162,4384,6162,4387,6160,4387,6090,4392,6085,4392,6085,4384,6088,4382,6090,4382xe" filled="f" stroked="t" strokeweight=".12pt" strokecolor="#000000">
                <v:path arrowok="t"/>
              </v:shape>
            </v:group>
            <v:group style="position:absolute;left:6193;top:4372;width:82;height:12" coordorigin="6193,4372" coordsize="82,12">
              <v:shape style="position:absolute;left:6193;top:4372;width:82;height:12" coordorigin="6193,4372" coordsize="82,12" path="m6198,4375l6270,4372,6272,4372,6275,4375,6275,4380,6272,4380,6272,4382,6270,4382,6200,4384,6196,4384,6196,4382,6193,4380,6198,4375xe" filled="f" stroked="t" strokeweight=".12pt" strokecolor="#000000">
                <v:path arrowok="t"/>
              </v:shape>
            </v:group>
            <v:group style="position:absolute;left:6304;top:4368;width:82;height:12" coordorigin="6304,4368" coordsize="82,12">
              <v:shape style="position:absolute;left:6304;top:4368;width:82;height:12" coordorigin="6304,4368" coordsize="82,12" path="m6308,4370l6380,4368,6385,4372,6383,4375,6383,4377,6380,4377,6308,4380,6306,4380,6304,4377,6304,4375,6306,4372,6306,4370,6308,4370xe" filled="f" stroked="t" strokeweight=".12pt" strokecolor="#000000">
                <v:path arrowok="t"/>
              </v:shape>
            </v:group>
            <v:group style="position:absolute;left:6414;top:4365;width:82;height:12" coordorigin="6414,4365" coordsize="82,12">
              <v:shape style="position:absolute;left:6414;top:4365;width:82;height:12" coordorigin="6414,4365" coordsize="82,12" path="m6419,4365l6491,4365,6491,4368,6493,4368,6493,4370,6496,4370,6493,4372,6493,4375,6491,4375,6491,4377,6419,4377,6419,4375,6416,4375,6414,4372,6414,4370,6419,4365xe" filled="f" stroked="t" strokeweight=".12pt" strokecolor="#000000">
                <v:path arrowok="t"/>
              </v:shape>
            </v:group>
            <v:group style="position:absolute;left:6524;top:4365;width:82;height:12" coordorigin="6524,4365" coordsize="82,12">
              <v:shape style="position:absolute;left:6524;top:4365;width:82;height:12" coordorigin="6524,4365" coordsize="82,12" path="m6529,4365l6601,4365,6606,4370,6604,4372,6604,4375,6599,4375,6529,4377,6527,4375,6524,4372,6524,4370,6527,4368,6527,4365,6529,4365xe" filled="f" stroked="t" strokeweight=".12pt" strokecolor="#000000">
                <v:path arrowok="t"/>
              </v:shape>
            </v:group>
            <v:group style="position:absolute;left:6635;top:4365;width:79;height:12" coordorigin="6635,4365" coordsize="79,12">
              <v:shape style="position:absolute;left:6635;top:4365;width:79;height:12" coordorigin="6635,4365" coordsize="79,12" path="m6640,4365l6656,4365,6709,4368,6712,4368,6714,4370,6714,4375,6712,4377,6709,4377,6656,4375,6637,4375,6635,4372,6635,4368,6637,4368,6637,4365,6640,4365xe" filled="f" stroked="t" strokeweight=".12pt" strokecolor="#000000">
                <v:path arrowok="t"/>
              </v:shape>
            </v:group>
            <v:group style="position:absolute;left:6745;top:4368;width:79;height:14" coordorigin="6745,4368" coordsize="79,14">
              <v:shape style="position:absolute;left:6745;top:4368;width:79;height:14" coordorigin="6745,4368" coordsize="79,14" path="m6750,4368l6820,4370,6822,4372,6824,4372,6824,4380,6822,4380,6820,4382,6750,4380,6748,4377,6745,4377,6745,4372,6750,4368xe" filled="f" stroked="t" strokeweight=".12pt" strokecolor="#000000">
                <v:path arrowok="t"/>
              </v:shape>
            </v:group>
            <v:group style="position:absolute;left:6856;top:4372;width:79;height:14" coordorigin="6856,4372" coordsize="79,14">
              <v:shape style="position:absolute;left:6856;top:4372;width:79;height:14" coordorigin="6856,4372" coordsize="79,14" path="m6860,4372l6884,4372,6930,4377,6935,4377,6935,4384,6932,4384,6932,4387,6930,4387,6884,4382,6858,4382,6856,4380,6856,4372,6860,4372xe" filled="f" stroked="t" strokeweight=".12pt" strokecolor="#000000">
                <v:path arrowok="t"/>
              </v:shape>
            </v:group>
            <v:group style="position:absolute;left:6966;top:4380;width:79;height:14" coordorigin="6966,4380" coordsize="79,14">
              <v:shape style="position:absolute;left:6966;top:4380;width:79;height:14" coordorigin="6966,4380" coordsize="79,14" path="m6971,4380l7040,4384,7043,4384,7043,4387,7045,4387,7045,4392,7043,4394,7040,4394,6971,4389,6968,4389,6966,4387,6966,4380,6971,4380xe" filled="f" stroked="t" strokeweight=".12pt" strokecolor="#000000">
                <v:path arrowok="t"/>
              </v:shape>
            </v:group>
            <v:group style="position:absolute;left:7074;top:4387;width:82;height:17" coordorigin="7074,4387" coordsize="82,17">
              <v:shape style="position:absolute;left:7074;top:4387;width:82;height:17" coordorigin="7074,4387" coordsize="82,17" path="m7081,4387l7105,4389,7151,4394,7153,4394,7153,4396,7156,4396,7156,4399,7153,4401,7153,4404,7148,4404,7105,4399,7079,4396,7076,4396,7074,4394,7074,4392,7079,4387,7081,4387xe" filled="f" stroked="t" strokeweight=".12pt" strokecolor="#000000">
                <v:path arrowok="t"/>
              </v:shape>
            </v:group>
            <v:group style="position:absolute;left:7184;top:4399;width:79;height:17" coordorigin="7184,4399" coordsize="79,17">
              <v:shape style="position:absolute;left:7184;top:4399;width:79;height:17" coordorigin="7184,4399" coordsize="79,17" path="m7189,4399l7259,4406,7261,4406,7264,4408,7264,4416,7259,4416,7189,4408,7187,4408,7184,4406,7184,4401,7187,4399,7189,4399xe" filled="f" stroked="t" strokeweight=".12pt" strokecolor="#000000">
                <v:path arrowok="t"/>
              </v:shape>
            </v:group>
            <v:group style="position:absolute;left:7295;top:4411;width:79;height:19" coordorigin="7295,4411" coordsize="79,19">
              <v:shape style="position:absolute;left:7295;top:4411;width:79;height:19" coordorigin="7295,4411" coordsize="79,19" path="m7300,4411l7321,4413,7369,4420,7372,4420,7372,4423,7374,4425,7374,4428,7372,4428,7372,4430,7367,4430,7321,4423,7300,4420,7297,4420,7295,4418,7295,4413,7297,4411,7300,4411xe" filled="f" stroked="t" strokeweight=".12pt" strokecolor="#000000">
                <v:path arrowok="t"/>
              </v:shape>
            </v:group>
            <v:group style="position:absolute;left:7403;top:4428;width:79;height:19" coordorigin="7403,4428" coordsize="79,19">
              <v:shape style="position:absolute;left:7403;top:4428;width:79;height:19" coordorigin="7403,4428" coordsize="79,19" path="m7410,4428l7477,4437,7480,4440,7482,4440,7482,4444,7480,4447,7477,4447,7408,4437,7405,4437,7405,4435,7403,4432,7403,4430,7405,4428,7410,4428xe" filled="f" stroked="t" strokeweight=".12pt" strokecolor="#000000">
                <v:path arrowok="t"/>
              </v:shape>
            </v:group>
            <v:group style="position:absolute;left:7513;top:4444;width:77;height:24" coordorigin="7513,4444" coordsize="77,24">
              <v:shape style="position:absolute;left:7513;top:4444;width:77;height:24" coordorigin="7513,4444" coordsize="77,24" path="m7518,4444l7528,4447,7588,4459,7590,4459,7590,4466,7588,4466,7588,4468,7585,4468,7528,4456,7516,4454,7513,4454,7513,4444,7518,4444xe" filled="f" stroked="t" strokeweight=".12pt" strokecolor="#000000">
                <v:path arrowok="t"/>
              </v:shape>
            </v:group>
            <v:group style="position:absolute;left:7621;top:4466;width:77;height:24" coordorigin="7621,4466" coordsize="77,24">
              <v:shape style="position:absolute;left:7621;top:4466;width:77;height:24" coordorigin="7621,4466" coordsize="77,24" path="m7626,4466l7696,4480,7698,4483,7698,4488,7696,4488,7696,4490,7693,4490,7624,4476,7621,4476,7621,4466,7626,4466xe" filled="f" stroked="t" strokeweight=".12pt" strokecolor="#000000">
                <v:path arrowok="t"/>
              </v:shape>
            </v:group>
            <v:group style="position:absolute;left:7727;top:4488;width:79;height:29" coordorigin="7727,4488" coordsize="79,29">
              <v:shape style="position:absolute;left:7727;top:4488;width:79;height:29" coordorigin="7727,4488" coordsize="79,29" path="m7734,4488l7801,4507,7806,4507,7806,4512,7801,4516,7799,4516,7732,4497,7729,4497,7729,4495,7727,4495,7729,4492,7729,4488,7734,4488xe" filled="f" stroked="t" strokeweight=".12pt" strokecolor="#000000">
                <v:path arrowok="t"/>
              </v:shape>
            </v:group>
            <v:group style="position:absolute;left:7835;top:4516;width:76;height:26" coordorigin="7835,4516" coordsize="76,26">
              <v:shape style="position:absolute;left:7835;top:4516;width:76;height:26" coordorigin="7835,4516" coordsize="76,26" path="m7842,4516l7908,4533,7910,4533,7910,4540,7908,4543,7906,4543,7840,4526,7837,4524,7835,4524,7835,4516,7842,4516xe" filled="f" stroked="t" strokeweight=".12pt" strokecolor="#000000">
                <v:path arrowok="t"/>
              </v:shape>
            </v:group>
            <v:group style="position:absolute;left:7939;top:4545;width:77;height:31" coordorigin="7939,4545" coordsize="77,31">
              <v:shape style="position:absolute;left:7939;top:4545;width:77;height:31" coordorigin="7939,4545" coordsize="77,31" path="m7946,4545l8014,4567,8016,4567,8016,4574,8014,4574,8011,4576,7944,4555,7942,4552,7939,4552,7939,4548,7942,4545,7946,4545xe" filled="f" stroked="t" strokeweight=".12pt" strokecolor="#000000">
                <v:path arrowok="t"/>
              </v:shape>
            </v:group>
            <v:group style="position:absolute;left:8045;top:4576;width:77;height:34" coordorigin="8045,4576" coordsize="77,34">
              <v:shape style="position:absolute;left:8045;top:4576;width:77;height:34" coordorigin="8045,4576" coordsize="77,34" path="m8052,4579l8100,4593,8119,4600,8122,4603,8122,4605,8119,4608,8119,4610,8114,4610,8098,4603,8047,4588,8047,4586,8045,4584,8045,4579,8047,4579,8050,4576,8052,4579xe" filled="f" stroked="t" strokeweight=".12pt" strokecolor="#000000">
                <v:path arrowok="t"/>
              </v:shape>
            </v:group>
            <v:group style="position:absolute;left:8148;top:4612;width:77;height:36" coordorigin="8148,4612" coordsize="77,36">
              <v:shape style="position:absolute;left:8148;top:4612;width:77;height:36" coordorigin="8148,4612" coordsize="77,36" path="m8155,4612l8186,4624,8222,4639,8225,4641,8225,4646,8222,4646,8222,4648,8218,4648,8184,4634,8153,4622,8150,4622,8150,4620,8148,4617,8150,4617,8150,4615,8153,4615,8153,4612,8155,4612xe" filled="f" stroked="t" strokeweight=".12pt" strokecolor="#000000">
                <v:path arrowok="t"/>
              </v:shape>
            </v:group>
            <v:group style="position:absolute;left:8251;top:4653;width:74;height:38" coordorigin="8251,4653" coordsize="74,38">
              <v:shape style="position:absolute;left:8251;top:4653;width:74;height:38" coordorigin="8251,4653" coordsize="74,38" path="m8258,4653l8273,4658,8323,4682,8326,4682,8326,4689,8323,4689,8321,4692,8318,4689,8268,4668,8256,4663,8254,4660,8251,4660,8251,4656,8254,4653,8258,4653xe" filled="f" stroked="t" strokeweight=".12pt" strokecolor="#000000">
                <v:path arrowok="t"/>
              </v:shape>
            </v:group>
            <v:group style="position:absolute;left:8352;top:4696;width:74;height:41" coordorigin="8352,4696" coordsize="74,41">
              <v:shape style="position:absolute;left:8352;top:4696;width:74;height:41" coordorigin="8352,4696" coordsize="74,41" path="m8359,4696l8424,4728,8426,4730,8426,4735,8424,4735,8424,4737,8419,4737,8357,4706,8354,4706,8354,4704,8352,4701,8357,4696,8359,4696xe" filled="f" stroked="t" strokeweight=".12pt" strokecolor="#000000">
                <v:path arrowok="t"/>
              </v:shape>
            </v:group>
            <v:group style="position:absolute;left:8453;top:4744;width:72;height:43" coordorigin="8453,4744" coordsize="72,43">
              <v:shape style="position:absolute;left:8453;top:4744;width:72;height:43" coordorigin="8453,4744" coordsize="72,43" path="m8460,4744l8513,4773,8522,4778,8525,4780,8525,4785,8522,4785,8520,4788,8518,4785,8508,4783,8455,4754,8453,4752,8453,4747,8455,4744,8460,4744xe" filled="f" stroked="t" strokeweight=".12pt" strokecolor="#000000">
                <v:path arrowok="t"/>
              </v:shape>
            </v:group>
            <v:group style="position:absolute;left:8549;top:4797;width:72;height:46" coordorigin="8549,4797" coordsize="72,46">
              <v:shape style="position:absolute;left:8549;top:4797;width:72;height:46" coordorigin="8549,4797" coordsize="72,46" path="m8556,4797l8590,4814,8618,4833,8621,4836,8621,4838,8618,4840,8616,4840,8614,4843,8614,4840,8585,4824,8551,4807,8551,4804,8549,4802,8551,4800,8551,4797,8556,4797xe" filled="f" stroked="t" strokeweight=".12pt" strokecolor="#000000">
                <v:path arrowok="t"/>
              </v:shape>
            </v:group>
            <v:group style="position:absolute;left:8645;top:4852;width:67;height:48" coordorigin="8645,4852" coordsize="67,48">
              <v:shape style="position:absolute;left:8645;top:4852;width:67;height:48" coordorigin="8645,4852" coordsize="67,48" path="m8652,4852l8662,4860,8710,4891,8712,4893,8712,4898,8710,4900,8705,4900,8657,4867,8647,4862,8645,4860,8645,4855,8647,4852,8652,4852xe" filled="f" stroked="t" strokeweight=".12pt" strokecolor="#000000">
                <v:path arrowok="t"/>
              </v:shape>
            </v:group>
            <v:group style="position:absolute;left:8736;top:4912;width:67;height:53" coordorigin="8736,4912" coordsize="67,53">
              <v:shape style="position:absolute;left:8736;top:4912;width:67;height:53" coordorigin="8736,4912" coordsize="67,53" path="m8743,4915l8798,4953,8803,4958,8803,4960,8798,4965,8796,4965,8796,4963,8794,4963,8738,4922,8736,4922,8736,4915,8738,4915,8741,4912,8743,4912,8743,4915xe" filled="f" stroked="t" strokeweight=".12pt" strokecolor="#000000">
                <v:path arrowok="t"/>
              </v:shape>
            </v:group>
            <v:group style="position:absolute;left:8825;top:4978;width:65;height:53" coordorigin="8825,4978" coordsize="65,53">
              <v:shape style="position:absolute;left:8825;top:4978;width:65;height:53" coordorigin="8825,4978" coordsize="65,53" path="m8832,4978l8863,5002,8887,5024,8890,5024,8890,5029,8887,5031,8880,5031,8856,5010,8827,4988,8825,4986,8825,4981,8827,4978,8832,4978xe" filled="f" stroked="t" strokeweight=".12pt" strokecolor="#000000">
                <v:path arrowok="t"/>
              </v:shape>
            </v:group>
            <v:group style="position:absolute;left:8909;top:5048;width:62;height:58" coordorigin="8909,5048" coordsize="62,58">
              <v:shape style="position:absolute;left:8909;top:5048;width:62;height:58" coordorigin="8909,5048" coordsize="62,58" path="m8918,5050l8923,5055,8969,5096,8971,5098,8971,5103,8969,5103,8969,5106,8964,5106,8964,5103,8918,5062,8911,5058,8911,5055,8909,5053,8909,5050,8911,5050,8911,5048,8916,5048,8918,5050xe" filled="f" stroked="t" strokeweight=".12pt" strokecolor="#000000">
                <v:path arrowok="t"/>
              </v:shape>
            </v:group>
            <v:group style="position:absolute;left:8990;top:5122;width:58;height:62" coordorigin="8990,5122" coordsize="58,62">
              <v:shape style="position:absolute;left:8990;top:5122;width:58;height:62" coordorigin="8990,5122" coordsize="58,62" path="m8998,5125l9048,5175,9048,5182,9046,5182,9043,5185,8990,5132,8990,5125,8993,5125,8995,5122,8998,5125xe" filled="f" stroked="t" strokeweight=".12pt" strokecolor="#000000">
                <v:path arrowok="t"/>
              </v:shape>
            </v:group>
            <v:group style="position:absolute;left:9065;top:5204;width:55;height:62" coordorigin="9065,5204" coordsize="55,62">
              <v:shape style="position:absolute;left:9065;top:5204;width:55;height:62" coordorigin="9065,5204" coordsize="55,62" path="m9074,5204l9091,5223,9120,5259,9120,5266,9113,5266,9113,5264,9084,5230,9067,5211,9065,5211,9065,5209,9067,5206,9067,5204,9074,5204xe" filled="f" stroked="t" strokeweight=".12pt" strokecolor="#000000">
                <v:path arrowok="t"/>
              </v:shape>
            </v:group>
            <v:group style="position:absolute;left:9137;top:5288;width:50;height:67" coordorigin="9137,5288" coordsize="50,67">
              <v:shape style="position:absolute;left:9137;top:5288;width:50;height:67" coordorigin="9137,5288" coordsize="50,67" path="m9146,5290l9187,5346,9187,5353,9185,5355,9182,5355,9180,5353,9137,5295,9137,5290,9139,5288,9144,5288,9146,5290xe" filled="f" stroked="t" strokeweight=".12pt" strokecolor="#000000">
                <v:path arrowok="t"/>
              </v:shape>
            </v:group>
            <v:group style="position:absolute;left:9202;top:5377;width:46;height:70" coordorigin="9202,5377" coordsize="46,70">
              <v:shape style="position:absolute;left:9202;top:5377;width:46;height:70" coordorigin="9202,5377" coordsize="46,70" path="m9209,5379l9230,5410,9247,5439,9247,5444,9245,5446,9240,5446,9240,5444,9223,5418,9202,5386,9202,5379,9204,5377,9206,5377,9209,5379xe" filled="f" stroked="t" strokeweight=".12pt" strokecolor="#000000">
                <v:path arrowok="t"/>
              </v:shape>
            </v:group>
            <v:group style="position:absolute;left:9259;top:5470;width:43;height:72" coordorigin="9259,5470" coordsize="43,72">
              <v:shape style="position:absolute;left:9259;top:5470;width:43;height:72" coordorigin="9259,5470" coordsize="43,72" path="m9269,5473l9271,5478,9302,5535,9302,5540,9300,5542,9295,5542,9293,5540,9262,5482,9259,5478,9259,5473,9262,5470,9264,5470,9266,5473,9269,5473xe" filled="f" stroked="t" strokeweight=".12pt" strokecolor="#000000">
                <v:path arrowok="t"/>
              </v:shape>
            </v:group>
            <v:group style="position:absolute;left:9310;top:5569;width:34;height:55" coordorigin="9310,5569" coordsize="34,55">
              <v:shape style="position:absolute;left:9310;top:5569;width:34;height:55" coordorigin="9310,5569" coordsize="34,55" path="m9319,5571l9341,5617,9343,5619,9338,5624,9334,5624,9334,5622,9312,5576,9310,5574,9310,5571,9312,5569,9319,5569,9319,5571xe" filled="f" stroked="t" strokeweight=".12pt" strokecolor="#000000">
                <v:path arrowok="t"/>
              </v:shape>
            </v:group>
            <v:group style="position:absolute;left:2743;top:4485;width:6650;height:1259" coordorigin="2743,4485" coordsize="6650,1259">
              <v:shape style="position:absolute;left:2743;top:4485;width:6650;height:1259" coordorigin="2743,4485" coordsize="6650,1259" path="m2818,5362l2810,5362,2748,5391,2746,5391,2743,5394,2743,5396,2748,5401,2750,5398,2753,5398,2815,5372,2818,5370,2818,5362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2918,5319l2914,5319,2849,5348,2846,5348,2846,5350,2844,5350,2846,5353,2846,5355,2849,5355,2851,5358,2851,5355,2916,5329,2918,5326,2918,5319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3019,5276l3014,5276,2950,5302,2947,5305,2947,5312,2954,5312,3017,5286,3019,5283,3022,5283,3022,5278,3019,5276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3118,5233l3115,5235,3050,5259,3050,5262,3048,5264,3048,5266,3050,5269,3055,5269,3120,5245,3122,5242,3122,5235,3120,5235,3118,5233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3221,5192l3218,5194,3154,5218,3151,5221,3151,5228,3156,5228,3223,5202,3226,5199,3226,5197,3221,5192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3326,5154l3322,5154,3307,5158,3257,5178,3254,5180,3252,5180,3252,5185,3254,5187,3259,5187,3312,5168,3324,5163,3326,5161,3326,5158,3329,5158,3326,5156,3326,5154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3430,5115l3425,5115,3358,5139,3355,5142,3355,5146,3358,5146,3358,5149,3362,5149,3427,5125,3432,5120,3432,5118,3430,5115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3533,5077l3528,5077,3463,5101,3461,5101,3458,5103,3458,5108,3461,5108,3461,5110,3466,5110,3530,5086,3533,5084,3535,5084,3535,5079,3533,5077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3636,5038l3631,5038,3588,5055,3566,5062,3564,5062,3562,5065,3562,5070,3564,5070,3564,5072,3569,5072,3590,5065,3636,5048,3638,5046,3638,5043,3636,5041,3636,5038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3737,5002l3737,5005,3670,5026,3667,5026,3667,5034,3670,5036,3672,5036,3739,5014,3742,5012,3742,5005,3739,5005,3737,5002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3845,4970l3840,4970,3773,4990,3773,4993,3770,4993,3770,4998,3773,5000,3778,5000,3842,4978,3845,4976,3847,4976,3847,4971,3845,4970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3950,4936l3946,4936,3878,4958,3876,4958,3876,4965,3881,4965,3948,4946,3953,4941,3953,4939,3950,4936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4054,4903l4051,4903,3984,4924,3982,4924,3982,4927,3979,4929,3982,4929,3982,4932,3984,4934,3986,4934,4054,4912,4056,4912,4056,4905,4054,4903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4162,4872l4157,4872,4090,4891,4087,4893,4085,4893,4085,4898,4087,4900,4092,4900,4159,4881,4162,4879,4162,4872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4264,4840l4262,4840,4195,4860,4193,4860,4193,4862,4190,4864,4190,4867,4193,4867,4193,4869,4198,4869,4264,4850,4266,4850,4266,4848,4268,4845,4264,4840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4372,4812l4367,4812,4300,4831,4297,4831,4297,4833,4295,4833,4297,4836,4297,4838,4300,4838,4300,4840,4302,4840,4369,4821,4374,4816,4374,4814,4372,4812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4477,4783l4475,4783,4412,4797,4405,4800,4403,4802,4403,4809,4408,4809,4415,4807,4477,4792,4480,4790,4480,4785,4477,4783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4585,4756l4580,4756,4513,4773,4511,4773,4508,4776,4508,4778,4511,4780,4511,4783,4516,4783,4583,4766,4588,4761,4588,4759,4585,4756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4688,4728l4684,4730,4619,4747,4616,4747,4616,4754,4619,4754,4619,4756,4621,4756,4686,4740,4691,4737,4693,4735,4693,4730,4691,4730,4688,4728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4796,4704l4794,4704,4727,4720,4724,4720,4724,4723,4722,4723,4722,4725,4727,4730,4729,4730,4796,4713,4799,4713,4801,4711,4801,4706,4799,4706,4796,4704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4907,4680l4902,4680,4835,4696,4832,4696,4830,4699,4830,4704,4832,4704,4835,4706,4837,4706,4904,4689,4907,4689,4907,4687,4909,4687,4909,4684,4907,4682,4907,4680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5015,4658l5010,4658,4952,4670,4943,4672,4938,4672,4938,4680,4940,4680,4943,4682,5012,4668,5015,4668,5015,4665,5017,4663,5015,4660,5015,4658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5123,4636l5118,4636,5051,4651,5048,4651,5046,4653,5046,4658,5048,4658,5051,4660,5120,4646,5123,4646,5123,4644,5125,4641,5123,4639,5123,4636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5228,4615l5226,4615,5216,4617,5159,4629,5156,4629,5154,4632,5154,4636,5156,4639,5159,4639,5219,4627,5228,4624,5231,4624,5233,4622,5233,4617,5231,4617,5228,4615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5339,4598l5336,4598,5267,4610,5264,4610,5262,4612,5262,4617,5264,4617,5267,4620,5269,4620,5336,4608,5339,4608,5341,4605,5341,4600,5339,4598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5447,4579l5444,4579,5375,4591,5372,4591,5372,4593,5370,4596,5370,4598,5372,4598,5372,4600,5377,4600,5447,4591,5447,4588,5449,4588,5449,4581,5447,4579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5555,4574l5483,4574,5480,4576,5480,4581,5483,4581,5483,4584,5485,4584,5555,4574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5557,4564l5555,4564,5485,4574,5557,4574,5557,4572,5560,4569,5560,4567,5557,4564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5668,4550l5663,4550,5593,4560,5591,4560,5588,4562,5588,4564,5593,4569,5596,4569,5665,4560,5668,4557,5668,4550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5773,4545l5699,4545,5699,4552,5701,4552,5701,4555,5704,4555,5735,4550,5773,4545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5776,4536l5773,4536,5732,4540,5704,4543,5701,4545,5776,4545,5776,4543,5778,4543,5778,4538,5776,4536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5884,4524l5881,4524,5812,4531,5807,4536,5807,4538,5809,4538,5809,4540,5814,4540,5884,4533,5886,4533,5886,4531,5888,4528,5884,4524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5996,4514l5984,4514,5922,4521,5917,4521,5917,4528,5920,4528,5920,4531,5922,4531,5987,4524,5994,4524,5996,4521,5996,4514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6104,4504l6102,4504,6032,4509,6030,4512,6028,4512,6028,4516,6032,4521,6102,4516,6104,4514,6107,4514,6107,4507,6104,4507,6104,4504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6212,4497l6143,4502,6140,4502,6138,4504,6138,4512,6143,4512,6212,4507,6215,4507,6217,4504,6217,4500,6215,4500,6212,4497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6323,4492l6251,4495,6248,4497,6246,4497,6246,4500,6248,4502,6248,4504,6253,4504,6323,4502,6325,4502,6328,4500,6328,4495,6325,4495,6323,4492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6433,4488l6431,4488,6361,4490,6356,4495,6356,4497,6359,4500,6361,4500,6361,4502,6433,4497,6436,4497,6436,4495,6438,4492,6433,4488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6544,4495l6469,4495,6469,4497,6541,4497,6544,4495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6546,4488l6469,4488,6467,4490,6467,4495,6546,4495,6546,4492,6548,4492,6546,4490,6546,4488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6541,4485l6472,4488,6544,4488,6541,4485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6654,4485l6582,4485,6577,4490,6577,4492,6582,4497,6652,4495,6656,4495,6656,4488,6654,4485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6764,4488l6688,4488,6688,4492,6690,4495,6707,4495,6762,4497,6767,4497,6767,4490,6764,4488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6707,4485l6690,4485,6690,4488,6762,4488,6707,4485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6872,4490l6800,4490,6798,4492,6798,4497,6800,4497,6803,4500,6872,4502,6875,4500,6877,4500,6877,4492,6875,4492,6872,4490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6937,4492l6911,4492,6908,4495,6908,4502,6913,4502,6937,4504,6983,4507,6985,4507,6985,4504,6988,4504,6988,4497,6983,4497,6937,4492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7024,4500l7019,4500,7019,4507,7021,4509,7024,4509,7093,4514,7096,4514,7098,4512,7098,4507,7096,4507,7096,4504,7093,4504,7024,4500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7208,4516l7132,4516,7158,4519,7201,4524,7206,4524,7206,4521,7208,4519,7208,4516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7134,4507l7132,4507,7127,4512,7127,4514,7129,4516,7206,4516,7206,4514,7204,4514,7134,4507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7242,4519l7240,4519,7237,4521,7237,4526,7240,4528,7242,4528,7312,4536,7314,4536,7316,4533,7316,4528,7314,4526,7312,4526,7242,4519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7352,4531l7348,4531,7348,4538,7350,4540,7352,4540,7372,4543,7420,4550,7424,4550,7424,4548,7427,4548,7427,4545,7422,4540,7374,4533,7352,4531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7463,4548l7458,4548,7456,4550,7456,4555,7458,4557,7460,4557,7530,4567,7532,4567,7535,4564,7535,4560,7532,4560,7530,4557,7463,4548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7571,4564l7566,4564,7566,4567,7564,4569,7566,4572,7566,4574,7568,4574,7638,4588,7640,4588,7640,4586,7643,4586,7643,4579,7640,4579,7580,4567,7571,4564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7679,4586l7674,4586,7674,4596,7676,4596,7746,4610,7748,4610,7751,4608,7751,4603,7748,4600,7679,4586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7787,4608l7784,4608,7780,4612,7780,4615,7782,4615,7782,4617,7784,4617,7852,4636,7854,4636,7859,4632,7859,4629,7856,4627,7854,4627,7787,4608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7891,4636l7889,4636,7886,4639,7886,4644,7889,4644,7889,4646,7958,4663,7961,4663,7963,4660,7963,4653,7961,4653,7891,4636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7999,4665l7994,4665,7994,4668,7992,4668,7992,4672,7994,4672,7997,4675,8062,4696,8066,4696,8069,4694,8069,4689,8066,4687,7999,4665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8105,4699l8098,4699,8098,4706,8100,4706,8100,4708,8148,4723,8167,4730,8172,4730,8172,4728,8174,4728,8174,4723,8172,4720,8153,4713,8105,4699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8206,4732l8206,4735,8203,4735,8203,4737,8201,4740,8203,4740,8203,4742,8206,4744,8237,4754,8270,4768,8275,4768,8275,4766,8278,4766,8278,4761,8275,4759,8239,4744,8208,4735,8206,4732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8311,4773l8306,4773,8306,4776,8304,4776,8304,4780,8306,4783,8309,4783,8321,4788,8371,4809,8374,4812,8376,4809,8378,4809,8378,4802,8376,4802,8326,4778,8311,4773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8412,4816l8410,4816,8405,4821,8405,4824,8407,4826,8410,4826,8472,4857,8477,4857,8477,4855,8479,4855,8479,4850,8477,4848,8412,4816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8513,4864l8508,4864,8506,4867,8506,4874,8508,4874,8561,4903,8570,4908,8573,4908,8575,4905,8578,4905,8578,4900,8575,4898,8566,4893,8513,4864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8609,4917l8604,4917,8602,4920,8602,4922,8604,4924,8604,4927,8635,4944,8664,4960,8666,4963,8669,4963,8674,4958,8674,4956,8671,4953,8640,4934,8609,4917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8702,4971l8700,4971,8700,4974,8698,4974,8698,4978,8700,4981,8710,4986,8758,5019,8762,5019,8765,5017,8765,5012,8762,5012,8714,4978,8705,4974,8702,4971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8796,5034l8789,5034,8789,5041,8791,5041,8844,5082,8846,5082,8849,5084,8854,5084,8854,5082,8856,5079,8856,5077,8851,5072,8796,5034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8885,5098l8880,5098,8878,5101,8878,5106,8880,5108,8909,5130,8933,5151,8935,5151,8938,5154,8942,5149,8942,5146,8940,5144,8916,5122,8885,5098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8969,5168l8964,5168,8964,5170,8962,5173,8962,5175,8964,5178,8971,5182,9014,5226,9022,5226,9022,5223,9024,5223,9024,5218,9022,5216,8976,5175,8969,5168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9048,5242l9046,5245,9043,5245,9043,5252,9096,5305,9098,5305,9101,5302,9101,5295,9048,5242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9125,5324l9120,5324,9118,5326,9118,5331,9120,5331,9137,5350,9166,5386,9173,5386,9173,5379,9144,5343,9125,5324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9197,5408l9192,5408,9192,5410,9190,5410,9190,5415,9233,5473,9235,5475,9238,5475,9238,5473,9240,5473,9240,5466,9197,5410,9197,5408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9259,5497l9257,5497,9252,5502,9252,5504,9254,5506,9276,5538,9293,5564,9293,5566,9298,5566,9300,5564,9300,5559,9283,5533,9262,5499,9259,5497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9322,5593l9312,5593,9312,5600,9314,5602,9346,5660,9348,5662,9353,5662,9355,5660,9355,5655,9324,5598,9322,5593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9317,5590l9314,5593,9319,5593,9317,5590e" filled="t" fillcolor="#000000" stroked="f">
                <v:path arrowok="t"/>
                <v:fill/>
              </v:shape>
              <v:shape style="position:absolute;left:2743;top:4485;width:6650;height:1259" coordorigin="2743,4485" coordsize="6650,1259" path="m9372,5689l9365,5689,9365,5691,9362,5691,9362,5696,9384,5742,9386,5744,9391,5744,9394,5742,9394,5737,9372,5691,9372,5689e" filled="t" fillcolor="#000000" stroked="f">
                <v:path arrowok="t"/>
                <v:fill/>
              </v:shape>
            </v:group>
            <v:group style="position:absolute;left:2743;top:5362;width:74;height:38" coordorigin="2743,5362" coordsize="74,38">
              <v:shape style="position:absolute;left:2743;top:5362;width:74;height:38" coordorigin="2743,5362" coordsize="74,38" path="m2748,5391l2810,5362,2818,5362,2818,5370,2815,5372,2753,5398,2750,5398,2748,5401,2743,5396,2743,5394,2746,5391,2748,5391xe" filled="f" stroked="t" strokeweight=".12pt" strokecolor="#000000">
                <v:path arrowok="t"/>
              </v:shape>
            </v:group>
            <v:group style="position:absolute;left:2844;top:5319;width:74;height:38" coordorigin="2844,5319" coordsize="74,38">
              <v:shape style="position:absolute;left:2844;top:5319;width:74;height:38" coordorigin="2844,5319" coordsize="74,38" path="m2849,5348l2914,5319,2918,5319,2918,5326,2916,5329,2851,5355,2851,5358,2849,5355,2846,5355,2846,5353,2844,5350,2846,5350,2846,5348,2849,5348xe" filled="f" stroked="t" strokeweight=".12pt" strokecolor="#000000">
                <v:path arrowok="t"/>
              </v:shape>
            </v:group>
            <v:group style="position:absolute;left:2947;top:5276;width:74;height:36" coordorigin="2947,5276" coordsize="74,36">
              <v:shape style="position:absolute;left:2947;top:5276;width:74;height:36" coordorigin="2947,5276" coordsize="74,36" path="m2950,5302l3014,5276,3019,5276,3022,5278,3022,5283,3019,5283,3017,5286,2954,5312,2947,5312,2947,5305,2950,5302xe" filled="f" stroked="t" strokeweight=".12pt" strokecolor="#000000">
                <v:path arrowok="t"/>
              </v:shape>
            </v:group>
            <v:group style="position:absolute;left:3048;top:5233;width:74;height:36" coordorigin="3048,5233" coordsize="74,36">
              <v:shape style="position:absolute;left:3048;top:5233;width:74;height:36" coordorigin="3048,5233" coordsize="74,36" path="m3050,5259l3115,5235,3118,5233,3120,5235,3122,5235,3122,5242,3120,5245,3055,5269,3050,5269,3048,5266,3048,5264,3050,5262,3050,5259xe" filled="f" stroked="t" strokeweight=".12pt" strokecolor="#000000">
                <v:path arrowok="t"/>
              </v:shape>
            </v:group>
            <v:group style="position:absolute;left:3151;top:5192;width:74;height:36" coordorigin="3151,5192" coordsize="74,36">
              <v:shape style="position:absolute;left:3151;top:5192;width:74;height:36" coordorigin="3151,5192" coordsize="74,36" path="m3154,5218l3218,5194,3221,5192,3226,5197,3226,5199,3223,5202,3156,5228,3151,5228,3151,5221,3154,5218xe" filled="f" stroked="t" strokeweight=".12pt" strokecolor="#000000">
                <v:path arrowok="t"/>
              </v:shape>
            </v:group>
            <v:group style="position:absolute;left:3252;top:5154;width:77;height:34" coordorigin="3252,5154" coordsize="77,34">
              <v:shape style="position:absolute;left:3252;top:5154;width:77;height:34" coordorigin="3252,5154" coordsize="77,34" path="m3257,5178l3307,5158,3322,5154,3326,5154,3326,5156,3329,5158,3326,5158,3326,5161,3324,5163,3312,5168,3259,5187,3254,5187,3252,5185,3252,5180,3254,5180,3257,5178xe" filled="f" stroked="t" strokeweight=".12pt" strokecolor="#000000">
                <v:path arrowok="t"/>
              </v:shape>
            </v:group>
            <v:group style="position:absolute;left:3355;top:5115;width:77;height:34" coordorigin="3355,5115" coordsize="77,34">
              <v:shape style="position:absolute;left:3355;top:5115;width:77;height:34" coordorigin="3355,5115" coordsize="77,34" path="m3358,5139l3425,5115,3430,5115,3432,5118,3432,5120,3427,5125,3362,5149,3358,5149,3358,5146,3355,5146,3355,5142,3358,5139xe" filled="f" stroked="t" strokeweight=".12pt" strokecolor="#000000">
                <v:path arrowok="t"/>
              </v:shape>
            </v:group>
            <v:group style="position:absolute;left:3458;top:5077;width:77;height:34" coordorigin="3458,5077" coordsize="77,34">
              <v:shape style="position:absolute;left:3458;top:5077;width:77;height:34" coordorigin="3458,5077" coordsize="77,34" path="m3463,5101l3528,5077,3533,5077,3535,5079,3535,5084,3533,5084,3530,5086,3466,5110,3461,5110,3461,5108,3458,5108,3458,5103,3461,5101,3463,5101xe" filled="f" stroked="t" strokeweight=".12pt" strokecolor="#000000">
                <v:path arrowok="t"/>
              </v:shape>
            </v:group>
            <v:group style="position:absolute;left:3562;top:5038;width:77;height:34" coordorigin="3562,5038" coordsize="77,34">
              <v:shape style="position:absolute;left:3562;top:5038;width:77;height:34" coordorigin="3562,5038" coordsize="77,34" path="m3566,5062l3588,5055,3631,5038,3636,5038,3636,5041,3638,5043,3638,5046,3636,5048,3590,5065,3569,5072,3564,5072,3564,5070,3562,5070,3562,5065,3564,5062,3566,5062xe" filled="f" stroked="t" strokeweight=".12pt" strokecolor="#000000">
                <v:path arrowok="t"/>
              </v:shape>
            </v:group>
            <v:group style="position:absolute;left:3667;top:5002;width:74;height:34" coordorigin="3667,5002" coordsize="74,34">
              <v:shape style="position:absolute;left:3667;top:5002;width:74;height:34" coordorigin="3667,5002" coordsize="74,34" path="m3670,5026l3737,5005,3737,5002,3739,5005,3742,5005,3742,5012,3739,5014,3672,5036,3670,5036,3667,5034,3667,5026,3670,5026xe" filled="f" stroked="t" strokeweight=".12pt" strokecolor="#000000">
                <v:path arrowok="t"/>
              </v:shape>
            </v:group>
            <v:group style="position:absolute;left:3770;top:4970;width:77;height:30" coordorigin="3770,4970" coordsize="77,30">
              <v:shape style="position:absolute;left:3770;top:4970;width:77;height:30" coordorigin="3770,4970" coordsize="77,30" path="m3773,4990l3840,4970,3845,4970,3847,4971,3847,4976,3845,4976,3842,4978,3778,5000,3773,5000,3770,4998,3770,4993,3773,4993,3773,4990xe" filled="f" stroked="t" strokeweight=".12pt" strokecolor="#000000">
                <v:path arrowok="t"/>
              </v:shape>
            </v:group>
            <v:group style="position:absolute;left:3876;top:4936;width:77;height:29" coordorigin="3876,4936" coordsize="77,29">
              <v:shape style="position:absolute;left:3876;top:4936;width:77;height:29" coordorigin="3876,4936" coordsize="77,29" path="m3878,4958l3946,4936,3950,4936,3953,4939,3953,4941,3948,4946,3881,4965,3876,4965,3876,4958,3878,4958xe" filled="f" stroked="t" strokeweight=".12pt" strokecolor="#000000">
                <v:path arrowok="t"/>
              </v:shape>
            </v:group>
            <v:group style="position:absolute;left:3979;top:4903;width:77;height:31" coordorigin="3979,4903" coordsize="77,31">
              <v:shape style="position:absolute;left:3979;top:4903;width:77;height:31" coordorigin="3979,4903" coordsize="77,31" path="m3984,4924l4051,4903,4054,4903,4056,4905,4056,4912,4054,4912,3986,4934,3984,4934,3982,4932,3982,4929,3979,4929,3982,4927,3982,4924,3984,4924xe" filled="f" stroked="t" strokeweight=".12pt" strokecolor="#000000">
                <v:path arrowok="t"/>
              </v:shape>
            </v:group>
            <v:group style="position:absolute;left:4085;top:4872;width:77;height:29" coordorigin="4085,4872" coordsize="77,29">
              <v:shape style="position:absolute;left:4085;top:4872;width:77;height:29" coordorigin="4085,4872" coordsize="77,29" path="m4090,4891l4157,4872,4162,4872,4162,4879,4159,4881,4092,4900,4087,4900,4085,4898,4085,4893,4087,4893,4090,4891xe" filled="f" stroked="t" strokeweight=".12pt" strokecolor="#000000">
                <v:path arrowok="t"/>
              </v:shape>
            </v:group>
            <v:group style="position:absolute;left:4190;top:4840;width:78;height:29" coordorigin="4190,4840" coordsize="78,29">
              <v:shape style="position:absolute;left:4190;top:4840;width:78;height:29" coordorigin="4190,4840" coordsize="78,29" path="m4195,4860l4262,4840,4264,4840,4268,4845,4266,4848,4266,4850,4264,4850,4198,4869,4193,4869,4193,4867,4190,4867,4190,4864,4193,4862,4193,4860,4195,4860xe" filled="f" stroked="t" strokeweight=".12pt" strokecolor="#000000">
                <v:path arrowok="t"/>
              </v:shape>
            </v:group>
            <v:group style="position:absolute;left:4295;top:4812;width:79;height:29" coordorigin="4295,4812" coordsize="79,29">
              <v:shape style="position:absolute;left:4295;top:4812;width:79;height:29" coordorigin="4295,4812" coordsize="79,29" path="m4300,4831l4367,4812,4372,4812,4374,4814,4374,4816,4369,4821,4302,4840,4300,4840,4300,4838,4297,4838,4297,4836,4295,4833,4297,4833,4297,4831,4300,4831xe" filled="f" stroked="t" strokeweight=".12pt" strokecolor="#000000">
                <v:path arrowok="t"/>
              </v:shape>
            </v:group>
            <v:group style="position:absolute;left:4403;top:4783;width:77;height:26" coordorigin="4403,4783" coordsize="77,26">
              <v:shape style="position:absolute;left:4403;top:4783;width:77;height:26" coordorigin="4403,4783" coordsize="77,26" path="m4405,4800l4412,4797,4475,4783,4477,4783,4480,4785,4480,4790,4477,4792,4415,4807,4408,4809,4403,4809,4403,4802,4405,4800xe" filled="f" stroked="t" strokeweight=".12pt" strokecolor="#000000">
                <v:path arrowok="t"/>
              </v:shape>
            </v:group>
            <v:group style="position:absolute;left:4508;top:4756;width:79;height:26" coordorigin="4508,4756" coordsize="79,26">
              <v:shape style="position:absolute;left:4508;top:4756;width:79;height:26" coordorigin="4508,4756" coordsize="79,26" path="m4513,4773l4580,4756,4585,4756,4588,4759,4588,4761,4583,4766,4516,4783,4511,4783,4511,4780,4508,4778,4508,4776,4511,4773,4513,4773xe" filled="f" stroked="t" strokeweight=".12pt" strokecolor="#000000">
                <v:path arrowok="t"/>
              </v:shape>
            </v:group>
            <v:group style="position:absolute;left:4616;top:4728;width:77;height:29" coordorigin="4616,4728" coordsize="77,29">
              <v:shape style="position:absolute;left:4616;top:4728;width:77;height:29" coordorigin="4616,4728" coordsize="77,29" path="m4619,4747l4684,4730,4688,4728,4691,4730,4693,4730,4693,4735,4691,4737,4686,4740,4621,4756,4619,4756,4619,4754,4616,4754,4616,4747,4619,4747xe" filled="f" stroked="t" strokeweight=".12pt" strokecolor="#000000">
                <v:path arrowok="t"/>
              </v:shape>
            </v:group>
            <v:group style="position:absolute;left:4722;top:4704;width:79;height:26" coordorigin="4722,4704" coordsize="79,26">
              <v:shape style="position:absolute;left:4722;top:4704;width:79;height:26" coordorigin="4722,4704" coordsize="79,26" path="m4727,4720l4794,4704,4796,4704,4799,4706,4801,4706,4801,4711,4799,4713,4796,4713,4729,4730,4727,4730,4722,4725,4722,4723,4724,4723,4724,4720,4727,4720xe" filled="f" stroked="t" strokeweight=".12pt" strokecolor="#000000">
                <v:path arrowok="t"/>
              </v:shape>
            </v:group>
            <v:group style="position:absolute;left:4830;top:4680;width:79;height:26" coordorigin="4830,4680" coordsize="79,26">
              <v:shape style="position:absolute;left:4830;top:4680;width:79;height:26" coordorigin="4830,4680" coordsize="79,26" path="m4835,4696l4902,4680,4907,4680,4907,4682,4909,4684,4909,4687,4907,4687,4907,4689,4904,4689,4837,4706,4835,4706,4832,4704,4830,4704,4830,4699,4832,4696,4835,4696xe" filled="f" stroked="t" strokeweight=".12pt" strokecolor="#000000">
                <v:path arrowok="t"/>
              </v:shape>
            </v:group>
            <v:group style="position:absolute;left:4938;top:4658;width:79;height:24" coordorigin="4938,4658" coordsize="79,24">
              <v:shape style="position:absolute;left:4938;top:4658;width:79;height:24" coordorigin="4938,4658" coordsize="79,24" path="m4943,4672l4952,4670,5010,4658,5015,4658,5015,4660,5017,4663,5015,4665,5015,4668,5012,4668,4955,4680,4943,4682,4940,4680,4938,4680,4938,4672,4943,4672xe" filled="f" stroked="t" strokeweight=".12pt" strokecolor="#000000">
                <v:path arrowok="t"/>
              </v:shape>
            </v:group>
            <v:group style="position:absolute;left:5046;top:4636;width:79;height:24" coordorigin="5046,4636" coordsize="79,24">
              <v:shape style="position:absolute;left:5046;top:4636;width:79;height:24" coordorigin="5046,4636" coordsize="79,24" path="m5051,4651l5118,4636,5123,4636,5123,4639,5125,4641,5123,4644,5123,4646,5120,4646,5051,4660,5048,4658,5046,4658,5046,4653,5048,4651,5051,4651xe" filled="f" stroked="t" strokeweight=".12pt" strokecolor="#000000">
                <v:path arrowok="t"/>
              </v:shape>
            </v:group>
            <v:group style="position:absolute;left:5154;top:4615;width:79;height:24" coordorigin="5154,4615" coordsize="79,24">
              <v:shape style="position:absolute;left:5154;top:4615;width:79;height:24" coordorigin="5154,4615" coordsize="79,24" path="m5159,4629l5216,4617,5226,4615,5228,4615,5231,4617,5233,4617,5233,4622,5231,4624,5228,4624,5219,4627,5159,4639,5156,4639,5154,4636,5154,4632,5156,4629,5159,4629xe" filled="f" stroked="t" strokeweight=".12pt" strokecolor="#000000">
                <v:path arrowok="t"/>
              </v:shape>
            </v:group>
            <v:group style="position:absolute;left:5262;top:4598;width:79;height:22" coordorigin="5262,4598" coordsize="79,22">
              <v:shape style="position:absolute;left:5262;top:4598;width:79;height:22" coordorigin="5262,4598" coordsize="79,22" path="m5267,4610l5336,4598,5339,4598,5341,4600,5341,4605,5339,4608,5336,4608,5269,4620,5267,4620,5264,4617,5262,4617,5262,4612,5264,4610,5267,4610xe" filled="f" stroked="t" strokeweight=".12pt" strokecolor="#000000">
                <v:path arrowok="t"/>
              </v:shape>
            </v:group>
            <v:group style="position:absolute;left:5370;top:4579;width:79;height:22" coordorigin="5370,4579" coordsize="79,22">
              <v:shape style="position:absolute;left:5370;top:4579;width:79;height:22" coordorigin="5370,4579" coordsize="79,22" path="m5375,4591l5444,4579,5447,4579,5449,4581,5449,4588,5447,4588,5447,4591,5377,4600,5372,4600,5372,4598,5370,4598,5370,4596,5372,4593,5372,4591,5375,4591xe" filled="f" stroked="t" strokeweight=".12pt" strokecolor="#000000">
                <v:path arrowok="t"/>
              </v:shape>
            </v:group>
            <v:group style="position:absolute;left:5480;top:4564;width:79;height:19" coordorigin="5480,4564" coordsize="79,19">
              <v:shape style="position:absolute;left:5480;top:4564;width:79;height:19" coordorigin="5480,4564" coordsize="79,19" path="m5485,4574l5555,4564,5557,4564,5560,4567,5560,4569,5557,4572,5557,4574,5555,4574,5485,4584,5483,4584,5483,4581,5480,4581,5480,4576,5483,4574,5485,4574xe" filled="f" stroked="t" strokeweight=".12pt" strokecolor="#000000">
                <v:path arrowok="t"/>
              </v:shape>
            </v:group>
            <v:group style="position:absolute;left:5588;top:4550;width:79;height:19" coordorigin="5588,4550" coordsize="79,19">
              <v:shape style="position:absolute;left:5588;top:4550;width:79;height:19" coordorigin="5588,4550" coordsize="79,19" path="m5593,4560l5663,4550,5668,4550,5668,4557,5665,4560,5596,4569,5593,4569,5588,4564,5588,4562,5591,4560,5593,4560xe" filled="f" stroked="t" strokeweight=".12pt" strokecolor="#000000">
                <v:path arrowok="t"/>
              </v:shape>
            </v:group>
            <v:group style="position:absolute;left:5699;top:4536;width:79;height:19" coordorigin="5699,4536" coordsize="79,19">
              <v:shape style="position:absolute;left:5699;top:4536;width:79;height:19" coordorigin="5699,4536" coordsize="79,19" path="m5704,4543l5732,4540,5773,4536,5776,4536,5778,4538,5778,4543,5776,4543,5776,4545,5773,4545,5735,4550,5704,4555,5701,4555,5701,4552,5699,4552,5699,4545,5701,4545,5704,4543xe" filled="f" stroked="t" strokeweight=".12pt" strokecolor="#000000">
                <v:path arrowok="t"/>
              </v:shape>
            </v:group>
            <v:group style="position:absolute;left:5807;top:4524;width:82;height:17" coordorigin="5807,4524" coordsize="82,17">
              <v:shape style="position:absolute;left:5807;top:4524;width:82;height:17" coordorigin="5807,4524" coordsize="82,17" path="m5812,4531l5881,4524,5884,4524,5888,4528,5886,4531,5886,4533,5884,4533,5814,4540,5809,4540,5809,4538,5807,4538,5807,4536,5812,4531xe" filled="f" stroked="t" strokeweight=".12pt" strokecolor="#000000">
                <v:path arrowok="t"/>
              </v:shape>
            </v:group>
            <v:group style="position:absolute;left:5917;top:4514;width:79;height:17" coordorigin="5917,4514" coordsize="79,17">
              <v:shape style="position:absolute;left:5917;top:4514;width:79;height:17" coordorigin="5917,4514" coordsize="79,17" path="m5922,4521l5984,4514,5996,4514,5996,4521,5994,4524,5987,4524,5922,4531,5920,4531,5920,4528,5917,4528,5917,4521,5922,4521xe" filled="f" stroked="t" strokeweight=".12pt" strokecolor="#000000">
                <v:path arrowok="t"/>
              </v:shape>
            </v:group>
            <v:group style="position:absolute;left:6028;top:4504;width:79;height:17" coordorigin="6028,4504" coordsize="79,17">
              <v:shape style="position:absolute;left:6028;top:4504;width:79;height:17" coordorigin="6028,4504" coordsize="79,17" path="m6032,4509l6102,4504,6104,4504,6104,4507,6107,4507,6107,4514,6104,4514,6102,4516,6032,4521,6028,4516,6028,4512,6030,4512,6032,4509xe" filled="f" stroked="t" strokeweight=".12pt" strokecolor="#000000">
                <v:path arrowok="t"/>
              </v:shape>
            </v:group>
            <v:group style="position:absolute;left:6138;top:4497;width:79;height:14" coordorigin="6138,4497" coordsize="79,14">
              <v:shape style="position:absolute;left:6138;top:4497;width:79;height:14" coordorigin="6138,4497" coordsize="79,14" path="m6143,4502l6212,4497,6215,4500,6217,4500,6217,4504,6215,4507,6212,4507,6143,4512,6138,4512,6138,4504,6140,4502,6143,4502xe" filled="f" stroked="t" strokeweight=".12pt" strokecolor="#000000">
                <v:path arrowok="t"/>
              </v:shape>
            </v:group>
            <v:group style="position:absolute;left:6246;top:4492;width:82;height:12" coordorigin="6246,4492" coordsize="82,12">
              <v:shape style="position:absolute;left:6246;top:4492;width:82;height:12" coordorigin="6246,4492" coordsize="82,12" path="m6251,4495l6323,4492,6325,4495,6328,4495,6328,4500,6325,4502,6323,4502,6253,4504,6248,4504,6248,4502,6246,4500,6246,4497,6248,4497,6251,4495xe" filled="f" stroked="t" strokeweight=".12pt" strokecolor="#000000">
                <v:path arrowok="t"/>
              </v:shape>
            </v:group>
            <v:group style="position:absolute;left:6356;top:4488;width:82;height:14" coordorigin="6356,4488" coordsize="82,14">
              <v:shape style="position:absolute;left:6356;top:4488;width:82;height:14" coordorigin="6356,4488" coordsize="82,14" path="m6361,4490l6431,4488,6433,4488,6438,4492,6436,4495,6436,4497,6433,4497,6361,4502,6361,4500,6359,4500,6356,4497,6356,4495,6361,4490xe" filled="f" stroked="t" strokeweight=".12pt" strokecolor="#000000">
                <v:path arrowok="t"/>
              </v:shape>
            </v:group>
            <v:group style="position:absolute;left:6467;top:4485;width:82;height:12" coordorigin="6467,4485" coordsize="82,12">
              <v:shape style="position:absolute;left:6467;top:4485;width:82;height:12" coordorigin="6467,4485" coordsize="82,12" path="m6472,4488l6541,4485,6544,4488,6546,4488,6546,4490,6548,4492,6546,4492,6546,4495,6544,4495,6541,4497,6469,4497,6469,4495,6467,4495,6467,4490,6469,4488,6472,4488xe" filled="f" stroked="t" strokeweight=".12pt" strokecolor="#000000">
                <v:path arrowok="t"/>
              </v:shape>
            </v:group>
            <v:group style="position:absolute;left:6577;top:4485;width:79;height:12" coordorigin="6577,4485" coordsize="79,12">
              <v:shape style="position:absolute;left:6577;top:4485;width:79;height:12" coordorigin="6577,4485" coordsize="79,12" path="m6582,4485l6654,4485,6656,4488,6656,4495,6652,4495,6582,4497,6577,4492,6577,4490,6582,4485xe" filled="f" stroked="t" strokeweight=".12pt" strokecolor="#000000">
                <v:path arrowok="t"/>
              </v:shape>
            </v:group>
            <v:group style="position:absolute;left:6688;top:4485;width:79;height:12" coordorigin="6688,4485" coordsize="79,12">
              <v:shape style="position:absolute;left:6688;top:4485;width:79;height:12" coordorigin="6688,4485" coordsize="79,12" path="m6692,4485l6707,4485,6762,4488,6764,4488,6767,4490,6767,4497,6762,4497,6707,4495,6690,4495,6688,4492,6688,4488,6690,4488,6690,4485,6692,4485xe" filled="f" stroked="t" strokeweight=".12pt" strokecolor="#000000">
                <v:path arrowok="t"/>
              </v:shape>
            </v:group>
            <v:group style="position:absolute;left:6798;top:4490;width:79;height:12" coordorigin="6798,4490" coordsize="79,12">
              <v:shape style="position:absolute;left:6798;top:4490;width:79;height:12" coordorigin="6798,4490" coordsize="79,12" path="m6803,4490l6872,4490,6875,4492,6877,4492,6877,4500,6875,4500,6872,4502,6803,4500,6800,4497,6798,4497,6798,4492,6800,4490,6803,4490xe" filled="f" stroked="t" strokeweight=".12pt" strokecolor="#000000">
                <v:path arrowok="t"/>
              </v:shape>
            </v:group>
            <v:group style="position:absolute;left:6908;top:4492;width:79;height:14" coordorigin="6908,4492" coordsize="79,14">
              <v:shape style="position:absolute;left:6908;top:4492;width:79;height:14" coordorigin="6908,4492" coordsize="79,14" path="m6913,4492l6937,4492,6983,4497,6988,4497,6988,4504,6985,4504,6985,4507,6983,4507,6937,4504,6913,4502,6908,4502,6908,4495,6911,4492,6913,4492xe" filled="f" stroked="t" strokeweight=".12pt" strokecolor="#000000">
                <v:path arrowok="t"/>
              </v:shape>
            </v:group>
            <v:group style="position:absolute;left:7019;top:4500;width:79;height:14" coordorigin="7019,4500" coordsize="79,14">
              <v:shape style="position:absolute;left:7019;top:4500;width:79;height:14" coordorigin="7019,4500" coordsize="79,14" path="m7024,4500l7093,4504,7096,4504,7096,4507,7098,4507,7098,4512,7096,4514,7093,4514,7024,4509,7021,4509,7019,4507,7019,4500,7024,4500xe" filled="f" stroked="t" strokeweight=".12pt" strokecolor="#000000">
                <v:path arrowok="t"/>
              </v:shape>
            </v:group>
            <v:group style="position:absolute;left:7127;top:4507;width:82;height:17" coordorigin="7127,4507" coordsize="82,17">
              <v:shape style="position:absolute;left:7127;top:4507;width:82;height:17" coordorigin="7127,4507" coordsize="82,17" path="m7134,4507l7158,4509,7204,4514,7206,4514,7206,4516,7208,4516,7208,4519,7206,4521,7206,4524,7201,4524,7158,4519,7132,4516,7129,4516,7127,4514,7127,4512,7129,4509,7132,4507,7134,4507xe" filled="f" stroked="t" strokeweight=".12pt" strokecolor="#000000">
                <v:path arrowok="t"/>
              </v:shape>
            </v:group>
            <v:group style="position:absolute;left:7237;top:4519;width:79;height:17" coordorigin="7237,4519" coordsize="79,17">
              <v:shape style="position:absolute;left:7237;top:4519;width:79;height:17" coordorigin="7237,4519" coordsize="79,17" path="m7242,4519l7312,4526,7314,4526,7316,4528,7316,4533,7314,4536,7312,4536,7242,4528,7240,4528,7237,4526,7237,4521,7240,4519,7242,4519xe" filled="f" stroked="t" strokeweight=".12pt" strokecolor="#000000">
                <v:path arrowok="t"/>
              </v:shape>
            </v:group>
            <v:group style="position:absolute;left:7348;top:4531;width:79;height:19" coordorigin="7348,4531" coordsize="79,19">
              <v:shape style="position:absolute;left:7348;top:4531;width:79;height:19" coordorigin="7348,4531" coordsize="79,19" path="m7352,4531l7374,4533,7422,4540,7427,4545,7427,4548,7424,4548,7424,4550,7420,4550,7372,4543,7352,4540,7350,4540,7348,4538,7348,4531,7352,4531xe" filled="f" stroked="t" strokeweight=".12pt" strokecolor="#000000">
                <v:path arrowok="t"/>
              </v:shape>
            </v:group>
            <v:group style="position:absolute;left:7456;top:4548;width:79;height:19" coordorigin="7456,4548" coordsize="79,19">
              <v:shape style="position:absolute;left:7456;top:4548;width:79;height:19" coordorigin="7456,4548" coordsize="79,19" path="m7463,4548l7530,4557,7532,4560,7535,4560,7535,4564,7532,4567,7530,4567,7460,4557,7458,4557,7456,4555,7456,4550,7458,4548,7463,4548xe" filled="f" stroked="t" strokeweight=".12pt" strokecolor="#000000">
                <v:path arrowok="t"/>
              </v:shape>
            </v:group>
            <v:group style="position:absolute;left:7564;top:4564;width:79;height:24" coordorigin="7564,4564" coordsize="79,24">
              <v:shape style="position:absolute;left:7564;top:4564;width:79;height:24" coordorigin="7564,4564" coordsize="79,24" path="m7571,4564l7580,4567,7640,4579,7643,4579,7643,4586,7640,4586,7640,4588,7638,4588,7580,4576,7568,4574,7566,4574,7566,4572,7564,4569,7566,4567,7566,4564,7571,4564xe" filled="f" stroked="t" strokeweight=".12pt" strokecolor="#000000">
                <v:path arrowok="t"/>
              </v:shape>
            </v:group>
            <v:group style="position:absolute;left:7674;top:4586;width:77;height:24" coordorigin="7674,4586" coordsize="77,24">
              <v:shape style="position:absolute;left:7674;top:4586;width:77;height:24" coordorigin="7674,4586" coordsize="77,24" path="m7679,4586l7748,4600,7751,4603,7751,4608,7748,4610,7746,4610,7676,4596,7674,4596,7674,4586,7679,4586xe" filled="f" stroked="t" strokeweight=".12pt" strokecolor="#000000">
                <v:path arrowok="t"/>
              </v:shape>
            </v:group>
            <v:group style="position:absolute;left:7780;top:4608;width:79;height:29" coordorigin="7780,4608" coordsize="79,29">
              <v:shape style="position:absolute;left:7780;top:4608;width:79;height:29" coordorigin="7780,4608" coordsize="79,29" path="m7787,4608l7854,4627,7856,4627,7859,4629,7859,4632,7854,4636,7852,4636,7784,4617,7782,4617,7782,4615,7780,4615,7780,4612,7784,4608,7787,4608xe" filled="f" stroked="t" strokeweight=".12pt" strokecolor="#000000">
                <v:path arrowok="t"/>
              </v:shape>
            </v:group>
            <v:group style="position:absolute;left:7886;top:4636;width:77;height:26" coordorigin="7886,4636" coordsize="77,26">
              <v:shape style="position:absolute;left:7886;top:4636;width:77;height:26" coordorigin="7886,4636" coordsize="77,26" path="m7891,4636l7961,4653,7963,4653,7963,4660,7961,4663,7958,4663,7889,4646,7889,4644,7886,4644,7886,4639,7889,4636,7891,4636xe" filled="f" stroked="t" strokeweight=".12pt" strokecolor="#000000">
                <v:path arrowok="t"/>
              </v:shape>
            </v:group>
            <v:group style="position:absolute;left:7992;top:4665;width:77;height:31" coordorigin="7992,4665" coordsize="77,31">
              <v:shape style="position:absolute;left:7992;top:4665;width:77;height:31" coordorigin="7992,4665" coordsize="77,31" path="m7999,4665l8066,4687,8069,4689,8069,4694,8066,4696,8062,4696,7997,4675,7994,4672,7992,4672,7992,4668,7994,4668,7994,4665,7999,4665xe" filled="f" stroked="t" strokeweight=".12pt" strokecolor="#000000">
                <v:path arrowok="t"/>
              </v:shape>
            </v:group>
            <v:group style="position:absolute;left:8098;top:4699;width:77;height:31" coordorigin="8098,4699" coordsize="77,31">
              <v:shape style="position:absolute;left:8098;top:4699;width:77;height:31" coordorigin="8098,4699" coordsize="77,31" path="m8105,4699l8153,4713,8172,4720,8174,4723,8174,4728,8172,4728,8172,4730,8167,4730,8148,4723,8100,4708,8100,4706,8098,4706,8098,4699,8105,4699xe" filled="f" stroked="t" strokeweight=".12pt" strokecolor="#000000">
                <v:path arrowok="t"/>
              </v:shape>
            </v:group>
            <v:group style="position:absolute;left:8201;top:4732;width:77;height:36" coordorigin="8201,4732" coordsize="77,36">
              <v:shape style="position:absolute;left:8201;top:4732;width:77;height:36" coordorigin="8201,4732" coordsize="77,36" path="m8208,4735l8239,4744,8275,4759,8278,4761,8278,4766,8275,4766,8275,4768,8270,4768,8237,4754,8206,4744,8203,4742,8203,4740,8201,4740,8203,4737,8203,4735,8206,4735,8206,4732,8208,4735xe" filled="f" stroked="t" strokeweight=".12pt" strokecolor="#000000">
                <v:path arrowok="t"/>
              </v:shape>
            </v:group>
            <v:group style="position:absolute;left:8304;top:4773;width:74;height:38" coordorigin="8304,4773" coordsize="74,38">
              <v:shape style="position:absolute;left:8304;top:4773;width:74;height:38" coordorigin="8304,4773" coordsize="74,38" path="m8311,4773l8326,4778,8376,4802,8378,4802,8378,4809,8376,4809,8374,4812,8371,4809,8321,4788,8309,4783,8306,4783,8304,4780,8304,4776,8306,4776,8306,4773,8311,4773xe" filled="f" stroked="t" strokeweight=".12pt" strokecolor="#000000">
                <v:path arrowok="t"/>
              </v:shape>
            </v:group>
            <v:group style="position:absolute;left:8405;top:4816;width:74;height:41" coordorigin="8405,4816" coordsize="74,41">
              <v:shape style="position:absolute;left:8405;top:4816;width:74;height:41" coordorigin="8405,4816" coordsize="74,41" path="m8412,4816l8477,4848,8479,4850,8479,4855,8477,4855,8477,4857,8472,4857,8410,4826,8407,4826,8405,4824,8405,4821,8410,4816,8412,4816xe" filled="f" stroked="t" strokeweight=".12pt" strokecolor="#000000">
                <v:path arrowok="t"/>
              </v:shape>
            </v:group>
            <v:group style="position:absolute;left:8506;top:4864;width:72;height:43" coordorigin="8506,4864" coordsize="72,43">
              <v:shape style="position:absolute;left:8506;top:4864;width:72;height:43" coordorigin="8506,4864" coordsize="72,43" path="m8513,4864l8566,4893,8575,4898,8578,4900,8578,4905,8575,4905,8573,4908,8570,4908,8561,4903,8508,4874,8506,4874,8506,4867,8508,4864,8513,4864xe" filled="f" stroked="t" strokeweight=".12pt" strokecolor="#000000">
                <v:path arrowok="t"/>
              </v:shape>
            </v:group>
            <v:group style="position:absolute;left:8602;top:4917;width:72;height:46" coordorigin="8602,4917" coordsize="72,46">
              <v:shape style="position:absolute;left:8602;top:4917;width:72;height:46" coordorigin="8602,4917" coordsize="72,46" path="m8609,4917l8640,4934,8671,4953,8674,4956,8674,4958,8669,4963,8666,4963,8664,4960,8635,4944,8604,4927,8604,4924,8602,4922,8602,4920,8604,4917,8609,4917xe" filled="f" stroked="t" strokeweight=".12pt" strokecolor="#000000">
                <v:path arrowok="t"/>
              </v:shape>
            </v:group>
            <v:group style="position:absolute;left:8698;top:4971;width:67;height:48" coordorigin="8698,4971" coordsize="67,48">
              <v:shape style="position:absolute;left:8698;top:4971;width:67;height:48" coordorigin="8698,4971" coordsize="67,48" path="m8705,4974l8714,4978,8762,5012,8765,5012,8765,5017,8762,5019,8758,5019,8710,4986,8700,4981,8698,4978,8698,4974,8700,4974,8700,4971,8702,4971,8705,4974xe" filled="f" stroked="t" strokeweight=".12pt" strokecolor="#000000">
                <v:path arrowok="t"/>
              </v:shape>
            </v:group>
            <v:group style="position:absolute;left:8789;top:5034;width:67;height:50" coordorigin="8789,5034" coordsize="67,50">
              <v:shape style="position:absolute;left:8789;top:5034;width:67;height:50" coordorigin="8789,5034" coordsize="67,50" path="m8796,5034l8851,5072,8856,5077,8856,5079,8854,5082,8854,5084,8849,5084,8846,5082,8844,5082,8791,5041,8789,5041,8789,5034,8796,5034xe" filled="f" stroked="t" strokeweight=".12pt" strokecolor="#000000">
                <v:path arrowok="t"/>
              </v:shape>
            </v:group>
            <v:group style="position:absolute;left:8878;top:5098;width:65;height:55" coordorigin="8878,5098" coordsize="65,55">
              <v:shape style="position:absolute;left:8878;top:5098;width:65;height:55" coordorigin="8878,5098" coordsize="65,55" path="m8885,5098l8916,5122,8940,5144,8942,5146,8942,5149,8938,5154,8935,5151,8933,5151,8909,5130,8880,5108,8878,5106,8878,5101,8880,5098,8885,5098xe" filled="f" stroked="t" strokeweight=".12pt" strokecolor="#000000">
                <v:path arrowok="t"/>
              </v:shape>
            </v:group>
            <v:group style="position:absolute;left:8962;top:5168;width:62;height:58" coordorigin="8962,5168" coordsize="62,58">
              <v:shape style="position:absolute;left:8962;top:5168;width:62;height:58" coordorigin="8962,5168" coordsize="62,58" path="m8971,5170l8976,5175,9022,5216,9024,5218,9024,5223,9022,5223,9022,5226,9014,5226,8971,5182,8964,5178,8962,5175,8962,5173,8964,5170,8964,5168,8969,5168,8971,5170xe" filled="f" stroked="t" strokeweight=".12pt" strokecolor="#000000">
                <v:path arrowok="t"/>
              </v:shape>
            </v:group>
            <v:group style="position:absolute;left:9043;top:5242;width:58;height:62" coordorigin="9043,5242" coordsize="58,62">
              <v:shape style="position:absolute;left:9043;top:5242;width:58;height:62" coordorigin="9043,5242" coordsize="58,62" path="m9050,5245l9101,5295,9101,5302,9098,5305,9096,5305,9043,5252,9043,5245,9046,5245,9048,5242,9050,5245xe" filled="f" stroked="t" strokeweight=".12pt" strokecolor="#000000">
                <v:path arrowok="t"/>
              </v:shape>
            </v:group>
            <v:group style="position:absolute;left:9118;top:5324;width:55;height:62" coordorigin="9118,5324" coordsize="55,62">
              <v:shape style="position:absolute;left:9118;top:5324;width:55;height:62" coordorigin="9118,5324" coordsize="55,62" path="m9127,5326l9144,5343,9173,5379,9173,5386,9166,5386,9137,5350,9120,5331,9118,5331,9118,5326,9120,5324,9125,5324,9127,5326xe" filled="f" stroked="t" strokeweight=".12pt" strokecolor="#000000">
                <v:path arrowok="t"/>
              </v:shape>
            </v:group>
            <v:group style="position:absolute;left:9190;top:5408;width:50;height:67" coordorigin="9190,5408" coordsize="50,67">
              <v:shape style="position:absolute;left:9190;top:5408;width:50;height:67" coordorigin="9190,5408" coordsize="50,67" path="m9197,5410l9240,5466,9240,5473,9238,5473,9238,5475,9235,5475,9233,5473,9190,5415,9190,5410,9192,5410,9192,5408,9197,5408,9197,5410xe" filled="f" stroked="t" strokeweight=".12pt" strokecolor="#000000">
                <v:path arrowok="t"/>
              </v:shape>
            </v:group>
            <v:group style="position:absolute;left:9252;top:5497;width:48;height:70" coordorigin="9252,5497" coordsize="48,70">
              <v:shape style="position:absolute;left:9252;top:5497;width:48;height:70" coordorigin="9252,5497" coordsize="48,70" path="m9262,5499l9283,5533,9300,5559,9300,5564,9298,5566,9293,5566,9293,5564,9276,5538,9254,5506,9252,5504,9252,5502,9257,5497,9259,5497,9262,5499xe" filled="f" stroked="t" strokeweight=".12pt" strokecolor="#000000">
                <v:path arrowok="t"/>
              </v:shape>
            </v:group>
            <v:group style="position:absolute;left:9312;top:5590;width:43;height:72" coordorigin="9312,5590" coordsize="43,72">
              <v:shape style="position:absolute;left:9312;top:5590;width:43;height:72" coordorigin="9312,5590" coordsize="43,72" path="m9322,5593l9324,5598,9355,5655,9355,5660,9353,5662,9348,5662,9346,5660,9314,5602,9312,5600,9312,5593,9314,5593,9317,5590,9319,5593,9322,5593xe" filled="f" stroked="t" strokeweight=".12pt" strokecolor="#000000">
                <v:path arrowok="t"/>
              </v:shape>
            </v:group>
            <v:group style="position:absolute;left:9362;top:5689;width:31;height:55" coordorigin="9362,5689" coordsize="31,55">
              <v:shape style="position:absolute;left:9362;top:5689;width:31;height:55" coordorigin="9362,5689" coordsize="31,55" path="m9372,5691l9394,5737,9394,5742,9391,5744,9386,5744,9384,5742,9362,5696,9362,5691,9365,5691,9365,5689,9372,5689,9372,5691xe" filled="f" stroked="t" strokeweight=".12pt" strokecolor="#000000">
                <v:path arrowok="t"/>
              </v:shape>
            </v:group>
            <v:group style="position:absolute;left:2729;top:4605;width:6650;height:1259" coordorigin="2729,4605" coordsize="6650,1259">
              <v:shape style="position:absolute;left:2729;top:4605;width:6650;height:1259" coordorigin="2729,4605" coordsize="6650,1259" path="m2801,5482l2796,5482,2734,5511,2731,5511,2729,5514,2729,5518,2731,5518,2731,5521,2736,5521,2738,5518,2801,5492,2803,5490,2803,5485,2801,5485,2801,5482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2904,5439l2897,5439,2834,5468,2832,5468,2830,5470,2830,5473,2832,5475,2834,5475,2834,5478,2837,5478,2902,5449,2904,5446,2904,5439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3005,5396l3000,5396,2935,5425,2933,5425,2933,5427,2930,5427,2933,5430,2933,5432,2938,5432,3002,5406,3005,5403,3005,5396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3106,5355l3101,5355,3036,5382,3034,5382,3034,5389,3036,5389,3038,5391,3041,5389,3106,5365,3106,5362,3108,5362,3108,5358,3106,5355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3209,5314l3204,5314,3139,5341,3137,5341,3134,5343,3137,5346,3137,5348,3139,5348,3139,5350,3142,5348,3206,5324,3209,5322,3209,5319,3211,5319,3211,5317,3209,5314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3312,5274l3307,5274,3293,5278,3240,5300,3238,5302,3238,5305,3242,5310,3245,5307,3298,5288,3310,5283,3312,5281,3312,5274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3415,5235l3410,5235,3343,5259,3341,5259,3341,5266,3343,5269,3348,5269,3413,5245,3415,5242,3415,5235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3518,5197l3514,5197,3446,5221,3444,5223,3444,5228,3446,5230,3451,5230,3516,5206,3518,5204,3518,5197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3619,5158l3617,5158,3571,5175,3550,5182,3550,5185,3547,5185,3547,5190,3550,5192,3554,5192,3576,5185,3619,5168,3622,5168,3622,5166,3624,5166,3624,5163,3622,5161,3619,5161,3619,5158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3727,5125l3720,5125,3655,5146,3653,5146,3653,5149,3650,5151,3650,5154,3653,5154,3653,5156,3658,5156,3725,5134,3725,5132,3727,5130,3727,5125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3830,5089l3826,5089,3758,5110,3756,5113,3756,5120,3763,5120,3828,5098,3833,5094,3833,5091,3830,5089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3934,5055l3931,5055,3864,5077,3862,5077,3862,5079,3859,5079,3859,5082,3864,5086,3866,5086,3934,5065,3936,5062,3936,5058,3934,5055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4039,5022l4037,5022,3970,5043,3967,5043,3965,5046,3965,5050,3967,5050,3967,5053,3972,5053,4039,5031,4042,5029,4042,5024,4039,5022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4147,4990l4140,4990,4126,4995,4073,5010,4073,5012,4070,5012,4070,5019,4078,5019,4145,5000,4145,4998,4147,4998,4147,4990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4250,4960l4248,4960,4181,4978,4178,4981,4176,4981,4176,4988,4183,4988,4250,4970,4253,4970,4253,4963,4250,4960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4357,4932l4352,4932,4285,4951,4283,4951,4280,4953,4280,4956,4283,4958,4283,4960,4288,4960,4355,4941,4357,4939,4357,4932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4463,4903l4458,4903,4398,4917,4391,4920,4386,4924,4386,4927,4388,4929,4393,4929,4400,4927,4460,4912,4463,4912,4465,4910,4465,4905,4463,4905,4463,4903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4571,4876l4566,4876,4496,4893,4494,4896,4494,4900,4496,4903,4499,4903,4568,4886,4571,4884,4571,4876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4674,4848l4672,4848,4669,4850,4604,4867,4602,4867,4600,4869,4600,4872,4604,4876,4607,4876,4672,4860,4674,4857,4679,4857,4679,4852,4674,4848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4782,4824l4780,4824,4712,4840,4710,4840,4708,4843,4708,4848,4710,4850,4715,4850,4782,4833,4784,4833,4784,4831,4787,4831,4787,4828,4782,4824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4890,4800l4888,4800,4818,4816,4816,4819,4816,4824,4818,4824,4818,4826,4820,4826,4890,4809,4892,4809,4892,4802,4890,4802,4890,4800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4998,4778l4996,4778,4936,4790,4926,4792,4924,4792,4924,4800,4926,4800,4926,4802,4928,4802,4938,4800,4998,4788,5000,4785,5000,4780,4998,4778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5108,4756l5104,4756,5034,4771,5032,4773,5032,4778,5034,4778,5034,4780,5036,4780,5106,4766,5108,4766,5108,4756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5214,4735l5212,4735,5202,4737,5142,4749,5140,4752,5140,4756,5142,4759,5144,4759,5202,4747,5214,4747,5216,4744,5216,4742,5219,4740,5214,4735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5324,4718l5320,4718,5252,4730,5250,4730,5248,4732,5248,4737,5250,4737,5250,4740,5252,4740,5322,4728,5324,4728,5324,4725,5327,4723,5327,4720,5324,4718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5432,4699l5430,4699,5360,4711,5358,4711,5358,4713,5356,4716,5356,4718,5358,4720,5363,4720,5430,4711,5432,4708,5435,4708,5435,4701,5432,4701,5432,4699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5540,4694l5466,4694,5466,4701,5468,4704,5471,4704,5540,4694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5543,4684l5538,4684,5468,4694,5543,4694,5543,4692,5545,4689,5543,4687,5543,4684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5648,4680l5574,4680,5574,4687,5576,4687,5576,4689,5579,4689,5648,4680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5651,4670l5648,4670,5579,4680,5651,4680,5653,4677,5653,4672,5651,4670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5759,4665l5684,4665,5684,4672,5687,4675,5689,4675,5720,4670,5759,4665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5761,4656l5756,4656,5718,4660,5687,4665,5761,4665,5761,4663,5764,4663,5764,4660,5761,4658,5761,4656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5869,4644l5867,4644,5797,4651,5792,4656,5792,4658,5795,4660,5797,4660,5797,4663,5867,4656,5869,4653,5872,4653,5872,4646,5869,4644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5980,4634l5970,4634,5908,4641,5903,4641,5903,4648,5905,4648,5905,4651,5908,4651,5970,4644,5980,4644,5980,4641,5982,4639,5982,4636,5980,4634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6088,4624l6016,4632,6013,4632,6013,4639,6016,4641,6018,4641,6088,4636,6092,4632,6092,4627,6090,4627,6088,4624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6198,4617l6196,4617,6126,4622,6124,4622,6124,4624,6121,4627,6124,4629,6124,4632,6128,4632,6198,4627,6200,4627,6200,4624,6203,4622,6198,4617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6308,4612l6306,4612,6236,4615,6234,4615,6234,4617,6232,4620,6232,4622,6234,4624,6236,4624,6306,4622,6311,4622,6311,4615,6308,4612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6419,4608l6416,4608,6347,4610,6342,4615,6342,4617,6347,4622,6416,4617,6421,4617,6421,4610,6419,4608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6529,4615l6455,4615,6455,4617,6527,4617,6529,4615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6532,4608l6452,4608,6452,4615,6532,4615,6532,4608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6640,4615l6565,4615,6568,4617,6637,4617,6640,4615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6642,4608l6563,4608,6563,4615,6642,4615,6642,4608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6637,4605l6568,4608,6640,4608,6637,4605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6692,4605l6676,4605,6673,4608,6673,4615,6676,4615,6678,4617,6750,4617,6752,4615,6752,4610,6750,4610,6750,4608,6748,4608,6692,4605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6860,4620l6788,4620,6858,4622,6860,4622,6860,4620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6788,4610l6784,4610,6784,4617,6786,4620,6863,4620,6863,4615,6860,4612,6858,4612,6788,4610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6923,4612l6896,4612,6894,4615,6894,4622,6899,4622,6920,4624,6968,4627,6971,4624,6973,4624,6973,4620,6971,4620,6971,4617,6968,4617,6923,4612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7009,4620l7004,4620,7004,4622,7002,4624,7002,4627,7004,4627,7004,4629,7007,4629,7076,4634,7081,4634,7081,4632,7084,4629,7079,4624,7009,4620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7117,4627l7115,4627,7115,4629,7112,4629,7112,4634,7115,4636,7117,4636,7144,4639,7187,4644,7192,4644,7192,4636,7189,4634,7144,4629,7117,4627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7228,4639l7225,4639,7223,4641,7223,4646,7225,4648,7228,4648,7297,4656,7300,4656,7302,4653,7302,4651,7297,4646,7228,4639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7338,4651l7336,4651,7331,4656,7331,4658,7333,4660,7336,4660,7357,4663,7405,4670,7410,4670,7410,4663,7408,4663,7408,4660,7360,4653,7338,4651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7446,4668l7444,4668,7441,4670,7441,4675,7444,4677,7446,4677,7513,4689,7516,4689,7518,4687,7520,4687,7520,4682,7516,4677,7446,4668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7556,4684l7552,4684,7549,4687,7549,4692,7552,4692,7552,4694,7554,4694,7564,4696,7624,4708,7626,4706,7628,4706,7628,4701,7626,4699,7624,4699,7566,4687,7556,4684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7664,4706l7660,4706,7657,4708,7657,4713,7660,4716,7662,4716,7729,4730,7734,4730,7736,4728,7736,4723,7734,4720,7732,4720,7664,4706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7772,4728l7770,4728,7765,4732,7765,4735,7768,4737,7770,4737,7837,4756,7842,4756,7842,4754,7844,4752,7844,4749,7842,4749,7842,4747,7840,4747,7772,4728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7877,4756l7874,4756,7872,4759,7872,4766,7874,4766,7942,4783,7946,4783,7949,4780,7949,4776,7946,4773,7877,4756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7985,4785l7980,4785,7978,4788,7978,4792,7980,4795,8047,4816,8052,4816,8052,4814,8054,4812,8054,4809,8052,4807,8050,4807,7985,4785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8088,4819l8083,4819,8083,4826,8086,4828,8134,4843,8153,4850,8155,4850,8158,4848,8160,4848,8160,4845,8158,4843,8158,4840,8155,4840,8136,4833,8088,4819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8194,4855l8189,4855,8186,4857,8186,4860,8191,4864,8222,4874,8256,4888,8258,4888,8263,4884,8258,4879,8225,4864,8194,4855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8297,4893l8292,4893,8292,4896,8290,4896,8290,4900,8292,4903,8306,4908,8357,4932,8362,4932,8362,4929,8364,4929,8364,4924,8362,4922,8311,4900,8297,4893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8398,4936l8393,4936,8393,4939,8390,4939,8390,4944,8393,4946,8458,4976,8460,4976,8462,4974,8465,4974,8465,4970,8462,4968,8398,4936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8498,4983l8494,4983,8489,4988,8491,4990,8491,4993,8494,4993,8546,5022,8554,5026,8558,5026,8561,5024,8561,5019,8558,5017,8551,5012,8498,4983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8594,5036l8590,5036,8587,5038,8587,5043,8590,5046,8621,5062,8650,5079,8652,5082,8654,5082,8654,5079,8657,5079,8657,5072,8654,5072,8626,5055,8594,5036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8688,5091l8686,5091,8681,5096,8681,5098,8683,5101,8693,5106,8743,5139,8750,5139,8750,5132,8748,5132,8690,5094,8688,5091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8782,5154l8777,5154,8774,5156,8774,5161,8777,5161,8830,5202,8832,5204,8837,5204,8839,5202,8839,5199,8842,5199,8839,5197,8839,5194,8837,5192,8782,5154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8923,5271l8921,5271,8921,5274,8923,5271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8870,5218l8866,5218,8863,5221,8863,5228,8894,5252,8918,5271,8926,5271,8926,5264,8899,5242,8870,5218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8954,5288l8950,5288,8947,5290,8947,5295,8954,5302,9000,5346,9005,5346,9007,5343,9010,5343,9010,5341,9007,5338,8962,5295,8954,5290,8954,5288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9036,5365l9029,5365,9029,5367,9026,5370,9029,5370,9029,5372,9070,5413,9077,5422,9079,5425,9084,5425,9084,5422,9086,5422,9086,5418,9084,5415,9077,5406,9036,5365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9110,5444l9106,5444,9106,5446,9103,5446,9103,5451,9106,5451,9122,5470,9149,5506,9156,5506,9158,5504,9158,5499,9130,5466,9113,5446,9110,5444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9182,5528l9178,5528,9173,5533,9173,5535,9175,5538,9216,5593,9218,5595,9221,5595,9223,5593,9226,5593,9226,5588,9182,5530,9182,5528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9247,5619l9238,5619,9238,5624,9240,5626,9259,5658,9276,5684,9278,5686,9283,5686,9286,5684,9286,5679,9269,5653,9247,5619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9245,5617l9242,5619,9245,5619,9245,5617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9302,5710l9300,5710,9300,5713,9298,5713,9298,5720,9300,5725,9331,5780,9331,5782,9338,5782,9338,5780,9341,5780,9341,5778,9338,5775,9310,5718,9302,5710e" filled="t" fillcolor="#000000" stroked="f">
                <v:path arrowok="t"/>
                <v:fill/>
              </v:shape>
              <v:shape style="position:absolute;left:2729;top:4605;width:6650;height:1259" coordorigin="2729,4605" coordsize="6650,1259" path="m9355,5809l9350,5809,9348,5811,9348,5816,9370,5862,9372,5864,9379,5864,9379,5857,9358,5811,9355,5809e" filled="t" fillcolor="#000000" stroked="f">
                <v:path arrowok="t"/>
                <v:fill/>
              </v:shape>
            </v:group>
            <v:group style="position:absolute;left:2729;top:5482;width:74;height:38" coordorigin="2729,5482" coordsize="74,38">
              <v:shape style="position:absolute;left:2729;top:5482;width:74;height:38" coordorigin="2729,5482" coordsize="74,38" path="m2731,5511l2734,5511,2796,5482,2801,5482,2801,5485,2803,5485,2803,5490,2801,5492,2738,5518,2736,5521,2731,5521,2731,5518,2729,5518,2729,5514,2731,5511xe" filled="f" stroked="t" strokeweight=".12pt" strokecolor="#000000">
                <v:path arrowok="t"/>
              </v:shape>
            </v:group>
            <v:group style="position:absolute;left:2830;top:5439;width:74;height:38" coordorigin="2830,5439" coordsize="74,38">
              <v:shape style="position:absolute;left:2830;top:5439;width:74;height:38" coordorigin="2830,5439" coordsize="74,38" path="m2834,5468l2897,5439,2904,5439,2904,5446,2902,5449,2837,5478,2834,5478,2834,5475,2832,5475,2830,5473,2830,5470,2832,5468,2834,5468xe" filled="f" stroked="t" strokeweight=".12pt" strokecolor="#000000">
                <v:path arrowok="t"/>
              </v:shape>
            </v:group>
            <v:group style="position:absolute;left:2930;top:5396;width:74;height:36" coordorigin="2930,5396" coordsize="74,36">
              <v:shape style="position:absolute;left:2930;top:5396;width:74;height:36" coordorigin="2930,5396" coordsize="74,36" path="m2935,5425l3000,5396,3005,5396,3005,5403,3002,5406,2938,5432,2933,5432,2933,5430,2930,5427,2933,5427,2933,5425,2935,5425xe" filled="f" stroked="t" strokeweight=".12pt" strokecolor="#000000">
                <v:path arrowok="t"/>
              </v:shape>
            </v:group>
            <v:group style="position:absolute;left:3034;top:5355;width:74;height:36" coordorigin="3034,5355" coordsize="74,36">
              <v:shape style="position:absolute;left:3034;top:5355;width:74;height:36" coordorigin="3034,5355" coordsize="74,36" path="m3036,5382l3101,5355,3106,5355,3108,5358,3108,5362,3106,5362,3106,5365,3041,5389,3038,5391,3036,5389,3034,5389,3034,5382,3036,5382xe" filled="f" stroked="t" strokeweight=".12pt" strokecolor="#000000">
                <v:path arrowok="t"/>
              </v:shape>
            </v:group>
            <v:group style="position:absolute;left:3134;top:5314;width:77;height:36" coordorigin="3134,5314" coordsize="77,36">
              <v:shape style="position:absolute;left:3134;top:5314;width:77;height:36" coordorigin="3134,5314" coordsize="77,36" path="m3139,5341l3204,5314,3209,5314,3211,5317,3211,5319,3209,5319,3209,5322,3206,5324,3142,5348,3139,5350,3139,5348,3137,5348,3137,5346,3134,5343,3137,5341,3139,5341xe" filled="f" stroked="t" strokeweight=".12pt" strokecolor="#000000">
                <v:path arrowok="t"/>
              </v:shape>
            </v:group>
            <v:group style="position:absolute;left:3238;top:5274;width:74;height:36" coordorigin="3238,5274" coordsize="74,36">
              <v:shape style="position:absolute;left:3238;top:5274;width:74;height:36" coordorigin="3238,5274" coordsize="74,36" path="m3240,5300l3293,5278,3307,5274,3312,5274,3312,5281,3310,5283,3298,5288,3245,5307,3242,5310,3238,5305,3238,5302,3240,5300xe" filled="f" stroked="t" strokeweight=".12pt" strokecolor="#000000">
                <v:path arrowok="t"/>
              </v:shape>
            </v:group>
            <v:group style="position:absolute;left:3341;top:5235;width:74;height:34" coordorigin="3341,5235" coordsize="74,34">
              <v:shape style="position:absolute;left:3341;top:5235;width:74;height:34" coordorigin="3341,5235" coordsize="74,34" path="m3343,5259l3410,5235,3415,5235,3415,5242,3413,5245,3348,5269,3343,5269,3341,5266,3341,5259,3343,5259xe" filled="f" stroked="t" strokeweight=".12pt" strokecolor="#000000">
                <v:path arrowok="t"/>
              </v:shape>
            </v:group>
            <v:group style="position:absolute;left:3444;top:5197;width:74;height:34" coordorigin="3444,5197" coordsize="74,34">
              <v:shape style="position:absolute;left:3444;top:5197;width:74;height:34" coordorigin="3444,5197" coordsize="74,34" path="m3446,5221l3514,5197,3518,5197,3518,5204,3516,5206,3451,5230,3446,5230,3444,5228,3444,5223,3446,5221xe" filled="f" stroked="t" strokeweight=".12pt" strokecolor="#000000">
                <v:path arrowok="t"/>
              </v:shape>
            </v:group>
            <v:group style="position:absolute;left:3547;top:5158;width:77;height:34" coordorigin="3547,5158" coordsize="77,34">
              <v:shape style="position:absolute;left:3547;top:5158;width:77;height:34" coordorigin="3547,5158" coordsize="77,34" path="m3550,5182l3571,5175,3617,5158,3619,5158,3619,5161,3622,5161,3624,5163,3624,5166,3622,5166,3622,5168,3619,5168,3576,5185,3554,5192,3550,5192,3547,5190,3547,5185,3550,5185,3550,5182xe" filled="f" stroked="t" strokeweight=".12pt" strokecolor="#000000">
                <v:path arrowok="t"/>
              </v:shape>
            </v:group>
            <v:group style="position:absolute;left:3650;top:5125;width:77;height:31" coordorigin="3650,5125" coordsize="77,31">
              <v:shape style="position:absolute;left:3650;top:5125;width:77;height:31" coordorigin="3650,5125" coordsize="77,31" path="m3655,5146l3720,5125,3727,5125,3727,5130,3725,5132,3725,5134,3658,5156,3653,5156,3653,5154,3650,5154,3650,5151,3653,5149,3653,5146,3655,5146xe" filled="f" stroked="t" strokeweight=".12pt" strokecolor="#000000">
                <v:path arrowok="t"/>
              </v:shape>
            </v:group>
            <v:group style="position:absolute;left:3756;top:5089;width:77;height:31" coordorigin="3756,5089" coordsize="77,31">
              <v:shape style="position:absolute;left:3756;top:5089;width:77;height:31" coordorigin="3756,5089" coordsize="77,31" path="m3758,5110l3826,5089,3830,5089,3833,5091,3833,5094,3828,5098,3763,5120,3756,5120,3756,5113,3758,5110xe" filled="f" stroked="t" strokeweight=".12pt" strokecolor="#000000">
                <v:path arrowok="t"/>
              </v:shape>
            </v:group>
            <v:group style="position:absolute;left:3859;top:5055;width:77;height:31" coordorigin="3859,5055" coordsize="77,31">
              <v:shape style="position:absolute;left:3859;top:5055;width:77;height:31" coordorigin="3859,5055" coordsize="77,31" path="m3864,5077l3931,5055,3934,5055,3936,5058,3936,5062,3934,5065,3866,5086,3864,5086,3859,5082,3859,5079,3862,5079,3862,5077,3864,5077xe" filled="f" stroked="t" strokeweight=".12pt" strokecolor="#000000">
                <v:path arrowok="t"/>
              </v:shape>
            </v:group>
            <v:group style="position:absolute;left:3965;top:5022;width:77;height:31" coordorigin="3965,5022" coordsize="77,31">
              <v:shape style="position:absolute;left:3965;top:5022;width:77;height:31" coordorigin="3965,5022" coordsize="77,31" path="m3970,5043l4037,5022,4039,5022,4042,5024,4042,5029,4039,5031,3972,5053,3967,5053,3967,5050,3965,5050,3965,5046,3967,5043,3970,5043xe" filled="f" stroked="t" strokeweight=".12pt" strokecolor="#000000">
                <v:path arrowok="t"/>
              </v:shape>
            </v:group>
            <v:group style="position:absolute;left:4070;top:4990;width:77;height:29" coordorigin="4070,4990" coordsize="77,29">
              <v:shape style="position:absolute;left:4070;top:4990;width:77;height:29" coordorigin="4070,4990" coordsize="77,29" path="m4073,5010l4126,4995,4140,4990,4147,4990,4147,4998,4145,4998,4145,5000,4078,5019,4070,5019,4070,5012,4073,5012,4073,5010xe" filled="f" stroked="t" strokeweight=".12pt" strokecolor="#000000">
                <v:path arrowok="t"/>
              </v:shape>
            </v:group>
            <v:group style="position:absolute;left:4176;top:4960;width:77;height:28" coordorigin="4176,4960" coordsize="77,28">
              <v:shape style="position:absolute;left:4176;top:4960;width:77;height:28" coordorigin="4176,4960" coordsize="77,28" path="m4181,4978l4248,4960,4250,4960,4253,4963,4253,4970,4250,4970,4183,4988,4176,4988,4176,4981,4178,4981,4181,4978xe" filled="f" stroked="t" strokeweight=".12pt" strokecolor="#000000">
                <v:path arrowok="t"/>
              </v:shape>
            </v:group>
            <v:group style="position:absolute;left:4280;top:4932;width:77;height:29" coordorigin="4280,4932" coordsize="77,29">
              <v:shape style="position:absolute;left:4280;top:4932;width:77;height:29" coordorigin="4280,4932" coordsize="77,29" path="m4285,4951l4352,4932,4357,4932,4357,4939,4355,4941,4288,4960,4283,4960,4283,4958,4280,4956,4280,4953,4283,4951,4285,4951xe" filled="f" stroked="t" strokeweight=".12pt" strokecolor="#000000">
                <v:path arrowok="t"/>
              </v:shape>
            </v:group>
            <v:group style="position:absolute;left:4386;top:4903;width:79;height:26" coordorigin="4386,4903" coordsize="79,26">
              <v:shape style="position:absolute;left:4386;top:4903;width:79;height:26" coordorigin="4386,4903" coordsize="79,26" path="m4391,4920l4398,4917,4458,4903,4463,4903,4463,4905,4465,4905,4465,4910,4463,4912,4460,4912,4400,4927,4393,4929,4388,4929,4386,4927,4386,4924,4391,4920xe" filled="f" stroked="t" strokeweight=".12pt" strokecolor="#000000">
                <v:path arrowok="t"/>
              </v:shape>
            </v:group>
            <v:group style="position:absolute;left:4494;top:4876;width:77;height:26" coordorigin="4494,4876" coordsize="77,26">
              <v:shape style="position:absolute;left:4494;top:4876;width:77;height:26" coordorigin="4494,4876" coordsize="77,26" path="m4496,4893l4566,4876,4571,4876,4571,4884,4568,4886,4499,4903,4496,4903,4494,4900,4494,4896,4496,4893xe" filled="f" stroked="t" strokeweight=".12pt" strokecolor="#000000">
                <v:path arrowok="t"/>
              </v:shape>
            </v:group>
            <v:group style="position:absolute;left:4600;top:4848;width:79;height:29" coordorigin="4600,4848" coordsize="79,29">
              <v:shape style="position:absolute;left:4600;top:4848;width:79;height:29" coordorigin="4600,4848" coordsize="79,29" path="m4604,4867l4669,4850,4672,4848,4674,4848,4679,4852,4679,4857,4674,4857,4672,4860,4607,4876,4604,4876,4600,4872,4600,4869,4602,4867,4604,4867xe" filled="f" stroked="t" strokeweight=".12pt" strokecolor="#000000">
                <v:path arrowok="t"/>
              </v:shape>
            </v:group>
            <v:group style="position:absolute;left:4708;top:4824;width:79;height:26" coordorigin="4708,4824" coordsize="79,26">
              <v:shape style="position:absolute;left:4708;top:4824;width:79;height:26" coordorigin="4708,4824" coordsize="79,26" path="m4712,4840l4780,4824,4782,4824,4787,4828,4787,4831,4784,4831,4784,4833,4782,4833,4715,4850,4710,4850,4708,4848,4708,4843,4710,4840,4712,4840xe" filled="f" stroked="t" strokeweight=".12pt" strokecolor="#000000">
                <v:path arrowok="t"/>
              </v:shape>
            </v:group>
            <v:group style="position:absolute;left:4816;top:4800;width:77;height:26" coordorigin="4816,4800" coordsize="77,26">
              <v:shape style="position:absolute;left:4816;top:4800;width:77;height:26" coordorigin="4816,4800" coordsize="77,26" path="m4818,4816l4888,4800,4890,4800,4890,4802,4892,4802,4892,4809,4890,4809,4820,4826,4818,4826,4818,4824,4816,4824,4816,4819,4818,4816xe" filled="f" stroked="t" strokeweight=".12pt" strokecolor="#000000">
                <v:path arrowok="t"/>
              </v:shape>
            </v:group>
            <v:group style="position:absolute;left:4924;top:4778;width:77;height:24" coordorigin="4924,4778" coordsize="77,24">
              <v:shape style="position:absolute;left:4924;top:4778;width:77;height:24" coordorigin="4924,4778" coordsize="77,24" path="m4926,4792l4936,4790,4996,4778,4998,4778,5000,4780,5000,4785,4998,4788,4938,4800,4928,4802,4926,4802,4926,4800,4924,4800,4924,4792,4926,4792xe" filled="f" stroked="t" strokeweight=".12pt" strokecolor="#000000">
                <v:path arrowok="t"/>
              </v:shape>
            </v:group>
            <v:group style="position:absolute;left:5032;top:4756;width:77;height:24" coordorigin="5032,4756" coordsize="77,24">
              <v:shape style="position:absolute;left:5032;top:4756;width:77;height:24" coordorigin="5032,4756" coordsize="77,24" path="m5034,4771l5104,4756,5108,4756,5108,4766,5106,4766,5036,4780,5034,4780,5034,4778,5032,4778,5032,4773,5034,4771xe" filled="f" stroked="t" strokeweight=".12pt" strokecolor="#000000">
                <v:path arrowok="t"/>
              </v:shape>
            </v:group>
            <v:group style="position:absolute;left:5140;top:4735;width:79;height:24" coordorigin="5140,4735" coordsize="79,24">
              <v:shape style="position:absolute;left:5140;top:4735;width:79;height:24" coordorigin="5140,4735" coordsize="79,24" path="m5142,4749l5202,4737,5212,4735,5214,4735,5219,4740,5216,4742,5216,4744,5214,4747,5202,4747,5144,4759,5142,4759,5140,4756,5140,4752,5142,4749xe" filled="f" stroked="t" strokeweight=".12pt" strokecolor="#000000">
                <v:path arrowok="t"/>
              </v:shape>
            </v:group>
            <v:group style="position:absolute;left:5248;top:4718;width:79;height:22" coordorigin="5248,4718" coordsize="79,22">
              <v:shape style="position:absolute;left:5248;top:4718;width:79;height:22" coordorigin="5248,4718" coordsize="79,22" path="m5252,4730l5320,4718,5324,4718,5327,4720,5327,4723,5324,4725,5324,4728,5322,4728,5252,4740,5250,4740,5250,4737,5248,4737,5248,4732,5250,4730,5252,4730xe" filled="f" stroked="t" strokeweight=".12pt" strokecolor="#000000">
                <v:path arrowok="t"/>
              </v:shape>
            </v:group>
            <v:group style="position:absolute;left:5356;top:4699;width:79;height:22" coordorigin="5356,4699" coordsize="79,22">
              <v:shape style="position:absolute;left:5356;top:4699;width:79;height:22" coordorigin="5356,4699" coordsize="79,22" path="m5360,4711l5430,4699,5432,4699,5432,4701,5435,4701,5435,4708,5432,4708,5430,4711,5363,4720,5358,4720,5356,4718,5356,4716,5358,4713,5358,4711,5360,4711xe" filled="f" stroked="t" strokeweight=".12pt" strokecolor="#000000">
                <v:path arrowok="t"/>
              </v:shape>
            </v:group>
            <v:group style="position:absolute;left:5466;top:4684;width:79;height:19" coordorigin="5466,4684" coordsize="79,19">
              <v:shape style="position:absolute;left:5466;top:4684;width:79;height:19" coordorigin="5466,4684" coordsize="79,19" path="m5468,4694l5538,4684,5543,4684,5543,4687,5545,4689,5543,4692,5543,4694,5540,4694,5471,4704,5468,4704,5466,4701,5466,4694,5468,4694xe" filled="f" stroked="t" strokeweight=".12pt" strokecolor="#000000">
                <v:path arrowok="t"/>
              </v:shape>
            </v:group>
            <v:group style="position:absolute;left:5574;top:4670;width:79;height:19" coordorigin="5574,4670" coordsize="79,19">
              <v:shape style="position:absolute;left:5574;top:4670;width:79;height:19" coordorigin="5574,4670" coordsize="79,19" path="m5579,4680l5648,4670,5651,4670,5653,4672,5653,4677,5651,4680,5648,4680,5579,4689,5576,4689,5576,4687,5574,4687,5574,4680,5579,4680xe" filled="f" stroked="t" strokeweight=".12pt" strokecolor="#000000">
                <v:path arrowok="t"/>
              </v:shape>
            </v:group>
            <v:group style="position:absolute;left:5684;top:4656;width:79;height:19" coordorigin="5684,4656" coordsize="79,19">
              <v:shape style="position:absolute;left:5684;top:4656;width:79;height:19" coordorigin="5684,4656" coordsize="79,19" path="m5687,4665l5718,4660,5756,4656,5761,4656,5761,4658,5764,4660,5764,4663,5761,4663,5761,4665,5759,4665,5720,4670,5689,4675,5687,4675,5684,4672,5684,4665,5687,4665xe" filled="f" stroked="t" strokeweight=".12pt" strokecolor="#000000">
                <v:path arrowok="t"/>
              </v:shape>
            </v:group>
            <v:group style="position:absolute;left:5792;top:4644;width:79;height:19" coordorigin="5792,4644" coordsize="79,19">
              <v:shape style="position:absolute;left:5792;top:4644;width:79;height:19" coordorigin="5792,4644" coordsize="79,19" path="m5797,4651l5867,4644,5869,4644,5872,4646,5872,4653,5869,4653,5867,4656,5797,4663,5797,4660,5795,4660,5792,4658,5792,4656,5797,4651xe" filled="f" stroked="t" strokeweight=".12pt" strokecolor="#000000">
                <v:path arrowok="t"/>
              </v:shape>
            </v:group>
            <v:group style="position:absolute;left:5903;top:4634;width:79;height:17" coordorigin="5903,4634" coordsize="79,17">
              <v:shape style="position:absolute;left:5903;top:4634;width:79;height:17" coordorigin="5903,4634" coordsize="79,17" path="m5908,4641l5970,4634,5980,4634,5982,4636,5982,4639,5980,4641,5980,4644,5970,4644,5908,4651,5905,4651,5905,4648,5903,4648,5903,4641,5908,4641xe" filled="f" stroked="t" strokeweight=".12pt" strokecolor="#000000">
                <v:path arrowok="t"/>
              </v:shape>
            </v:group>
            <v:group style="position:absolute;left:6013;top:4624;width:79;height:17" coordorigin="6013,4624" coordsize="79,17">
              <v:shape style="position:absolute;left:6013;top:4624;width:79;height:17" coordorigin="6013,4624" coordsize="79,17" path="m6016,4632l6088,4624,6090,4627,6092,4627,6092,4632,6088,4636,6018,4641,6016,4641,6013,4639,6013,4632,6016,4632xe" filled="f" stroked="t" strokeweight=".12pt" strokecolor="#000000">
                <v:path arrowok="t"/>
              </v:shape>
            </v:group>
            <v:group style="position:absolute;left:6121;top:4617;width:82;height:14" coordorigin="6121,4617" coordsize="82,14">
              <v:shape style="position:absolute;left:6121;top:4617;width:82;height:14" coordorigin="6121,4617" coordsize="82,14" path="m6126,4622l6196,4617,6198,4617,6203,4622,6200,4624,6200,4627,6198,4627,6128,4632,6124,4632,6124,4629,6121,4627,6124,4624,6124,4622,6126,4622xe" filled="f" stroked="t" strokeweight=".12pt" strokecolor="#000000">
                <v:path arrowok="t"/>
              </v:shape>
            </v:group>
            <v:group style="position:absolute;left:6232;top:4612;width:79;height:12" coordorigin="6232,4612" coordsize="79,12">
              <v:shape style="position:absolute;left:6232;top:4612;width:79;height:12" coordorigin="6232,4612" coordsize="79,12" path="m6236,4615l6306,4612,6308,4612,6311,4615,6311,4622,6306,4622,6236,4624,6234,4624,6232,4622,6232,4620,6234,4617,6234,4615,6236,4615xe" filled="f" stroked="t" strokeweight=".12pt" strokecolor="#000000">
                <v:path arrowok="t"/>
              </v:shape>
            </v:group>
            <v:group style="position:absolute;left:6342;top:4608;width:79;height:14" coordorigin="6342,4608" coordsize="79,14">
              <v:shape style="position:absolute;left:6342;top:4608;width:79;height:14" coordorigin="6342,4608" coordsize="79,14" path="m6347,4610l6416,4608,6419,4608,6421,4610,6421,4617,6416,4617,6347,4622,6342,4617,6342,4615,6347,4610xe" filled="f" stroked="t" strokeweight=".12pt" strokecolor="#000000">
                <v:path arrowok="t"/>
              </v:shape>
            </v:group>
            <v:group style="position:absolute;left:6452;top:4608;width:79;height:10" coordorigin="6452,4608" coordsize="79,10">
              <v:shape style="position:absolute;left:6452;top:4608;width:79;height:10" coordorigin="6452,4608" coordsize="79,10" path="m6457,4608l6532,4608,6532,4615,6529,4615,6527,4617,6455,4617,6455,4615,6452,4615,6452,4608,6457,4608xe" filled="f" stroked="t" strokeweight=".12pt" strokecolor="#000000">
                <v:path arrowok="t"/>
              </v:shape>
            </v:group>
            <v:group style="position:absolute;left:6563;top:4605;width:79;height:12" coordorigin="6563,4605" coordsize="79,12">
              <v:shape style="position:absolute;left:6563;top:4605;width:79;height:12" coordorigin="6563,4605" coordsize="79,12" path="m6568,4608l6637,4605,6640,4608,6642,4608,6642,4615,6640,4615,6637,4617,6568,4617,6565,4615,6563,4615,6563,4608,6568,4608xe" filled="f" stroked="t" strokeweight=".12pt" strokecolor="#000000">
                <v:path arrowok="t"/>
              </v:shape>
            </v:group>
            <v:group style="position:absolute;left:6673;top:4605;width:79;height:12" coordorigin="6673,4605" coordsize="79,12">
              <v:shape style="position:absolute;left:6673;top:4605;width:79;height:12" coordorigin="6673,4605" coordsize="79,12" path="m6678,4605l6692,4605,6748,4608,6750,4608,6750,4610,6752,4610,6752,4615,6750,4617,6678,4617,6676,4615,6673,4615,6673,4608,6676,4605,6678,4605xe" filled="f" stroked="t" strokeweight=".12pt" strokecolor="#000000">
                <v:path arrowok="t"/>
              </v:shape>
            </v:group>
            <v:group style="position:absolute;left:6784;top:4610;width:79;height:12" coordorigin="6784,4610" coordsize="79,12">
              <v:shape style="position:absolute;left:6784;top:4610;width:79;height:12" coordorigin="6784,4610" coordsize="79,12" path="m6788,4610l6858,4612,6860,4612,6863,4615,6863,4620,6860,4620,6860,4622,6858,4622,6788,4620,6786,4620,6784,4617,6784,4610,6788,4610xe" filled="f" stroked="t" strokeweight=".12pt" strokecolor="#000000">
                <v:path arrowok="t"/>
              </v:shape>
            </v:group>
            <v:group style="position:absolute;left:6894;top:4612;width:79;height:14" coordorigin="6894,4612" coordsize="79,14">
              <v:shape style="position:absolute;left:6894;top:4612;width:79;height:14" coordorigin="6894,4612" coordsize="79,14" path="m6899,4612l6923,4612,6968,4617,6971,4617,6971,4620,6973,4620,6973,4624,6971,4624,6968,4627,6920,4624,6899,4622,6894,4622,6894,4615,6896,4612,6899,4612xe" filled="f" stroked="t" strokeweight=".12pt" strokecolor="#000000">
                <v:path arrowok="t"/>
              </v:shape>
            </v:group>
            <v:group style="position:absolute;left:7002;top:4620;width:82;height:14" coordorigin="7002,4620" coordsize="82,14">
              <v:shape style="position:absolute;left:7002;top:4620;width:82;height:14" coordorigin="7002,4620" coordsize="82,14" path="m7009,4620l7079,4624,7081,4627,7084,4629,7081,4632,7081,4634,7076,4634,7007,4629,7004,4629,7004,4627,7002,4627,7002,4624,7004,4622,7004,4620,7009,4620xe" filled="f" stroked="t" strokeweight=".12pt" strokecolor="#000000">
                <v:path arrowok="t"/>
              </v:shape>
            </v:group>
            <v:group style="position:absolute;left:7112;top:4627;width:79;height:17" coordorigin="7112,4627" coordsize="79,17">
              <v:shape style="position:absolute;left:7112;top:4627;width:79;height:17" coordorigin="7112,4627" coordsize="79,17" path="m7117,4627l7144,4629,7189,4634,7192,4636,7192,4644,7187,4644,7144,4639,7117,4636,7115,4636,7112,4634,7112,4629,7115,4629,7115,4627,7117,4627xe" filled="f" stroked="t" strokeweight=".12pt" strokecolor="#000000">
                <v:path arrowok="t"/>
              </v:shape>
            </v:group>
            <v:group style="position:absolute;left:7223;top:4639;width:79;height:17" coordorigin="7223,4639" coordsize="79,17">
              <v:shape style="position:absolute;left:7223;top:4639;width:79;height:17" coordorigin="7223,4639" coordsize="79,17" path="m7228,4639l7297,4646,7302,4651,7302,4653,7300,4656,7297,4656,7228,4648,7225,4648,7223,4646,7223,4641,7225,4639,7228,4639xe" filled="f" stroked="t" strokeweight=".12pt" strokecolor="#000000">
                <v:path arrowok="t"/>
              </v:shape>
            </v:group>
            <v:group style="position:absolute;left:7331;top:4651;width:79;height:19" coordorigin="7331,4651" coordsize="79,19">
              <v:shape style="position:absolute;left:7331;top:4651;width:79;height:19" coordorigin="7331,4651" coordsize="79,19" path="m7338,4651l7360,4653,7408,4660,7408,4663,7410,4663,7410,4670,7405,4670,7357,4663,7336,4660,7333,4660,7331,4658,7331,4656,7336,4651,7338,4651xe" filled="f" stroked="t" strokeweight=".12pt" strokecolor="#000000">
                <v:path arrowok="t"/>
              </v:shape>
            </v:group>
            <v:group style="position:absolute;left:7441;top:4668;width:79;height:22" coordorigin="7441,4668" coordsize="79,22">
              <v:shape style="position:absolute;left:7441;top:4668;width:79;height:22" coordorigin="7441,4668" coordsize="79,22" path="m7446,4668l7516,4677,7520,4682,7520,4687,7518,4687,7516,4689,7513,4689,7446,4677,7444,4677,7441,4675,7441,4670,7444,4668,7446,4668xe" filled="f" stroked="t" strokeweight=".12pt" strokecolor="#000000">
                <v:path arrowok="t"/>
              </v:shape>
            </v:group>
            <v:group style="position:absolute;left:7549;top:4684;width:79;height:24" coordorigin="7549,4684" coordsize="79,24">
              <v:shape style="position:absolute;left:7549;top:4684;width:79;height:24" coordorigin="7549,4684" coordsize="79,24" path="m7556,4684l7566,4687,7624,4699,7626,4699,7628,4701,7628,4706,7626,4706,7624,4708,7564,4696,7554,4694,7552,4694,7552,4692,7549,4692,7549,4687,7552,4684,7556,4684xe" filled="f" stroked="t" strokeweight=".12pt" strokecolor="#000000">
                <v:path arrowok="t"/>
              </v:shape>
            </v:group>
            <v:group style="position:absolute;left:7657;top:4706;width:79;height:24" coordorigin="7657,4706" coordsize="79,24">
              <v:shape style="position:absolute;left:7657;top:4706;width:79;height:24" coordorigin="7657,4706" coordsize="79,24" path="m7664,4706l7732,4720,7734,4720,7736,4723,7736,4728,7734,4730,7729,4730,7662,4716,7660,4716,7657,4713,7657,4708,7660,4706,7664,4706xe" filled="f" stroked="t" strokeweight=".12pt" strokecolor="#000000">
                <v:path arrowok="t"/>
              </v:shape>
            </v:group>
            <v:group style="position:absolute;left:7765;top:4728;width:79;height:29" coordorigin="7765,4728" coordsize="79,29">
              <v:shape style="position:absolute;left:7765;top:4728;width:79;height:29" coordorigin="7765,4728" coordsize="79,29" path="m7772,4728l7840,4747,7842,4747,7842,4749,7844,4749,7844,4752,7842,4754,7842,4756,7837,4756,7770,4737,7768,4737,7765,4735,7765,4732,7770,4728,7772,4728xe" filled="f" stroked="t" strokeweight=".12pt" strokecolor="#000000">
                <v:path arrowok="t"/>
              </v:shape>
            </v:group>
            <v:group style="position:absolute;left:7872;top:4756;width:77;height:26" coordorigin="7872,4756" coordsize="77,26">
              <v:shape style="position:absolute;left:7872;top:4756;width:77;height:26" coordorigin="7872,4756" coordsize="77,26" path="m7877,4756l7946,4773,7949,4776,7949,4780,7946,4783,7942,4783,7874,4766,7872,4766,7872,4759,7874,4756,7877,4756xe" filled="f" stroked="t" strokeweight=".12pt" strokecolor="#000000">
                <v:path arrowok="t"/>
              </v:shape>
            </v:group>
            <v:group style="position:absolute;left:7978;top:4785;width:77;height:31" coordorigin="7978,4785" coordsize="77,31">
              <v:shape style="position:absolute;left:7978;top:4785;width:77;height:31" coordorigin="7978,4785" coordsize="77,31" path="m7985,4785l8050,4807,8052,4807,8054,4809,8054,4812,8052,4814,8052,4816,8047,4816,7980,4795,7978,4792,7978,4788,7980,4785,7985,4785xe" filled="f" stroked="t" strokeweight=".12pt" strokecolor="#000000">
                <v:path arrowok="t"/>
              </v:shape>
            </v:group>
            <v:group style="position:absolute;left:8083;top:4819;width:77;height:31" coordorigin="8083,4819" coordsize="77,31">
              <v:shape style="position:absolute;left:8083;top:4819;width:77;height:31" coordorigin="8083,4819" coordsize="77,31" path="m8088,4819l8136,4833,8155,4840,8158,4840,8158,4843,8160,4845,8160,4848,8158,4848,8155,4850,8153,4850,8134,4843,8086,4828,8083,4826,8083,4819,8088,4819xe" filled="f" stroked="t" strokeweight=".12pt" strokecolor="#000000">
                <v:path arrowok="t"/>
              </v:shape>
            </v:group>
            <v:group style="position:absolute;left:8186;top:4855;width:77;height:34" coordorigin="8186,4855" coordsize="77,34">
              <v:shape style="position:absolute;left:8186;top:4855;width:77;height:34" coordorigin="8186,4855" coordsize="77,34" path="m8194,4855l8225,4864,8258,4879,8263,4884,8258,4888,8256,4888,8222,4874,8191,4864,8186,4860,8186,4857,8189,4855,8194,4855xe" filled="f" stroked="t" strokeweight=".12pt" strokecolor="#000000">
                <v:path arrowok="t"/>
              </v:shape>
            </v:group>
            <v:group style="position:absolute;left:8290;top:4893;width:74;height:38" coordorigin="8290,4893" coordsize="74,38">
              <v:shape style="position:absolute;left:8290;top:4893;width:74;height:38" coordorigin="8290,4893" coordsize="74,38" path="m8297,4893l8311,4900,8362,4922,8364,4924,8364,4929,8362,4929,8362,4932,8357,4932,8306,4908,8292,4903,8290,4900,8290,4896,8292,4896,8292,4893,8297,4893xe" filled="f" stroked="t" strokeweight=".12pt" strokecolor="#000000">
                <v:path arrowok="t"/>
              </v:shape>
            </v:group>
            <v:group style="position:absolute;left:8390;top:4936;width:74;height:40" coordorigin="8390,4936" coordsize="74,40">
              <v:shape style="position:absolute;left:8390;top:4936;width:74;height:40" coordorigin="8390,4936" coordsize="74,40" path="m8398,4936l8462,4968,8465,4970,8465,4974,8462,4974,8460,4976,8458,4976,8393,4946,8390,4944,8390,4939,8393,4939,8393,4936,8398,4936xe" filled="f" stroked="t" strokeweight=".12pt" strokecolor="#000000">
                <v:path arrowok="t"/>
              </v:shape>
            </v:group>
            <v:group style="position:absolute;left:8489;top:4983;width:72;height:43" coordorigin="8489,4983" coordsize="72,43">
              <v:shape style="position:absolute;left:8489;top:4983;width:72;height:43" coordorigin="8489,4983" coordsize="72,43" path="m8498,4983l8551,5012,8558,5017,8561,5019,8561,5024,8558,5026,8554,5026,8546,5022,8494,4993,8491,4993,8491,4990,8489,4988,8494,4983,8498,4983xe" filled="f" stroked="t" strokeweight=".12pt" strokecolor="#000000">
                <v:path arrowok="t"/>
              </v:shape>
            </v:group>
            <v:group style="position:absolute;left:8587;top:5036;width:70;height:46" coordorigin="8587,5036" coordsize="70,46">
              <v:shape style="position:absolute;left:8587;top:5036;width:70;height:46" coordorigin="8587,5036" coordsize="70,46" path="m8594,5036l8626,5055,8654,5072,8657,5072,8657,5079,8654,5079,8654,5082,8652,5082,8650,5079,8621,5062,8590,5046,8587,5043,8587,5038,8590,5036,8594,5036xe" filled="f" stroked="t" strokeweight=".12pt" strokecolor="#000000">
                <v:path arrowok="t"/>
              </v:shape>
            </v:group>
            <v:group style="position:absolute;left:8681;top:5091;width:70;height:48" coordorigin="8681,5091" coordsize="70,48">
              <v:shape style="position:absolute;left:8681;top:5091;width:70;height:48" coordorigin="8681,5091" coordsize="70,48" path="m8690,5094l8748,5132,8750,5132,8750,5139,8743,5139,8693,5106,8683,5101,8681,5098,8681,5096,8686,5091,8688,5091,8690,5094xe" filled="f" stroked="t" strokeweight=".12pt" strokecolor="#000000">
                <v:path arrowok="t"/>
              </v:shape>
            </v:group>
            <v:group style="position:absolute;left:8774;top:5154;width:67;height:50" coordorigin="8774,5154" coordsize="67,50">
              <v:shape style="position:absolute;left:8774;top:5154;width:67;height:50" coordorigin="8774,5154" coordsize="67,50" path="m8782,5154l8837,5192,8839,5194,8839,5197,8842,5199,8839,5199,8839,5202,8837,5204,8832,5204,8830,5202,8777,5161,8774,5161,8774,5156,8777,5154,8782,5154xe" filled="f" stroked="t" strokeweight=".12pt" strokecolor="#000000">
                <v:path arrowok="t"/>
              </v:shape>
            </v:group>
            <v:group style="position:absolute;left:8863;top:5218;width:62;height:55" coordorigin="8863,5218" coordsize="62,55">
              <v:shape style="position:absolute;left:8863;top:5218;width:62;height:55" coordorigin="8863,5218" coordsize="62,55" path="m8870,5218l8899,5242,8926,5264,8926,5271,8923,5271,8921,5274,8921,5271,8918,5271,8894,5252,8863,5228,8863,5221,8866,5218,8870,5218xe" filled="f" stroked="t" strokeweight=".12pt" strokecolor="#000000">
                <v:path arrowok="t"/>
              </v:shape>
            </v:group>
            <v:group style="position:absolute;left:8947;top:5288;width:62;height:58" coordorigin="8947,5288" coordsize="62,58">
              <v:shape style="position:absolute;left:8947;top:5288;width:62;height:58" coordorigin="8947,5288" coordsize="62,58" path="m8954,5290l8962,5295,9007,5338,9010,5341,9010,5343,9007,5343,9005,5346,9000,5346,8954,5302,8947,5295,8947,5290,8950,5288,8954,5288,8954,5290xe" filled="f" stroked="t" strokeweight=".12pt" strokecolor="#000000">
                <v:path arrowok="t"/>
              </v:shape>
            </v:group>
            <v:group style="position:absolute;left:9026;top:5365;width:60;height:60" coordorigin="9026,5365" coordsize="60,60">
              <v:shape style="position:absolute;left:9026;top:5365;width:60;height:60" coordorigin="9026,5365" coordsize="60,60" path="m9036,5365l9077,5406,9084,5415,9086,5418,9086,5422,9084,5422,9084,5425,9079,5425,9077,5422,9070,5413,9029,5372,9029,5370,9026,5370,9029,5367,9029,5365,9036,5365xe" filled="f" stroked="t" strokeweight=".12pt" strokecolor="#000000">
                <v:path arrowok="t"/>
              </v:shape>
            </v:group>
            <v:group style="position:absolute;left:9103;top:5444;width:55;height:62" coordorigin="9103,5444" coordsize="55,62">
              <v:shape style="position:absolute;left:9103;top:5444;width:55;height:62" coordorigin="9103,5444" coordsize="55,62" path="m9113,5446l9130,5466,9158,5499,9158,5504,9156,5506,9149,5506,9122,5470,9106,5451,9103,5451,9103,5446,9106,5446,9106,5444,9110,5444,9113,5446xe" filled="f" stroked="t" strokeweight=".12pt" strokecolor="#000000">
                <v:path arrowok="t"/>
              </v:shape>
            </v:group>
            <v:group style="position:absolute;left:9173;top:5528;width:53;height:67" coordorigin="9173,5528" coordsize="53,67">
              <v:shape style="position:absolute;left:9173;top:5528;width:53;height:67" coordorigin="9173,5528" coordsize="53,67" path="m9182,5530l9226,5588,9226,5593,9223,5593,9221,5595,9218,5595,9216,5593,9175,5538,9173,5535,9173,5533,9178,5528,9182,5528,9182,5530xe" filled="f" stroked="t" strokeweight=".12pt" strokecolor="#000000">
                <v:path arrowok="t"/>
              </v:shape>
            </v:group>
            <v:group style="position:absolute;left:9238;top:5617;width:48;height:70" coordorigin="9238,5617" coordsize="48,70">
              <v:shape style="position:absolute;left:9238;top:5617;width:48;height:70" coordorigin="9238,5617" coordsize="48,70" path="m9247,5619l9269,5653,9286,5679,9286,5684,9283,5686,9278,5686,9276,5684,9259,5658,9240,5626,9238,5624,9238,5619,9242,5619,9245,5617,9245,5619,9247,5619xe" filled="f" stroked="t" strokeweight=".12pt" strokecolor="#000000">
                <v:path arrowok="t"/>
              </v:shape>
            </v:group>
            <v:group style="position:absolute;left:9298;top:5710;width:43;height:72" coordorigin="9298,5710" coordsize="43,72">
              <v:shape style="position:absolute;left:9298;top:5710;width:43;height:72" coordorigin="9298,5710" coordsize="43,72" path="m9305,5713l9310,5718,9338,5775,9341,5778,9341,5780,9338,5780,9338,5782,9331,5782,9331,5780,9300,5725,9298,5720,9298,5713,9300,5713,9300,5710,9302,5710,9305,5713xe" filled="f" stroked="t" strokeweight=".12pt" strokecolor="#000000">
                <v:path arrowok="t"/>
              </v:shape>
            </v:group>
            <v:group style="position:absolute;left:9348;top:5809;width:31;height:55" coordorigin="9348,5809" coordsize="31,55">
              <v:shape style="position:absolute;left:9348;top:5809;width:31;height:55" coordorigin="9348,5809" coordsize="31,55" path="m9358,5811l9379,5857,9379,5864,9372,5864,9370,5862,9348,5816,9348,5811,9350,5809,9355,5809,9358,5811xe" filled="f" stroked="t" strokeweight=".12pt" strokecolor="#000000">
                <v:path arrowok="t"/>
              </v:shape>
            </v:group>
            <v:group style="position:absolute;left:2645;top:4981;width:6650;height:1260" coordorigin="2645,4981" coordsize="6650,1260">
              <v:shape style="position:absolute;left:2645;top:4981;width:6650;height:1260" coordorigin="2645,4981" coordsize="6650,1260" path="m2717,5859l2712,5859,2650,5886,2647,5888,2645,5888,2645,5893,2647,5895,2652,5895,2717,5869,2717,5866,2719,5864,2719,5862,2717,5859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2815,5814l2813,5816,2750,5842,2748,5845,2746,5845,2746,5850,2748,5852,2753,5852,2818,5826,2820,5823,2820,5816,2818,5816,2815,5814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2918,5770l2916,5770,2916,5773,2851,5799,2846,5804,2851,5809,2854,5809,2918,5780,2921,5780,2921,5773,2918,5770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3022,5730l3017,5730,2952,5756,2950,5758,2950,5766,2957,5766,3022,5739,3024,5737,3024,5734,3022,5732,3022,5730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3122,5689l3120,5689,3055,5715,3050,5720,3055,5725,3058,5725,3122,5698,3125,5698,3125,5696,3127,5694,3127,5691,3125,5691,3122,5689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3226,5648l3223,5648,3209,5653,3156,5674,3156,5677,3154,5677,3154,5682,3156,5682,3156,5684,3161,5684,3226,5658,3228,5658,3228,5650,3226,5648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3329,5610l3326,5610,3259,5636,3257,5636,3257,5643,3259,5643,3262,5646,3264,5646,3329,5619,3331,5619,3331,5612,3329,5610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3430,5571l3362,5598,3360,5600,3360,5605,3362,5605,3365,5607,3367,5607,3432,5581,3434,5581,3434,5574,3432,5574,3430,5571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3538,5535l3533,5535,3487,5550,3466,5559,3463,5562,3463,5564,3466,5566,3466,5569,3470,5569,3492,5559,3535,5545,3538,5542,3540,5542,3540,5538,3538,5538,3538,5535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3641,5499l3636,5499,3571,5523,3569,5523,3569,5526,3566,5526,3566,5528,3571,5533,3574,5533,3641,5509,3643,5506,3643,5502,3641,5499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3744,5463l3742,5463,3674,5487,3672,5490,3672,5494,3674,5497,3679,5497,3744,5473,3746,5473,3746,5470,3749,5470,3749,5468,3746,5466,3744,5466,3744,5463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3847,5430l3847,5432,3780,5451,3775,5456,3775,5458,3778,5461,3782,5461,3850,5439,3852,5439,3852,5432,3850,5432,3847,5430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3958,5398l3953,5398,3886,5420,3883,5420,3881,5422,3881,5425,3886,5430,3888,5430,3955,5408,3958,5406,3958,5398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4058,5365l4056,5365,4042,5370,3989,5386,3986,5389,3986,5391,3989,5394,3989,5396,3994,5396,4044,5379,4061,5374,4063,5372,4063,5367,4061,5367,4058,5365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4166,5336l4164,5336,4097,5355,4094,5355,4092,5358,4092,5362,4094,5365,4099,5365,4166,5346,4169,5343,4169,5338,4166,5336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4271,5305l4268,5305,4202,5324,4200,5326,4198,5326,4198,5331,4200,5334,4205,5334,4271,5314,4273,5314,4273,5307,4271,5307,4271,5305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4376,5276l4374,5278,4314,5293,4307,5295,4304,5295,4304,5298,4302,5300,4304,5302,4304,5305,4309,5305,4316,5302,4376,5288,4379,5286,4381,5286,4381,5281,4376,5276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4484,5250l4482,5250,4412,5266,4412,5269,4410,5269,4410,5276,4417,5276,4484,5259,4487,5259,4487,5252,4484,5250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4592,5223l4585,5223,4520,5240,4518,5240,4518,5242,4516,5245,4516,5247,4518,5247,4518,5250,4523,5250,4588,5233,4592,5233,4595,5230,4595,5228,4592,5226,4592,5223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4700,5199l4696,5199,4628,5214,4626,5216,4624,5216,4624,5223,4631,5223,4698,5209,4700,5209,4700,5206,4703,5204,4700,5202,4700,5199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4806,5175l4804,5175,4734,5190,4734,5192,4732,5192,4732,5199,4736,5199,4806,5185,4808,5185,4808,5178,4806,5175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4914,5151l4912,5151,4852,5163,4842,5166,4840,5168,4840,5173,4842,5175,4844,5175,4854,5173,4914,5163,4916,5161,4916,5154,4914,5154,4914,5151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5024,5132l5020,5132,4950,5144,4950,5146,4948,5146,4948,5151,4950,5154,4952,5154,5022,5142,5024,5139,5024,5132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5132,5110l5128,5110,5118,5113,5058,5122,5058,5125,5056,5125,5056,5132,5058,5132,5058,5134,5060,5134,5130,5120,5132,5120,5132,5118,5135,5115,5132,5113,5132,5110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5243,5094l5236,5094,5168,5103,5166,5106,5164,5106,5164,5110,5166,5113,5168,5113,5238,5103,5243,5098,5243,5094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5348,5074l5346,5074,5276,5086,5274,5086,5274,5089,5272,5089,5272,5094,5274,5094,5276,5096,5279,5096,5346,5084,5348,5084,5351,5082,5351,5077,5348,5074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5456,5058l5454,5058,5384,5067,5384,5070,5382,5070,5382,5077,5384,5077,5387,5079,5456,5070,5461,5065,5461,5062,5456,5058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5564,5053l5492,5053,5490,5055,5490,5060,5492,5062,5495,5062,5564,5053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5567,5043l5564,5043,5495,5053,5569,5053,5569,5046,5567,5046,5567,5043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5677,5031l5672,5031,5634,5034,5603,5038,5600,5041,5600,5048,5605,5048,5636,5046,5675,5041,5677,5041,5677,5038,5680,5036,5677,5034,5677,5031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5788,5019l5783,5019,5713,5026,5711,5026,5711,5029,5708,5029,5708,5034,5711,5036,5713,5036,5785,5029,5788,5026,5788,5019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5896,5007l5886,5007,5824,5014,5821,5014,5819,5017,5819,5022,5821,5024,5824,5024,5886,5019,5893,5017,5898,5017,5898,5010,5896,5010,5896,5007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6006,5000l6004,5000,5932,5005,5929,5007,5929,5014,5934,5014,6004,5010,6006,5010,6006,5007,6008,5007,6008,5002,6006,5000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6116,4993l6112,4993,6042,4998,6040,4998,6040,5000,6037,5000,6037,5002,6042,5007,6044,5007,6114,5002,6119,4998,6116,4995,6116,4993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6227,4988l6222,4988,6152,4990,6150,4990,6148,4993,6148,4998,6150,4998,6150,5000,6152,5000,6224,4998,6227,4995,6227,4993,6229,4993,6227,4990,6227,4988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6337,4983l6332,4983,6263,4986,6260,4986,6260,4988,6258,4988,6258,4993,6260,4995,6263,4995,6332,4993,6335,4993,6337,4990,6337,4983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6445,4981l6371,4981,6368,4983,6368,4988,6371,4990,6448,4990,6448,4983,6445,4981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6558,4981l6481,4981,6479,4983,6479,4990,6556,4990,6558,4988,6558,4981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6666,4990l6608,4990,6664,4993,6666,4993,6666,4990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6608,4981l6589,4981,6589,4988,6592,4990,6668,4990,6668,4983,6664,4983,6608,4981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6704,4983l6702,4983,6700,4986,6700,4993,6704,4993,6774,4995,6776,4995,6779,4993,6779,4988,6776,4988,6776,4986,6774,4986,6704,4983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6839,4988l6810,4988,6810,4995,6812,4998,6836,4998,6884,5002,6884,5000,6887,5000,6889,4998,6889,4995,6884,4990,6839,4988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6925,4995l6920,4995,6920,4998,6918,5000,6920,5002,6920,5005,6923,5005,6992,5010,6995,5010,7000,5005,7000,5002,6997,5000,6995,5000,6925,4995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7108,5010l7031,5010,7031,5012,7033,5012,7060,5014,7103,5019,7105,5019,7108,5017,7108,5010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7033,5002l7031,5002,7028,5005,7028,5010,7105,5010,7060,5005,7033,5002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7216,5022l7141,5022,7144,5024,7213,5031,7216,5029,7218,5029,7218,5024,7216,5022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7144,5014l7141,5014,7139,5017,7139,5022,7213,5022,7144,5014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7326,5036l7252,5036,7273,5038,7321,5046,7326,5046,7326,5043,7328,5041,7326,5038,7326,5036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7254,5026l7249,5026,7249,5029,7247,5031,7249,5034,7249,5036,7324,5036,7276,5029,7254,5026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7362,5041l7360,5041,7360,5043,7357,5043,7357,5050,7360,5050,7362,5053,7429,5062,7434,5062,7436,5060,7436,5055,7434,5055,7434,5053,7432,5053,7362,5041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7482,5060l7465,5060,7465,5065,7470,5070,7480,5070,7540,5082,7542,5082,7544,5079,7544,5074,7542,5072,7540,5072,7482,5060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7580,5082l7576,5082,7573,5084,7573,5086,7578,5091,7648,5106,7650,5103,7652,5103,7652,5096,7650,5096,7648,5094,7580,5082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7688,5103l7684,5103,7684,5106,7681,5108,7681,5110,7684,5113,7686,5113,7753,5130,7758,5130,7760,5127,7760,5125,7756,5120,7688,5103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7794,5130l7792,5130,7792,5132,7789,5132,7789,5139,7792,5139,7861,5158,7864,5158,7866,5156,7866,5151,7864,5149,7794,5130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7898,5158l7896,5161,7894,5161,7894,5166,7896,5168,7896,5170,7963,5190,7968,5190,7970,5187,7970,5182,7968,5182,7968,5180,7901,5161,7898,5158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8004,5192l8002,5192,7999,5194,7999,5202,8002,5202,8050,5218,8069,5223,8071,5226,8071,5223,8074,5223,8076,5221,8076,5218,8074,5218,8074,5216,8071,5214,8054,5209,8004,5192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8110,5228l8105,5228,8105,5230,8102,5230,8102,5235,8105,5238,8107,5238,8138,5250,8172,5264,8174,5264,8174,5262,8177,5262,8179,5259,8179,5257,8177,5257,8177,5254,8174,5254,8141,5240,8110,5228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8213,5269l8208,5269,8206,5271,8206,5276,8208,5276,8208,5278,8222,5283,8273,5305,8278,5305,8280,5302,8280,5298,8278,5298,8278,5295,8227,5274,8213,5269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8314,5312l8309,5312,8306,5314,8306,5319,8309,5319,8309,5322,8374,5350,8378,5350,8381,5348,8381,5346,8378,5343,8314,5312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8414,5360l8407,5360,8407,5362,8405,5365,8407,5365,8407,5367,8410,5370,8462,5396,8470,5401,8477,5401,8477,5398,8479,5396,8477,5394,8467,5389,8414,5360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8508,5410l8506,5410,8506,5413,8503,5413,8503,5420,8506,5420,8537,5439,8566,5456,8570,5456,8573,5454,8573,5449,8570,5446,8542,5430,8510,5413,8508,5410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8606,5468l8599,5468,8599,5470,8597,5473,8599,5473,8599,5478,8609,5482,8659,5516,8664,5516,8666,5514,8666,5509,8664,5506,8616,5473,8606,5468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8695,5528l8693,5528,8690,5530,8690,5535,8693,5538,8746,5576,8748,5578,8755,5578,8758,5576,8758,5574,8753,5569,8698,5530,8695,5528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8786,5595l8779,5595,8779,5602,8810,5626,8834,5648,8839,5648,8842,5646,8842,5638,8815,5619,8786,5595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8921,5720l8918,5720,8921,5722,8921,5720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8870,5665l8866,5665,8863,5667,8863,5672,8866,5672,8870,5679,8916,5720,8923,5720,8926,5718,8926,5715,8923,5713,8878,5672,8870,5665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8950,5739l8947,5739,8942,5744,8945,5746,8945,5749,8986,5790,8993,5799,9000,5799,9002,5797,9002,5792,8950,5739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9024,5818l9019,5823,9019,5826,9022,5828,9038,5847,9065,5881,9067,5883,9072,5883,9072,5881,9074,5881,9074,5876,9046,5840,9029,5821,9026,5821,9024,5818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9098,5905l9091,5905,9091,5907,9089,5907,9091,5910,9091,5912,9132,5970,9139,5970,9142,5967,9142,5962,9098,5907,9098,5905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9161,5994l9156,5994,9156,5996,9154,5998,9156,6001,9175,6032,9192,6061,9194,6061,9197,6063,9199,6063,9202,6061,9202,6056,9185,6027,9163,5996,9161,5994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9221,6087l9216,6087,9214,6090,9214,6094,9216,6099,9247,6157,9250,6159,9252,6159,9257,6154,9257,6152,9226,6094,9221,6090,9221,6087e" filled="t" fillcolor="#000000" stroked="f">
                <v:path arrowok="t"/>
                <v:fill/>
              </v:shape>
              <v:shape style="position:absolute;left:2645;top:4981;width:6650;height:1260" coordorigin="2645,4981" coordsize="6650,1260" path="m9269,6183l9266,6186,9264,6186,9264,6193,9286,6238,9288,6238,9288,6241,9293,6241,9295,6238,9295,6234,9274,6188,9269,6183e" filled="t" fillcolor="#000000" stroked="f">
                <v:path arrowok="t"/>
                <v:fill/>
              </v:shape>
            </v:group>
            <v:group style="position:absolute;left:2645;top:5859;width:74;height:36" coordorigin="2645,5859" coordsize="74,36">
              <v:shape style="position:absolute;left:2645;top:5859;width:74;height:36" coordorigin="2645,5859" coordsize="74,36" path="m2650,5886l2712,5859,2717,5859,2719,5862,2719,5864,2717,5866,2717,5869,2652,5895,2647,5895,2645,5893,2645,5888,2647,5888,2650,5886xe" filled="f" stroked="t" strokeweight=".12pt" strokecolor="#000000">
                <v:path arrowok="t"/>
              </v:shape>
            </v:group>
            <v:group style="position:absolute;left:2746;top:5814;width:74;height:38" coordorigin="2746,5814" coordsize="74,38">
              <v:shape style="position:absolute;left:2746;top:5814;width:74;height:38" coordorigin="2746,5814" coordsize="74,38" path="m2750,5842l2813,5816,2815,5814,2818,5816,2820,5816,2820,5823,2818,5826,2753,5852,2748,5852,2746,5850,2746,5845,2748,5845,2750,5842xe" filled="f" stroked="t" strokeweight=".12pt" strokecolor="#000000">
                <v:path arrowok="t"/>
              </v:shape>
            </v:group>
            <v:group style="position:absolute;left:2846;top:5770;width:74;height:38" coordorigin="2846,5770" coordsize="74,38">
              <v:shape style="position:absolute;left:2846;top:5770;width:74;height:38" coordorigin="2846,5770" coordsize="74,38" path="m2851,5799l2916,5773,2916,5770,2918,5770,2921,5773,2921,5780,2918,5780,2854,5809,2851,5809,2846,5804,2851,5799xe" filled="f" stroked="t" strokeweight=".12pt" strokecolor="#000000">
                <v:path arrowok="t"/>
              </v:shape>
            </v:group>
            <v:group style="position:absolute;left:2950;top:5730;width:74;height:36" coordorigin="2950,5730" coordsize="74,36">
              <v:shape style="position:absolute;left:2950;top:5730;width:74;height:36" coordorigin="2950,5730" coordsize="74,36" path="m2952,5756l3017,5730,3022,5730,3022,5732,3024,5734,3024,5737,3022,5739,2957,5766,2950,5766,2950,5758,2952,5756xe" filled="f" stroked="t" strokeweight=".12pt" strokecolor="#000000">
                <v:path arrowok="t"/>
              </v:shape>
            </v:group>
            <v:group style="position:absolute;left:3050;top:5689;width:77;height:36" coordorigin="3050,5689" coordsize="77,36">
              <v:shape style="position:absolute;left:3050;top:5689;width:77;height:36" coordorigin="3050,5689" coordsize="77,36" path="m3055,5715l3120,5689,3122,5689,3125,5691,3127,5691,3127,5694,3125,5696,3125,5698,3122,5698,3058,5725,3055,5725,3050,5720,3055,5715xe" filled="f" stroked="t" strokeweight=".12pt" strokecolor="#000000">
                <v:path arrowok="t"/>
              </v:shape>
            </v:group>
            <v:group style="position:absolute;left:3154;top:5648;width:74;height:36" coordorigin="3154,5648" coordsize="74,36">
              <v:shape style="position:absolute;left:3154;top:5648;width:74;height:36" coordorigin="3154,5648" coordsize="74,36" path="m3156,5674l3209,5653,3223,5648,3226,5648,3228,5650,3228,5658,3226,5658,3214,5662,3161,5684,3156,5684,3156,5682,3154,5682,3154,5677,3156,5677,3156,5674xe" filled="f" stroked="t" strokeweight=".12pt" strokecolor="#000000">
                <v:path arrowok="t"/>
              </v:shape>
            </v:group>
            <v:group style="position:absolute;left:3257;top:5610;width:74;height:36" coordorigin="3257,5610" coordsize="74,36">
              <v:shape style="position:absolute;left:3257;top:5610;width:74;height:36" coordorigin="3257,5610" coordsize="74,36" path="m3259,5636l3326,5610,3329,5610,3331,5612,3331,5619,3329,5619,3264,5646,3262,5646,3259,5643,3257,5643,3257,5636,3259,5636xe" filled="f" stroked="t" strokeweight=".12pt" strokecolor="#000000">
                <v:path arrowok="t"/>
              </v:shape>
            </v:group>
            <v:group style="position:absolute;left:3360;top:5571;width:74;height:36" coordorigin="3360,5571" coordsize="74,36">
              <v:shape style="position:absolute;left:3360;top:5571;width:74;height:36" coordorigin="3360,5571" coordsize="74,36" path="m3362,5598l3430,5571,3432,5574,3434,5574,3434,5581,3432,5581,3367,5607,3365,5607,3362,5605,3360,5605,3360,5600,3362,5598xe" filled="f" stroked="t" strokeweight=".12pt" strokecolor="#000000">
                <v:path arrowok="t"/>
              </v:shape>
            </v:group>
            <v:group style="position:absolute;left:3463;top:5535;width:77;height:34" coordorigin="3463,5535" coordsize="77,34">
              <v:shape style="position:absolute;left:3463;top:5535;width:77;height:34" coordorigin="3463,5535" coordsize="77,34" path="m3466,5559l3487,5550,3533,5535,3538,5535,3538,5538,3540,5538,3540,5542,3538,5542,3535,5545,3492,5559,3470,5569,3466,5569,3466,5566,3463,5564,3463,5562,3466,5559xe" filled="f" stroked="t" strokeweight=".12pt" strokecolor="#000000">
                <v:path arrowok="t"/>
              </v:shape>
            </v:group>
            <v:group style="position:absolute;left:3566;top:5499;width:77;height:34" coordorigin="3566,5499" coordsize="77,34">
              <v:shape style="position:absolute;left:3566;top:5499;width:77;height:34" coordorigin="3566,5499" coordsize="77,34" path="m3571,5523l3636,5499,3641,5499,3643,5502,3643,5506,3641,5509,3574,5533,3571,5533,3566,5528,3566,5526,3569,5526,3569,5523,3571,5523xe" filled="f" stroked="t" strokeweight=".12pt" strokecolor="#000000">
                <v:path arrowok="t"/>
              </v:shape>
            </v:group>
            <v:group style="position:absolute;left:3672;top:5463;width:77;height:34" coordorigin="3672,5463" coordsize="77,34">
              <v:shape style="position:absolute;left:3672;top:5463;width:77;height:34" coordorigin="3672,5463" coordsize="77,34" path="m3674,5487l3742,5463,3744,5463,3744,5466,3746,5466,3749,5468,3749,5470,3746,5470,3746,5473,3744,5473,3679,5497,3674,5497,3672,5494,3672,5490,3674,5487xe" filled="f" stroked="t" strokeweight=".12pt" strokecolor="#000000">
                <v:path arrowok="t"/>
              </v:shape>
            </v:group>
            <v:group style="position:absolute;left:3775;top:5430;width:77;height:31" coordorigin="3775,5430" coordsize="77,31">
              <v:shape style="position:absolute;left:3775;top:5430;width:77;height:31" coordorigin="3775,5430" coordsize="77,31" path="m3780,5451l3847,5432,3847,5430,3850,5432,3852,5432,3852,5439,3850,5439,3782,5461,3778,5461,3775,5458,3775,5456,3780,5451xe" filled="f" stroked="t" strokeweight=".12pt" strokecolor="#000000">
                <v:path arrowok="t"/>
              </v:shape>
            </v:group>
            <v:group style="position:absolute;left:3881;top:5398;width:77;height:31" coordorigin="3881,5398" coordsize="77,31">
              <v:shape style="position:absolute;left:3881;top:5398;width:77;height:31" coordorigin="3881,5398" coordsize="77,31" path="m3886,5420l3953,5398,3958,5398,3958,5406,3955,5408,3888,5430,3886,5430,3881,5425,3881,5422,3883,5420,3886,5420xe" filled="f" stroked="t" strokeweight=".12pt" strokecolor="#000000">
                <v:path arrowok="t"/>
              </v:shape>
            </v:group>
            <v:group style="position:absolute;left:3986;top:5365;width:77;height:31" coordorigin="3986,5365" coordsize="77,31">
              <v:shape style="position:absolute;left:3986;top:5365;width:77;height:31" coordorigin="3986,5365" coordsize="77,31" path="m3989,5386l4042,5370,4056,5365,4058,5365,4061,5367,4063,5367,4063,5372,4061,5374,4044,5379,3994,5396,3989,5396,3989,5394,3986,5391,3986,5389,3989,5386xe" filled="f" stroked="t" strokeweight=".12pt" strokecolor="#000000">
                <v:path arrowok="t"/>
              </v:shape>
            </v:group>
            <v:group style="position:absolute;left:4092;top:5336;width:77;height:29" coordorigin="4092,5336" coordsize="77,29">
              <v:shape style="position:absolute;left:4092;top:5336;width:77;height:29" coordorigin="4092,5336" coordsize="77,29" path="m4097,5355l4164,5336,4166,5336,4169,5338,4169,5343,4166,5346,4099,5365,4094,5365,4092,5362,4092,5358,4094,5355,4097,5355xe" filled="f" stroked="t" strokeweight=".12pt" strokecolor="#000000">
                <v:path arrowok="t"/>
              </v:shape>
            </v:group>
            <v:group style="position:absolute;left:4198;top:5305;width:76;height:29" coordorigin="4198,5305" coordsize="76,29">
              <v:shape style="position:absolute;left:4198;top:5305;width:76;height:29" coordorigin="4198,5305" coordsize="76,29" path="m4202,5324l4268,5305,4271,5305,4271,5307,4273,5307,4273,5314,4271,5314,4205,5334,4200,5334,4198,5331,4198,5326,4200,5326,4202,5324xe" filled="f" stroked="t" strokeweight=".12pt" strokecolor="#000000">
                <v:path arrowok="t"/>
              </v:shape>
            </v:group>
            <v:group style="position:absolute;left:4302;top:5276;width:79;height:29" coordorigin="4302,5276" coordsize="79,29">
              <v:shape style="position:absolute;left:4302;top:5276;width:79;height:29" coordorigin="4302,5276" coordsize="79,29" path="m4307,5295l4314,5293,4374,5278,4376,5276,4381,5281,4381,5286,4379,5286,4376,5288,4316,5302,4309,5305,4304,5305,4304,5302,4302,5300,4304,5298,4304,5295,4307,5295xe" filled="f" stroked="t" strokeweight=".12pt" strokecolor="#000000">
                <v:path arrowok="t"/>
              </v:shape>
            </v:group>
            <v:group style="position:absolute;left:4410;top:5250;width:77;height:26" coordorigin="4410,5250" coordsize="77,26">
              <v:shape style="position:absolute;left:4410;top:5250;width:77;height:26" coordorigin="4410,5250" coordsize="77,26" path="m4412,5266l4482,5250,4484,5250,4487,5252,4487,5259,4484,5259,4417,5276,4410,5276,4410,5269,4412,5269,4412,5266xe" filled="f" stroked="t" strokeweight=".12pt" strokecolor="#000000">
                <v:path arrowok="t"/>
              </v:shape>
            </v:group>
            <v:group style="position:absolute;left:4516;top:5223;width:79;height:26" coordorigin="4516,5223" coordsize="79,26">
              <v:shape style="position:absolute;left:4516;top:5223;width:79;height:26" coordorigin="4516,5223" coordsize="79,26" path="m4520,5240l4585,5223,4592,5223,4592,5226,4595,5228,4595,5230,4592,5233,4588,5233,4523,5250,4518,5250,4518,5247,4516,5247,4516,5245,4518,5242,4518,5240,4520,5240xe" filled="f" stroked="t" strokeweight=".12pt" strokecolor="#000000">
                <v:path arrowok="t"/>
              </v:shape>
            </v:group>
            <v:group style="position:absolute;left:4624;top:5199;width:79;height:24" coordorigin="4624,5199" coordsize="79,24">
              <v:shape style="position:absolute;left:4624;top:5199;width:79;height:24" coordorigin="4624,5199" coordsize="79,24" path="m4628,5214l4696,5199,4700,5199,4700,5202,4703,5204,4700,5206,4700,5209,4698,5209,4631,5223,4624,5223,4624,5216,4626,5216,4628,5214xe" filled="f" stroked="t" strokeweight=".12pt" strokecolor="#000000">
                <v:path arrowok="t"/>
              </v:shape>
            </v:group>
            <v:group style="position:absolute;left:4732;top:5175;width:77;height:24" coordorigin="4732,5175" coordsize="77,24">
              <v:shape style="position:absolute;left:4732;top:5175;width:77;height:24" coordorigin="4732,5175" coordsize="77,24" path="m4734,5190l4804,5175,4806,5175,4808,5178,4808,5185,4806,5185,4736,5199,4732,5199,4732,5192,4734,5192,4734,5190xe" filled="f" stroked="t" strokeweight=".12pt" strokecolor="#000000">
                <v:path arrowok="t"/>
              </v:shape>
            </v:group>
            <v:group style="position:absolute;left:4840;top:5151;width:77;height:24" coordorigin="4840,5151" coordsize="77,24">
              <v:shape style="position:absolute;left:4840;top:5151;width:77;height:24" coordorigin="4840,5151" coordsize="77,24" path="m4842,5166l4852,5163,4912,5151,4914,5151,4914,5154,4916,5154,4916,5161,4914,5163,4854,5173,4844,5175,4842,5175,4840,5173,4840,5168,4842,5166xe" filled="f" stroked="t" strokeweight=".12pt" strokecolor="#000000">
                <v:path arrowok="t"/>
              </v:shape>
            </v:group>
            <v:group style="position:absolute;left:4948;top:5132;width:77;height:22" coordorigin="4948,5132" coordsize="77,22">
              <v:shape style="position:absolute;left:4948;top:5132;width:77;height:22" coordorigin="4948,5132" coordsize="77,22" path="m4950,5144l5020,5132,5024,5132,5024,5139,5022,5142,4952,5154,4950,5154,4948,5151,4948,5146,4950,5146,4950,5144xe" filled="f" stroked="t" strokeweight=".12pt" strokecolor="#000000">
                <v:path arrowok="t"/>
              </v:shape>
            </v:group>
            <v:group style="position:absolute;left:5056;top:5110;width:79;height:24" coordorigin="5056,5110" coordsize="79,24">
              <v:shape style="position:absolute;left:5056;top:5110;width:79;height:24" coordorigin="5056,5110" coordsize="79,24" path="m5058,5122l5118,5113,5128,5110,5132,5110,5132,5113,5135,5115,5132,5118,5132,5120,5130,5120,5118,5122,5060,5134,5058,5134,5058,5132,5056,5132,5056,5125,5058,5125,5058,5122xe" filled="f" stroked="t" strokeweight=".12pt" strokecolor="#000000">
                <v:path arrowok="t"/>
              </v:shape>
            </v:group>
            <v:group style="position:absolute;left:5164;top:5094;width:79;height:19" coordorigin="5164,5094" coordsize="79,19">
              <v:shape style="position:absolute;left:5164;top:5094;width:79;height:19" coordorigin="5164,5094" coordsize="79,19" path="m5168,5103l5236,5094,5243,5094,5243,5098,5238,5103,5168,5113,5166,5113,5164,5110,5164,5106,5166,5106,5168,5103xe" filled="f" stroked="t" strokeweight=".12pt" strokecolor="#000000">
                <v:path arrowok="t"/>
              </v:shape>
            </v:group>
            <v:group style="position:absolute;left:5272;top:5074;width:79;height:22" coordorigin="5272,5074" coordsize="79,22">
              <v:shape style="position:absolute;left:5272;top:5074;width:79;height:22" coordorigin="5272,5074" coordsize="79,22" path="m5276,5086l5346,5074,5348,5074,5351,5077,5351,5082,5348,5084,5346,5084,5279,5096,5276,5096,5274,5094,5272,5094,5272,5089,5274,5089,5274,5086,5276,5086xe" filled="f" stroked="t" strokeweight=".12pt" strokecolor="#000000">
                <v:path arrowok="t"/>
              </v:shape>
            </v:group>
            <v:group style="position:absolute;left:5382;top:5058;width:79;height:22" coordorigin="5382,5058" coordsize="79,22">
              <v:shape style="position:absolute;left:5382;top:5058;width:79;height:22" coordorigin="5382,5058" coordsize="79,22" path="m5384,5067l5454,5058,5456,5058,5461,5062,5461,5065,5456,5070,5387,5079,5384,5077,5382,5077,5382,5070,5384,5070,5384,5067xe" filled="f" stroked="t" strokeweight=".12pt" strokecolor="#000000">
                <v:path arrowok="t"/>
              </v:shape>
            </v:group>
            <v:group style="position:absolute;left:5490;top:5043;width:79;height:19" coordorigin="5490,5043" coordsize="79,19">
              <v:shape style="position:absolute;left:5490;top:5043;width:79;height:19" coordorigin="5490,5043" coordsize="79,19" path="m5495,5053l5564,5043,5567,5043,5567,5046,5569,5046,5569,5053,5564,5053,5495,5062,5492,5062,5490,5060,5490,5055,5492,5053,5495,5053xe" filled="f" stroked="t" strokeweight=".12pt" strokecolor="#000000">
                <v:path arrowok="t"/>
              </v:shape>
            </v:group>
            <v:group style="position:absolute;left:5600;top:5031;width:79;height:17" coordorigin="5600,5031" coordsize="79,17">
              <v:shape style="position:absolute;left:5600;top:5031;width:79;height:17" coordorigin="5600,5031" coordsize="79,17" path="m5603,5038l5634,5034,5672,5031,5677,5031,5677,5034,5680,5036,5677,5038,5677,5041,5675,5041,5636,5046,5605,5048,5600,5048,5600,5041,5603,5038xe" filled="f" stroked="t" strokeweight=".12pt" strokecolor="#000000">
                <v:path arrowok="t"/>
              </v:shape>
            </v:group>
            <v:group style="position:absolute;left:5708;top:5019;width:79;height:17" coordorigin="5708,5019" coordsize="79,17">
              <v:shape style="position:absolute;left:5708;top:5019;width:79;height:17" coordorigin="5708,5019" coordsize="79,17" path="m5713,5026l5783,5019,5788,5019,5788,5026,5785,5029,5713,5036,5711,5036,5708,5034,5708,5029,5711,5029,5711,5026,5713,5026xe" filled="f" stroked="t" strokeweight=".12pt" strokecolor="#000000">
                <v:path arrowok="t"/>
              </v:shape>
            </v:group>
            <v:group style="position:absolute;left:5819;top:5007;width:79;height:17" coordorigin="5819,5007" coordsize="79,17">
              <v:shape style="position:absolute;left:5819;top:5007;width:79;height:17" coordorigin="5819,5007" coordsize="79,17" path="m5824,5014l5886,5007,5896,5007,5896,5010,5898,5010,5898,5017,5893,5017,5886,5019,5824,5024,5821,5024,5819,5022,5819,5017,5821,5014,5824,5014xe" filled="f" stroked="t" strokeweight=".12pt" strokecolor="#000000">
                <v:path arrowok="t"/>
              </v:shape>
            </v:group>
            <v:group style="position:absolute;left:5929;top:5000;width:79;height:14" coordorigin="5929,5000" coordsize="79,14">
              <v:shape style="position:absolute;left:5929;top:5000;width:79;height:14" coordorigin="5929,5000" coordsize="79,14" path="m5932,5005l6004,5000,6006,5000,6008,5002,6008,5007,6006,5007,6006,5010,6004,5010,5934,5014,5929,5014,5929,5007,5932,5005xe" filled="f" stroked="t" strokeweight=".12pt" strokecolor="#000000">
                <v:path arrowok="t"/>
              </v:shape>
            </v:group>
            <v:group style="position:absolute;left:6037;top:4993;width:82;height:14" coordorigin="6037,4993" coordsize="82,14">
              <v:shape style="position:absolute;left:6037;top:4993;width:82;height:14" coordorigin="6037,4993" coordsize="82,14" path="m6042,4998l6112,4993,6116,4993,6116,4995,6119,4998,6114,5002,6044,5007,6042,5007,6037,5002,6037,5000,6040,5000,6040,4998,6042,4998xe" filled="f" stroked="t" strokeweight=".12pt" strokecolor="#000000">
                <v:path arrowok="t"/>
              </v:shape>
            </v:group>
            <v:group style="position:absolute;left:6148;top:4988;width:82;height:12" coordorigin="6148,4988" coordsize="82,12">
              <v:shape style="position:absolute;left:6148;top:4988;width:82;height:12" coordorigin="6148,4988" coordsize="82,12" path="m6152,4990l6222,4988,6227,4988,6227,4990,6229,4993,6227,4993,6227,4995,6224,4998,6152,5000,6150,5000,6150,4998,6148,4998,6148,4993,6150,4990,6152,4990xe" filled="f" stroked="t" strokeweight=".12pt" strokecolor="#000000">
                <v:path arrowok="t"/>
              </v:shape>
            </v:group>
            <v:group style="position:absolute;left:6258;top:4983;width:79;height:12" coordorigin="6258,4983" coordsize="79,12">
              <v:shape style="position:absolute;left:6258;top:4983;width:79;height:12" coordorigin="6258,4983" coordsize="79,12" path="m6263,4986l6332,4983,6337,4983,6337,4990,6335,4993,6332,4993,6263,4995,6260,4995,6258,4993,6258,4988,6260,4988,6260,4986,6263,4986xe" filled="f" stroked="t" strokeweight=".12pt" strokecolor="#000000">
                <v:path arrowok="t"/>
              </v:shape>
            </v:group>
            <v:group style="position:absolute;left:6368;top:4981;width:79;height:10" coordorigin="6368,4981" coordsize="79,10">
              <v:shape style="position:absolute;left:6368;top:4981;width:79;height:10" coordorigin="6368,4981" coordsize="79,10" path="m6373,4981l6445,4981,6448,4983,6448,4990,6371,4990,6368,4988,6368,4983,6371,4981,6373,4981xe" filled="f" stroked="t" strokeweight=".12pt" strokecolor="#000000">
                <v:path arrowok="t"/>
              </v:shape>
            </v:group>
            <v:group style="position:absolute;left:6479;top:4981;width:79;height:10" coordorigin="6479,4981" coordsize="79,10">
              <v:shape style="position:absolute;left:6479;top:4981;width:79;height:10" coordorigin="6479,4981" coordsize="79,10" path="m6484,4981l6558,4981,6558,4988,6556,4990,6479,4990,6479,4983,6481,4981,6484,4981xe" filled="f" stroked="t" strokeweight=".12pt" strokecolor="#000000">
                <v:path arrowok="t"/>
              </v:shape>
            </v:group>
            <v:group style="position:absolute;left:6589;top:4981;width:79;height:12" coordorigin="6589,4981" coordsize="79,12">
              <v:shape style="position:absolute;left:6589;top:4981;width:79;height:12" coordorigin="6589,4981" coordsize="79,12" path="m6594,4981l6608,4981,6664,4983,6668,4983,6668,4990,6666,4990,6666,4993,6664,4993,6608,4990,6592,4990,6589,4988,6589,4981,6594,4981xe" filled="f" stroked="t" strokeweight=".12pt" strokecolor="#000000">
                <v:path arrowok="t"/>
              </v:shape>
            </v:group>
            <v:group style="position:absolute;left:6700;top:4983;width:79;height:12" coordorigin="6700,4983" coordsize="79,12">
              <v:shape style="position:absolute;left:6700;top:4983;width:79;height:12" coordorigin="6700,4983" coordsize="79,12" path="m6704,4983l6774,4986,6776,4986,6776,4988,6779,4988,6779,4993,6776,4995,6774,4995,6704,4993,6700,4993,6700,4986,6702,4983,6704,4983xe" filled="f" stroked="t" strokeweight=".12pt" strokecolor="#000000">
                <v:path arrowok="t"/>
              </v:shape>
            </v:group>
            <v:group style="position:absolute;left:6810;top:4988;width:79;height:14" coordorigin="6810,4988" coordsize="79,14">
              <v:shape style="position:absolute;left:6810;top:4988;width:79;height:14" coordorigin="6810,4988" coordsize="79,14" path="m6815,4988l6839,4988,6884,4990,6889,4995,6889,4998,6887,5000,6884,5000,6884,5002,6836,4998,6812,4998,6810,4995,6810,4988,6815,4988xe" filled="f" stroked="t" strokeweight=".12pt" strokecolor="#000000">
                <v:path arrowok="t"/>
              </v:shape>
            </v:group>
            <v:group style="position:absolute;left:6918;top:4995;width:82;height:14" coordorigin="6918,4995" coordsize="82,14">
              <v:shape style="position:absolute;left:6918;top:4995;width:82;height:14" coordorigin="6918,4995" coordsize="82,14" path="m6925,4995l6995,5000,6997,5000,7000,5002,7000,5005,6995,5010,6992,5010,6923,5005,6920,5005,6920,5002,6918,5000,6920,4998,6920,4995,6925,4995xe" filled="f" stroked="t" strokeweight=".12pt" strokecolor="#000000">
                <v:path arrowok="t"/>
              </v:shape>
            </v:group>
            <v:group style="position:absolute;left:7028;top:5002;width:79;height:17" coordorigin="7028,5002" coordsize="79,17">
              <v:shape style="position:absolute;left:7028;top:5002;width:79;height:17" coordorigin="7028,5002" coordsize="79,17" path="m7033,5002l7060,5005,7105,5010,7108,5010,7108,5017,7105,5019,7103,5019,7060,5014,7033,5012,7031,5012,7031,5010,7028,5010,7028,5005,7031,5002,7033,5002xe" filled="f" stroked="t" strokeweight=".12pt" strokecolor="#000000">
                <v:path arrowok="t"/>
              </v:shape>
            </v:group>
            <v:group style="position:absolute;left:7139;top:5014;width:79;height:17" coordorigin="7139,5014" coordsize="79,17">
              <v:shape style="position:absolute;left:7139;top:5014;width:79;height:17" coordorigin="7139,5014" coordsize="79,17" path="m7144,5014l7213,5022,7216,5022,7218,5024,7218,5029,7216,5029,7213,5031,7144,5024,7141,5022,7139,5022,7139,5017,7141,5014,7144,5014xe" filled="f" stroked="t" strokeweight=".12pt" strokecolor="#000000">
                <v:path arrowok="t"/>
              </v:shape>
            </v:group>
            <v:group style="position:absolute;left:7247;top:5026;width:82;height:19" coordorigin="7247,5026" coordsize="82,19">
              <v:shape style="position:absolute;left:7247;top:5026;width:82;height:19" coordorigin="7247,5026" coordsize="82,19" path="m7254,5026l7276,5029,7324,5036,7326,5036,7326,5038,7328,5041,7326,5043,7326,5046,7321,5046,7273,5038,7252,5036,7249,5036,7249,5034,7247,5031,7249,5029,7249,5026,7254,5026xe" filled="f" stroked="t" strokeweight=".12pt" strokecolor="#000000">
                <v:path arrowok="t"/>
              </v:shape>
            </v:group>
            <v:group style="position:absolute;left:7357;top:5041;width:79;height:22" coordorigin="7357,5041" coordsize="79,22">
              <v:shape style="position:absolute;left:7357;top:5041;width:79;height:22" coordorigin="7357,5041" coordsize="79,22" path="m7362,5041l7432,5053,7434,5053,7434,5055,7436,5055,7436,5060,7434,5062,7429,5062,7362,5053,7360,5050,7357,5050,7357,5043,7360,5043,7360,5041,7362,5041xe" filled="f" stroked="t" strokeweight=".12pt" strokecolor="#000000">
                <v:path arrowok="t"/>
              </v:shape>
            </v:group>
            <v:group style="position:absolute;left:7465;top:5060;width:79;height:22" coordorigin="7465,5060" coordsize="79,22">
              <v:shape style="position:absolute;left:7465;top:5060;width:79;height:22" coordorigin="7465,5060" coordsize="79,22" path="m7472,5060l7482,5060,7540,5072,7542,5072,7544,5074,7544,5079,7542,5082,7540,5082,7480,5070,7470,5070,7465,5065,7465,5060,7472,5060xe" filled="f" stroked="t" strokeweight=".12pt" strokecolor="#000000">
                <v:path arrowok="t"/>
              </v:shape>
            </v:group>
            <v:group style="position:absolute;left:7573;top:5082;width:79;height:24" coordorigin="7573,5082" coordsize="79,24">
              <v:shape style="position:absolute;left:7573;top:5082;width:79;height:24" coordorigin="7573,5082" coordsize="79,24" path="m7580,5082l7648,5094,7650,5096,7652,5096,7652,5103,7650,5103,7648,5106,7578,5091,7573,5086,7573,5084,7576,5082,7580,5082xe" filled="f" stroked="t" strokeweight=".12pt" strokecolor="#000000">
                <v:path arrowok="t"/>
              </v:shape>
            </v:group>
            <v:group style="position:absolute;left:7681;top:5103;width:79;height:26" coordorigin="7681,5103" coordsize="79,26">
              <v:shape style="position:absolute;left:7681;top:5103;width:79;height:26" coordorigin="7681,5103" coordsize="79,26" path="m7688,5103l7756,5120,7758,5122,7760,5125,7760,5127,7758,5130,7753,5130,7686,5113,7684,5113,7681,5110,7681,5108,7684,5106,7684,5103,7688,5103xe" filled="f" stroked="t" strokeweight=".12pt" strokecolor="#000000">
                <v:path arrowok="t"/>
              </v:shape>
            </v:group>
            <v:group style="position:absolute;left:7789;top:5130;width:77;height:29" coordorigin="7789,5130" coordsize="77,29">
              <v:shape style="position:absolute;left:7789;top:5130;width:77;height:29" coordorigin="7789,5130" coordsize="77,29" path="m7794,5130l7864,5149,7866,5151,7866,5156,7864,5158,7861,5158,7792,5139,7789,5139,7789,5132,7792,5132,7792,5130,7794,5130xe" filled="f" stroked="t" strokeweight=".12pt" strokecolor="#000000">
                <v:path arrowok="t"/>
              </v:shape>
            </v:group>
            <v:group style="position:absolute;left:7894;top:5158;width:77;height:31" coordorigin="7894,5158" coordsize="77,31">
              <v:shape style="position:absolute;left:7894;top:5158;width:77;height:31" coordorigin="7894,5158" coordsize="77,31" path="m7901,5161l7968,5180,7968,5182,7970,5182,7970,5187,7968,5190,7963,5190,7896,5170,7896,5168,7894,5166,7894,5161,7896,5161,7898,5158,7901,5161xe" filled="f" stroked="t" strokeweight=".12pt" strokecolor="#000000">
                <v:path arrowok="t"/>
              </v:shape>
            </v:group>
            <v:group style="position:absolute;left:7999;top:5192;width:77;height:34" coordorigin="7999,5192" coordsize="77,34">
              <v:shape style="position:absolute;left:7999;top:5192;width:77;height:34" coordorigin="7999,5192" coordsize="77,34" path="m8004,5192l8054,5209,8071,5214,8074,5216,8074,5218,8076,5218,8076,5221,8074,5223,8071,5223,8071,5226,8069,5223,8050,5218,8002,5202,7999,5202,7999,5194,8002,5192,8004,5192xe" filled="f" stroked="t" strokeweight=".12pt" strokecolor="#000000">
                <v:path arrowok="t"/>
              </v:shape>
            </v:group>
            <v:group style="position:absolute;left:8102;top:5228;width:77;height:36" coordorigin="8102,5228" coordsize="77,36">
              <v:shape style="position:absolute;left:8102;top:5228;width:77;height:36" coordorigin="8102,5228" coordsize="77,36" path="m8110,5228l8141,5240,8174,5254,8177,5254,8177,5257,8179,5257,8179,5259,8177,5262,8174,5262,8174,5264,8172,5264,8138,5250,8107,5238,8105,5238,8102,5235,8102,5230,8105,5230,8105,5228,8110,5228xe" filled="f" stroked="t" strokeweight=".12pt" strokecolor="#000000">
                <v:path arrowok="t"/>
              </v:shape>
            </v:group>
            <v:group style="position:absolute;left:8206;top:5269;width:74;height:36" coordorigin="8206,5269" coordsize="74,36">
              <v:shape style="position:absolute;left:8206;top:5269;width:74;height:36" coordorigin="8206,5269" coordsize="74,36" path="m8213,5269l8227,5274,8278,5295,8278,5298,8280,5298,8280,5302,8278,5305,8273,5305,8222,5283,8208,5278,8208,5276,8206,5276,8206,5271,8208,5269,8213,5269xe" filled="f" stroked="t" strokeweight=".12pt" strokecolor="#000000">
                <v:path arrowok="t"/>
              </v:shape>
            </v:group>
            <v:group style="position:absolute;left:8306;top:5312;width:74;height:38" coordorigin="8306,5312" coordsize="74,38">
              <v:shape style="position:absolute;left:8306;top:5312;width:74;height:38" coordorigin="8306,5312" coordsize="74,38" path="m8314,5312l8378,5343,8381,5346,8381,5348,8378,5350,8374,5350,8309,5322,8309,5319,8306,5319,8306,5314,8309,5312,8314,5312xe" filled="f" stroked="t" strokeweight=".12pt" strokecolor="#000000">
                <v:path arrowok="t"/>
              </v:shape>
            </v:group>
            <v:group style="position:absolute;left:8405;top:5360;width:74;height:41" coordorigin="8405,5360" coordsize="74,41">
              <v:shape style="position:absolute;left:8405;top:5360;width:74;height:41" coordorigin="8405,5360" coordsize="74,41" path="m8414,5360l8467,5389,8477,5394,8479,5396,8477,5398,8477,5401,8470,5401,8462,5396,8410,5370,8407,5367,8407,5365,8405,5365,8407,5362,8407,5360,8414,5360xe" filled="f" stroked="t" strokeweight=".12pt" strokecolor="#000000">
                <v:path arrowok="t"/>
              </v:shape>
            </v:group>
            <v:group style="position:absolute;left:8503;top:5410;width:70;height:46" coordorigin="8503,5410" coordsize="70,46">
              <v:shape style="position:absolute;left:8503;top:5410;width:70;height:46" coordorigin="8503,5410" coordsize="70,46" path="m8510,5413l8542,5430,8570,5446,8573,5449,8573,5454,8570,5456,8566,5456,8537,5439,8506,5420,8503,5420,8503,5413,8506,5413,8506,5410,8508,5410,8510,5413xe" filled="f" stroked="t" strokeweight=".12pt" strokecolor="#000000">
                <v:path arrowok="t"/>
              </v:shape>
            </v:group>
            <v:group style="position:absolute;left:8597;top:5468;width:70;height:48" coordorigin="8597,5468" coordsize="70,48">
              <v:shape style="position:absolute;left:8597;top:5468;width:70;height:48" coordorigin="8597,5468" coordsize="70,48" path="m8606,5468l8616,5473,8664,5506,8666,5509,8666,5514,8664,5516,8659,5516,8609,5482,8599,5478,8599,5473,8597,5473,8599,5470,8599,5468,8606,5468xe" filled="f" stroked="t" strokeweight=".12pt" strokecolor="#000000">
                <v:path arrowok="t"/>
              </v:shape>
            </v:group>
            <v:group style="position:absolute;left:8690;top:5528;width:67;height:50" coordorigin="8690,5528" coordsize="67,50">
              <v:shape style="position:absolute;left:8690;top:5528;width:67;height:50" coordorigin="8690,5528" coordsize="67,50" path="m8698,5530l8753,5569,8758,5574,8758,5576,8755,5578,8748,5578,8746,5576,8693,5538,8690,5535,8690,5530,8693,5528,8695,5528,8698,5530xe" filled="f" stroked="t" strokeweight=".12pt" strokecolor="#000000">
                <v:path arrowok="t"/>
              </v:shape>
            </v:group>
            <v:group style="position:absolute;left:8779;top:5595;width:62;height:53" coordorigin="8779,5595" coordsize="62,53">
              <v:shape style="position:absolute;left:8779;top:5595;width:62;height:53" coordorigin="8779,5595" coordsize="62,53" path="m8786,5595l8815,5619,8842,5638,8842,5646,8839,5648,8834,5648,8810,5626,8779,5602,8779,5595,8786,5595xe" filled="f" stroked="t" strokeweight=".12pt" strokecolor="#000000">
                <v:path arrowok="t"/>
              </v:shape>
            </v:group>
            <v:group style="position:absolute;left:8863;top:5665;width:62;height:58" coordorigin="8863,5665" coordsize="62,58">
              <v:shape style="position:absolute;left:8863;top:5665;width:62;height:58" coordorigin="8863,5665" coordsize="62,58" path="m8870,5665l8878,5672,8923,5713,8926,5715,8926,5718,8923,5720,8921,5720,8921,5722,8918,5720,8916,5720,8870,5679,8866,5672,8863,5672,8863,5667,8866,5665,8870,5665xe" filled="f" stroked="t" strokeweight=".12pt" strokecolor="#000000">
                <v:path arrowok="t"/>
              </v:shape>
            </v:group>
            <v:group style="position:absolute;left:8942;top:5739;width:60;height:60" coordorigin="8942,5739" coordsize="60,60">
              <v:shape style="position:absolute;left:8942;top:5739;width:60;height:60" coordorigin="8942,5739" coordsize="60,60" path="m8952,5742l9002,5792,9002,5797,9000,5799,8993,5799,8986,5790,8945,5749,8945,5746,8942,5744,8947,5739,8950,5739,8952,5742xe" filled="f" stroked="t" strokeweight=".12pt" strokecolor="#000000">
                <v:path arrowok="t"/>
              </v:shape>
            </v:group>
            <v:group style="position:absolute;left:9019;top:5818;width:55;height:65" coordorigin="9019,5818" coordsize="55,65">
              <v:shape style="position:absolute;left:9019;top:5818;width:55;height:65" coordorigin="9019,5818" coordsize="55,65" path="m9029,5821l9046,5840,9074,5876,9074,5881,9072,5881,9072,5883,9067,5883,9065,5881,9038,5847,9022,5828,9019,5826,9019,5823,9024,5818,9026,5821,9029,5821xe" filled="f" stroked="t" strokeweight=".12pt" strokecolor="#000000">
                <v:path arrowok="t"/>
              </v:shape>
            </v:group>
            <v:group style="position:absolute;left:9089;top:5905;width:53;height:65" coordorigin="9089,5905" coordsize="53,65">
              <v:shape style="position:absolute;left:9089;top:5905;width:53;height:65" coordorigin="9089,5905" coordsize="53,65" path="m9098,5907l9142,5962,9142,5967,9139,5970,9132,5970,9091,5912,9091,5910,9089,5907,9091,5907,9091,5905,9098,5905,9098,5907xe" filled="f" stroked="t" strokeweight=".12pt" strokecolor="#000000">
                <v:path arrowok="t"/>
              </v:shape>
            </v:group>
            <v:group style="position:absolute;left:9154;top:5994;width:48;height:70" coordorigin="9154,5994" coordsize="48,70">
              <v:shape style="position:absolute;left:9154;top:5994;width:48;height:70" coordorigin="9154,5994" coordsize="48,70" path="m9163,5996l9185,6027,9202,6056,9202,6061,9199,6063,9197,6063,9194,6061,9192,6061,9175,6032,9156,6001,9154,5998,9156,5996,9156,5994,9161,5994,9163,5996xe" filled="f" stroked="t" strokeweight=".12pt" strokecolor="#000000">
                <v:path arrowok="t"/>
              </v:shape>
            </v:group>
            <v:group style="position:absolute;left:9214;top:6087;width:43;height:72" coordorigin="9214,6087" coordsize="43,72">
              <v:shape style="position:absolute;left:9214;top:6087;width:43;height:72" coordorigin="9214,6087" coordsize="43,72" path="m9221,6090l9226,6094,9257,6152,9257,6154,9252,6159,9250,6159,9247,6157,9216,6099,9214,6094,9214,6090,9216,6087,9221,6087,9221,6090xe" filled="f" stroked="t" strokeweight=".12pt" strokecolor="#000000">
                <v:path arrowok="t"/>
              </v:shape>
            </v:group>
            <v:group style="position:absolute;left:9264;top:6183;width:31;height:58" coordorigin="9264,6183" coordsize="31,58">
              <v:shape style="position:absolute;left:9264;top:6183;width:31;height:58" coordorigin="9264,6183" coordsize="31,58" path="m9274,6188l9295,6234,9295,6238,9293,6241,9288,6241,9288,6238,9286,6238,9264,6193,9264,6186,9266,6186,9269,6183,9274,6188xe" filled="f" stroked="t" strokeweight=".12pt" strokecolor="#000000">
                <v:path arrowok="t"/>
              </v:shape>
            </v:group>
            <v:group style="position:absolute;left:6013;top:4971;width:3378;height:1080" coordorigin="6013,4971" coordsize="3378,1080">
              <v:shape style="position:absolute;left:6013;top:4971;width:3378;height:1080" coordorigin="6013,4971" coordsize="3378,1080" path="m9240,5965l9228,6003,9379,6051,9391,6013,9240,5965e" filled="t" fillcolor="#000000" stroked="f">
                <v:path arrowok="t"/>
                <v:fill/>
              </v:shape>
              <v:shape style="position:absolute;left:6013;top:4971;width:3378;height:1080" coordorigin="6013,4971" coordsize="3378,1080" path="m8971,5883l8959,5922,9113,5970,9125,5931,8971,5883e" filled="t" fillcolor="#000000" stroked="f">
                <v:path arrowok="t"/>
                <v:fill/>
              </v:shape>
              <v:shape style="position:absolute;left:6013;top:4971;width:3378;height:1080" coordorigin="6013,4971" coordsize="3378,1080" path="m8702,5799l8690,5838,8844,5886,8856,5847,8702,5799e" filled="t" fillcolor="#000000" stroked="f">
                <v:path arrowok="t"/>
                <v:fill/>
              </v:shape>
              <v:shape style="position:absolute;left:6013;top:4971;width:3378;height:1080" coordorigin="6013,4971" coordsize="3378,1080" path="m8436,5718l8424,5756,8575,5804,8587,5766,8436,5718e" filled="t" fillcolor="#000000" stroked="f">
                <v:path arrowok="t"/>
                <v:fill/>
              </v:shape>
              <v:shape style="position:absolute;left:6013;top:4971;width:3378;height:1080" coordorigin="6013,4971" coordsize="3378,1080" path="m8167,5634l8155,5672,8309,5720,8321,5682,8167,5634e" filled="t" fillcolor="#000000" stroked="f">
                <v:path arrowok="t"/>
                <v:fill/>
              </v:shape>
              <v:shape style="position:absolute;left:6013;top:4971;width:3378;height:1080" coordorigin="6013,4971" coordsize="3378,1080" path="m7898,5552l7886,5590,8040,5638,8052,5600,7898,5552e" filled="t" fillcolor="#000000" stroked="f">
                <v:path arrowok="t"/>
                <v:fill/>
              </v:shape>
              <v:shape style="position:absolute;left:6013;top:4971;width:3378;height:1080" coordorigin="6013,4971" coordsize="3378,1080" path="m7633,5468l7621,5506,7772,5554,7784,5516,7633,5468e" filled="t" fillcolor="#000000" stroked="f">
                <v:path arrowok="t"/>
                <v:fill/>
              </v:shape>
              <v:shape style="position:absolute;left:6013;top:4971;width:3378;height:1080" coordorigin="6013,4971" coordsize="3378,1080" path="m7364,5386l7352,5425,7506,5470,7518,5434,7364,5386e" filled="t" fillcolor="#000000" stroked="f">
                <v:path arrowok="t"/>
                <v:fill/>
              </v:shape>
              <v:shape style="position:absolute;left:6013;top:4971;width:3378;height:1080" coordorigin="6013,4971" coordsize="3378,1080" path="m7096,5302l7084,5341,7237,5389,7249,5350,7096,5302e" filled="t" fillcolor="#000000" stroked="f">
                <v:path arrowok="t"/>
                <v:fill/>
              </v:shape>
              <v:shape style="position:absolute;left:6013;top:4971;width:3378;height:1080" coordorigin="6013,4971" coordsize="3378,1080" path="m6829,5221l6817,5259,6968,5305,6980,5266,6829,5221e" filled="t" fillcolor="#000000" stroked="f">
                <v:path arrowok="t"/>
                <v:fill/>
              </v:shape>
              <v:shape style="position:absolute;left:6013;top:4971;width:3378;height:1080" coordorigin="6013,4971" coordsize="3378,1080" path="m6560,5137l6548,5175,6702,5223,6714,5185,6560,5137e" filled="t" fillcolor="#000000" stroked="f">
                <v:path arrowok="t"/>
                <v:fill/>
              </v:shape>
              <v:shape style="position:absolute;left:6013;top:4971;width:3378;height:1080" coordorigin="6013,4971" coordsize="3378,1080" path="m6292,5055l6280,5094,6433,5139,6445,5101,6292,5055e" filled="t" fillcolor="#000000" stroked="f">
                <v:path arrowok="t"/>
                <v:fill/>
              </v:shape>
              <v:shape style="position:absolute;left:6013;top:4971;width:3378;height:1080" coordorigin="6013,4971" coordsize="3378,1080" path="m6025,4971l6013,5010,6164,5058,6176,5019,6025,4971e" filled="t" fillcolor="#000000" stroked="f">
                <v:path arrowok="t"/>
                <v:fill/>
              </v:shape>
            </v:group>
            <v:group style="position:absolute;left:9228;top:5965;width:163;height:86" coordorigin="9228,5965" coordsize="163,86">
              <v:shape style="position:absolute;left:9228;top:5965;width:163;height:86" coordorigin="9228,5965" coordsize="163,86" path="m9379,6051l9228,6003,9240,5965,9391,6013,9379,6051xe" filled="f" stroked="t" strokeweight=".12pt" strokecolor="#000000">
                <v:path arrowok="t"/>
              </v:shape>
            </v:group>
            <v:group style="position:absolute;left:8959;top:5883;width:166;height:86" coordorigin="8959,5883" coordsize="166,86">
              <v:shape style="position:absolute;left:8959;top:5883;width:166;height:86" coordorigin="8959,5883" coordsize="166,86" path="m9113,5970l8959,5922,8971,5883,9125,5931,9113,5970xe" filled="f" stroked="t" strokeweight=".12pt" strokecolor="#000000">
                <v:path arrowok="t"/>
              </v:shape>
            </v:group>
            <v:group style="position:absolute;left:8690;top:5799;width:166;height:86" coordorigin="8690,5799" coordsize="166,86">
              <v:shape style="position:absolute;left:8690;top:5799;width:166;height:86" coordorigin="8690,5799" coordsize="166,86" path="m8844,5886l8690,5838,8702,5799,8856,5847,8844,5886xe" filled="f" stroked="t" strokeweight=".12pt" strokecolor="#000000">
                <v:path arrowok="t"/>
              </v:shape>
            </v:group>
            <v:group style="position:absolute;left:8424;top:5718;width:163;height:86" coordorigin="8424,5718" coordsize="163,86">
              <v:shape style="position:absolute;left:8424;top:5718;width:163;height:86" coordorigin="8424,5718" coordsize="163,86" path="m8575,5804l8424,5756,8436,5718,8587,5766,8575,5804xe" filled="f" stroked="t" strokeweight=".12pt" strokecolor="#000000">
                <v:path arrowok="t"/>
              </v:shape>
            </v:group>
            <v:group style="position:absolute;left:8155;top:5634;width:166;height:86" coordorigin="8155,5634" coordsize="166,86">
              <v:shape style="position:absolute;left:8155;top:5634;width:166;height:86" coordorigin="8155,5634" coordsize="166,86" path="m8309,5720l8155,5672,8167,5634,8321,5682,8309,5720xe" filled="f" stroked="t" strokeweight=".12pt" strokecolor="#000000">
                <v:path arrowok="t"/>
              </v:shape>
            </v:group>
            <v:group style="position:absolute;left:7886;top:5552;width:166;height:86" coordorigin="7886,5552" coordsize="166,86">
              <v:shape style="position:absolute;left:7886;top:5552;width:166;height:86" coordorigin="7886,5552" coordsize="166,86" path="m8040,5638l7886,5590,7898,5552,8052,5600,8040,5638xe" filled="f" stroked="t" strokeweight=".12pt" strokecolor="#000000">
                <v:path arrowok="t"/>
              </v:shape>
            </v:group>
            <v:group style="position:absolute;left:7621;top:5468;width:163;height:86" coordorigin="7621,5468" coordsize="163,86">
              <v:shape style="position:absolute;left:7621;top:5468;width:163;height:86" coordorigin="7621,5468" coordsize="163,86" path="m7772,5554l7621,5506,7633,5468,7784,5516,7772,5554xe" filled="f" stroked="t" strokeweight=".12pt" strokecolor="#000000">
                <v:path arrowok="t"/>
              </v:shape>
            </v:group>
            <v:group style="position:absolute;left:7352;top:5386;width:166;height:84" coordorigin="7352,5386" coordsize="166,84">
              <v:shape style="position:absolute;left:7352;top:5386;width:166;height:84" coordorigin="7352,5386" coordsize="166,84" path="m7506,5470l7352,5425,7364,5386,7518,5434,7506,5470xe" filled="f" stroked="t" strokeweight=".12pt" strokecolor="#000000">
                <v:path arrowok="t"/>
              </v:shape>
            </v:group>
            <v:group style="position:absolute;left:7084;top:5302;width:166;height:86" coordorigin="7084,5302" coordsize="166,86">
              <v:shape style="position:absolute;left:7084;top:5302;width:166;height:86" coordorigin="7084,5302" coordsize="166,86" path="m7237,5389l7084,5341,7096,5302,7249,5350,7237,5389xe" filled="f" stroked="t" strokeweight=".12pt" strokecolor="#000000">
                <v:path arrowok="t"/>
              </v:shape>
            </v:group>
            <v:group style="position:absolute;left:6817;top:5221;width:163;height:84" coordorigin="6817,5221" coordsize="163,84">
              <v:shape style="position:absolute;left:6817;top:5221;width:163;height:84" coordorigin="6817,5221" coordsize="163,84" path="m6968,5305l6817,5259,6829,5221,6980,5266,6968,5305xe" filled="f" stroked="t" strokeweight=".12pt" strokecolor="#000000">
                <v:path arrowok="t"/>
              </v:shape>
            </v:group>
            <v:group style="position:absolute;left:6548;top:5137;width:166;height:86" coordorigin="6548,5137" coordsize="166,86">
              <v:shape style="position:absolute;left:6548;top:5137;width:166;height:86" coordorigin="6548,5137" coordsize="166,86" path="m6702,5223l6548,5175,6560,5137,6714,5185,6702,5223xe" filled="f" stroked="t" strokeweight=".12pt" strokecolor="#000000">
                <v:path arrowok="t"/>
              </v:shape>
            </v:group>
            <v:group style="position:absolute;left:6280;top:5055;width:166;height:84" coordorigin="6280,5055" coordsize="166,84">
              <v:shape style="position:absolute;left:6280;top:5055;width:166;height:84" coordorigin="6280,5055" coordsize="166,84" path="m6433,5139l6280,5094,6292,5055,6445,5101,6433,5139xe" filled="f" stroked="t" strokeweight=".12pt" strokecolor="#000000">
                <v:path arrowok="t"/>
              </v:shape>
            </v:group>
            <v:group style="position:absolute;left:6013;top:4971;width:163;height:86" coordorigin="6013,4971" coordsize="163,86">
              <v:shape style="position:absolute;left:6013;top:4971;width:163;height:86" coordorigin="6013,4971" coordsize="163,86" path="m6164,5058l6013,5010,6025,4971,6176,5019,6164,5058xe" filled="f" stroked="t" strokeweight=".12pt" strokecolor="#000000">
                <v:path arrowok="t"/>
              </v:shape>
            </v:group>
            <v:group style="position:absolute;left:3701;top:5067;width:2212;height:1020" coordorigin="3701,5067" coordsize="2212,1020">
              <v:shape style="position:absolute;left:3701;top:5067;width:2212;height:1020" coordorigin="3701,5067" coordsize="2212,1020" path="m5896,5067l5749,5134,5766,5170,5912,5103,5896,5067e" filled="t" fillcolor="#000000" stroked="f">
                <v:path arrowok="t"/>
                <v:fill/>
              </v:shape>
              <v:shape style="position:absolute;left:3701;top:5067;width:2212;height:1020" coordorigin="3701,5067" coordsize="2212,1020" path="m5639,5182l5495,5250,5509,5286,5656,5218,5639,5182e" filled="t" fillcolor="#000000" stroked="f">
                <v:path arrowok="t"/>
                <v:fill/>
              </v:shape>
              <v:shape style="position:absolute;left:3701;top:5067;width:2212;height:1020" coordorigin="3701,5067" coordsize="2212,1020" path="m5384,5298l5238,5365,5255,5401,5401,5336,5384,5298e" filled="t" fillcolor="#000000" stroked="f">
                <v:path arrowok="t"/>
                <v:fill/>
              </v:shape>
              <v:shape style="position:absolute;left:3701;top:5067;width:2212;height:1020" coordorigin="3701,5067" coordsize="2212,1020" path="m5128,5413l4984,5480,4998,5516,5144,5451,5128,5413e" filled="t" fillcolor="#000000" stroked="f">
                <v:path arrowok="t"/>
                <v:fill/>
              </v:shape>
              <v:shape style="position:absolute;left:3701;top:5067;width:2212;height:1020" coordorigin="3701,5067" coordsize="2212,1020" path="m4873,5530l4727,5595,4744,5631,4890,5566,4873,5530e" filled="t" fillcolor="#000000" stroked="f">
                <v:path arrowok="t"/>
                <v:fill/>
              </v:shape>
              <v:shape style="position:absolute;left:3701;top:5067;width:2212;height:1020" coordorigin="3701,5067" coordsize="2212,1020" path="m4616,5646l4472,5710,4487,5749,4633,5682,4616,5646e" filled="t" fillcolor="#000000" stroked="f">
                <v:path arrowok="t"/>
                <v:fill/>
              </v:shape>
              <v:shape style="position:absolute;left:3701;top:5067;width:2212;height:1020" coordorigin="3701,5067" coordsize="2212,1020" path="m4362,5761l4217,5828,4234,5864,4379,5797,4362,5761e" filled="t" fillcolor="#000000" stroked="f">
                <v:path arrowok="t"/>
                <v:fill/>
              </v:shape>
              <v:shape style="position:absolute;left:3701;top:5067;width:2212;height:1020" coordorigin="3701,5067" coordsize="2212,1020" path="m4106,5876l3962,5943,3979,5979,4123,5912,4106,5876e" filled="t" fillcolor="#000000" stroked="f">
                <v:path arrowok="t"/>
                <v:fill/>
              </v:shape>
              <v:shape style="position:absolute;left:3701;top:5067;width:2212;height:1020" coordorigin="3701,5067" coordsize="2212,1020" path="m3785,5977l3701,6082,3835,6087,3822,6058,3802,6058,3785,6022,3802,6014,3785,5977e" filled="t" fillcolor="#000000" stroked="f">
                <v:path arrowok="t"/>
                <v:fill/>
              </v:shape>
              <v:shape style="position:absolute;left:3701;top:5067;width:2212;height:1020" coordorigin="3701,5067" coordsize="2212,1020" path="m3802,6014l3785,6022,3802,6058,3819,6051,3802,6014e" filled="t" fillcolor="#000000" stroked="f">
                <v:path arrowok="t"/>
                <v:fill/>
              </v:shape>
              <v:shape style="position:absolute;left:3701;top:5067;width:2212;height:1020" coordorigin="3701,5067" coordsize="2212,1020" path="m3819,6051l3802,6058,3822,6058,3819,6051e" filled="t" fillcolor="#000000" stroked="f">
                <v:path arrowok="t"/>
                <v:fill/>
              </v:shape>
              <v:shape style="position:absolute;left:3701;top:5067;width:2212;height:1020" coordorigin="3701,5067" coordsize="2212,1020" path="m3852,5991l3802,6014,3819,6051,3869,6030,3852,5991e" filled="t" fillcolor="#000000" stroked="f">
                <v:path arrowok="t"/>
                <v:fill/>
              </v:shape>
            </v:group>
            <v:group style="position:absolute;left:5749;top:5067;width:163;height:103" coordorigin="5749,5067" coordsize="163,103">
              <v:shape style="position:absolute;left:5749;top:5067;width:163;height:103" coordorigin="5749,5067" coordsize="163,103" path="m5912,5103l5766,5170,5749,5134,5896,5067,5912,5103xe" filled="f" stroked="t" strokeweight=".12pt" strokecolor="#000000">
                <v:path arrowok="t"/>
              </v:shape>
            </v:group>
            <v:group style="position:absolute;left:5495;top:5182;width:161;height:103" coordorigin="5495,5182" coordsize="161,103">
              <v:shape style="position:absolute;left:5495;top:5182;width:161;height:103" coordorigin="5495,5182" coordsize="161,103" path="m5656,5218l5509,5286,5495,5250,5639,5182,5656,5218xe" filled="f" stroked="t" strokeweight=".12pt" strokecolor="#000000">
                <v:path arrowok="t"/>
              </v:shape>
            </v:group>
            <v:group style="position:absolute;left:5238;top:5298;width:163;height:103" coordorigin="5238,5298" coordsize="163,103">
              <v:shape style="position:absolute;left:5238;top:5298;width:163;height:103" coordorigin="5238,5298" coordsize="163,103" path="m5401,5336l5255,5401,5238,5365,5384,5298,5401,5336xe" filled="f" stroked="t" strokeweight=".12pt" strokecolor="#000000">
                <v:path arrowok="t"/>
              </v:shape>
            </v:group>
            <v:group style="position:absolute;left:4984;top:5413;width:161;height:103" coordorigin="4984,5413" coordsize="161,103">
              <v:shape style="position:absolute;left:4984;top:5413;width:161;height:103" coordorigin="4984,5413" coordsize="161,103" path="m5144,5451l4998,5516,4984,5480,5128,5413,5144,5451xe" filled="f" stroked="t" strokeweight=".12pt" strokecolor="#000000">
                <v:path arrowok="t"/>
              </v:shape>
            </v:group>
            <v:group style="position:absolute;left:4727;top:5530;width:163;height:101" coordorigin="4727,5530" coordsize="163,101">
              <v:shape style="position:absolute;left:4727;top:5530;width:163;height:101" coordorigin="4727,5530" coordsize="163,101" path="m4890,5566l4744,5631,4727,5595,4873,5530,4890,5566xe" filled="f" stroked="t" strokeweight=".12pt" strokecolor="#000000">
                <v:path arrowok="t"/>
              </v:shape>
            </v:group>
            <v:group style="position:absolute;left:4472;top:5646;width:161;height:103" coordorigin="4472,5646" coordsize="161,103">
              <v:shape style="position:absolute;left:4472;top:5646;width:161;height:103" coordorigin="4472,5646" coordsize="161,103" path="m4633,5682l4487,5749,4472,5710,4616,5646,4633,5682xe" filled="f" stroked="t" strokeweight=".12pt" strokecolor="#000000">
                <v:path arrowok="t"/>
              </v:shape>
            </v:group>
            <v:group style="position:absolute;left:4217;top:5761;width:162;height:103" coordorigin="4217,5761" coordsize="162,103">
              <v:shape style="position:absolute;left:4217;top:5761;width:162;height:103" coordorigin="4217,5761" coordsize="162,103" path="m4379,5797l4234,5864,4217,5828,4362,5761,4379,5797xe" filled="f" stroked="t" strokeweight=".12pt" strokecolor="#000000">
                <v:path arrowok="t"/>
              </v:shape>
            </v:group>
            <v:group style="position:absolute;left:3962;top:5876;width:161;height:103" coordorigin="3962,5876" coordsize="161,103">
              <v:shape style="position:absolute;left:3962;top:5876;width:161;height:103" coordorigin="3962,5876" coordsize="161,103" path="m4123,5912l3979,5979,3962,5943,4106,5876,4123,5912xe" filled="f" stroked="t" strokeweight=".12pt" strokecolor="#000000">
                <v:path arrowok="t"/>
              </v:shape>
            </v:group>
            <v:group style="position:absolute;left:3785;top:5991;width:84;height:67" coordorigin="3785,5991" coordsize="84,67">
              <v:shape style="position:absolute;left:3785;top:5991;width:84;height:67" coordorigin="3785,5991" coordsize="84,67" path="m3869,6030l3802,6058,3785,6022,3852,5991,3869,6030xe" filled="f" stroked="t" strokeweight=".12pt" strokecolor="#000000">
                <v:path arrowok="t"/>
              </v:shape>
            </v:group>
            <v:group style="position:absolute;left:3701;top:5977;width:134;height:110" coordorigin="3701,5977" coordsize="134,110">
              <v:shape style="position:absolute;left:3701;top:5977;width:134;height:110" coordorigin="3701,5977" coordsize="134,110" path="m3835,6087l3701,6082,3785,5977,3835,6087xe" filled="f" stroked="t" strokeweight=".12pt" strokecolor="#000000">
                <v:path arrowok="t"/>
              </v:shape>
            </v:group>
            <v:group style="position:absolute;left:3679;top:6234;width:2048;height:562" coordorigin="3679,6234" coordsize="2048,562">
              <v:shape style="position:absolute;left:3679;top:6234;width:2048;height:562" coordorigin="3679,6234" coordsize="2048,562" path="m5572,6718l5562,6757,5718,6795,5728,6757,5572,6718e" filled="t" fillcolor="#000000" stroked="f">
                <v:path arrowok="t"/>
                <v:fill/>
              </v:shape>
              <v:shape style="position:absolute;left:3679;top:6234;width:2048;height:562" coordorigin="3679,6234" coordsize="2048,562" path="m5300,6649l5291,6687,5447,6728,5456,6687,5300,6649e" filled="t" fillcolor="#000000" stroked="f">
                <v:path arrowok="t"/>
                <v:fill/>
              </v:shape>
              <v:shape style="position:absolute;left:3679;top:6234;width:2048;height:562" coordorigin="3679,6234" coordsize="2048,562" path="m5029,6582l5020,6620,5173,6658,5185,6620,5029,6582e" filled="t" fillcolor="#000000" stroked="f">
                <v:path arrowok="t"/>
                <v:fill/>
              </v:shape>
              <v:shape style="position:absolute;left:3679;top:6234;width:2048;height:562" coordorigin="3679,6234" coordsize="2048,562" path="m4756,6512l4746,6553,4902,6591,4912,6553,4756,6512e" filled="t" fillcolor="#000000" stroked="f">
                <v:path arrowok="t"/>
                <v:fill/>
              </v:shape>
              <v:shape style="position:absolute;left:3679;top:6234;width:2048;height:562" coordorigin="3679,6234" coordsize="2048,562" path="m4484,6445l4475,6483,4631,6522,4640,6483,4484,6445e" filled="t" fillcolor="#000000" stroked="f">
                <v:path arrowok="t"/>
                <v:fill/>
              </v:shape>
              <v:shape style="position:absolute;left:3679;top:6234;width:2048;height:562" coordorigin="3679,6234" coordsize="2048,562" path="m4214,6375l4205,6416,4357,6454,4367,6416,4214,6375e" filled="t" fillcolor="#000000" stroked="f">
                <v:path arrowok="t"/>
                <v:fill/>
              </v:shape>
              <v:shape style="position:absolute;left:3679;top:6234;width:2048;height:562" coordorigin="3679,6234" coordsize="2048,562" path="m3941,6308l3931,6346,4087,6385,4097,6346,3941,6308e" filled="t" fillcolor="#000000" stroked="f">
                <v:path arrowok="t"/>
                <v:fill/>
              </v:shape>
              <v:shape style="position:absolute;left:3679;top:6234;width:2048;height:562" coordorigin="3679,6234" coordsize="2048,562" path="m3809,6234l3679,6262,3780,6351,3790,6311,3770,6306,3780,6267,3801,6267,3809,6234e" filled="t" fillcolor="#000000" stroked="f">
                <v:path arrowok="t"/>
                <v:fill/>
              </v:shape>
              <v:shape style="position:absolute;left:3679;top:6234;width:2048;height:562" coordorigin="3679,6234" coordsize="2048,562" path="m3799,6272l3790,6311,3816,6318,3826,6279,3799,6272e" filled="t" fillcolor="#000000" stroked="f">
                <v:path arrowok="t"/>
                <v:fill/>
              </v:shape>
              <v:shape style="position:absolute;left:3679;top:6234;width:2048;height:562" coordorigin="3679,6234" coordsize="2048,562" path="m3780,6267l3770,6306,3790,6311,3799,6272,3780,6267e" filled="t" fillcolor="#000000" stroked="f">
                <v:path arrowok="t"/>
                <v:fill/>
              </v:shape>
              <v:shape style="position:absolute;left:3679;top:6234;width:2048;height:562" coordorigin="3679,6234" coordsize="2048,562" path="m3801,6267l3780,6267,3799,6272,3801,6267e" filled="t" fillcolor="#000000" stroked="f">
                <v:path arrowok="t"/>
                <v:fill/>
              </v:shape>
            </v:group>
            <v:group style="position:absolute;left:5562;top:6718;width:166;height:77" coordorigin="5562,6718" coordsize="166,77">
              <v:shape style="position:absolute;left:5562;top:6718;width:166;height:77" coordorigin="5562,6718" coordsize="166,77" path="m5718,6795l5562,6757,5572,6718,5728,6757,5718,6795xe" filled="f" stroked="t" strokeweight=".12pt" strokecolor="#000000">
                <v:path arrowok="t"/>
              </v:shape>
            </v:group>
            <v:group style="position:absolute;left:5291;top:6649;width:166;height:79" coordorigin="5291,6649" coordsize="166,79">
              <v:shape style="position:absolute;left:5291;top:6649;width:166;height:79" coordorigin="5291,6649" coordsize="166,79" path="m5447,6728l5291,6687,5300,6649,5456,6687,5447,6728xe" filled="f" stroked="t" strokeweight=".12pt" strokecolor="#000000">
                <v:path arrowok="t"/>
              </v:shape>
            </v:group>
            <v:group style="position:absolute;left:5020;top:6582;width:166;height:77" coordorigin="5020,6582" coordsize="166,77">
              <v:shape style="position:absolute;left:5020;top:6582;width:166;height:77" coordorigin="5020,6582" coordsize="166,77" path="m5173,6658l5020,6620,5029,6582,5185,6620,5173,6658xe" filled="f" stroked="t" strokeweight=".12pt" strokecolor="#000000">
                <v:path arrowok="t"/>
              </v:shape>
            </v:group>
            <v:group style="position:absolute;left:4746;top:6512;width:166;height:79" coordorigin="4746,6512" coordsize="166,79">
              <v:shape style="position:absolute;left:4746;top:6512;width:166;height:79" coordorigin="4746,6512" coordsize="166,79" path="m4902,6591l4746,6553,4756,6512,4912,6553,4902,6591xe" filled="f" stroked="t" strokeweight=".12pt" strokecolor="#000000">
                <v:path arrowok="t"/>
              </v:shape>
            </v:group>
            <v:group style="position:absolute;left:4475;top:6445;width:166;height:77" coordorigin="4475,6445" coordsize="166,77">
              <v:shape style="position:absolute;left:4475;top:6445;width:166;height:77" coordorigin="4475,6445" coordsize="166,77" path="m4631,6522l4475,6483,4484,6445,4640,6483,4631,6522xe" filled="f" stroked="t" strokeweight=".12pt" strokecolor="#000000">
                <v:path arrowok="t"/>
              </v:shape>
            </v:group>
            <v:group style="position:absolute;left:4205;top:6375;width:162;height:79" coordorigin="4205,6375" coordsize="162,79">
              <v:shape style="position:absolute;left:4205;top:6375;width:162;height:79" coordorigin="4205,6375" coordsize="162,79" path="m4357,6454l4205,6416,4214,6375,4367,6416,4357,6454xe" filled="f" stroked="t" strokeweight=".12pt" strokecolor="#000000">
                <v:path arrowok="t"/>
              </v:shape>
            </v:group>
            <v:group style="position:absolute;left:3931;top:6308;width:166;height:77" coordorigin="3931,6308" coordsize="166,77">
              <v:shape style="position:absolute;left:3931;top:6308;width:166;height:77" coordorigin="3931,6308" coordsize="166,77" path="m4087,6385l3931,6346,3941,6308,4097,6346,4087,6385xe" filled="f" stroked="t" strokeweight=".12pt" strokecolor="#000000">
                <v:path arrowok="t"/>
              </v:shape>
            </v:group>
            <v:group style="position:absolute;left:3770;top:6267;width:55;height:50" coordorigin="3770,6267" coordsize="55,50">
              <v:shape style="position:absolute;left:3770;top:6267;width:55;height:50" coordorigin="3770,6267" coordsize="55,50" path="m3816,6318l3770,6306,3780,6267,3826,6279,3816,6318xe" filled="f" stroked="t" strokeweight=".12pt" strokecolor="#000000">
                <v:path arrowok="t"/>
              </v:shape>
            </v:group>
            <v:group style="position:absolute;left:3679;top:6234;width:130;height:118" coordorigin="3679,6234" coordsize="130,118">
              <v:shape style="position:absolute;left:3679;top:6234;width:130;height:118" coordorigin="3679,6234" coordsize="130,118" path="m3780,6351l3679,6262,3809,6234,3780,6351xe" filled="f" stroked="t" strokeweight=".12pt" strokecolor="#000000">
                <v:path arrowok="t"/>
              </v:shape>
            </v:group>
            <v:group style="position:absolute;left:5720;top:6176;width:3752;height:598" coordorigin="5720,6176" coordsize="3752,598">
              <v:shape style="position:absolute;left:5720;top:6176;width:3752;height:598" coordorigin="5720,6176" coordsize="3752,598" path="m5879,6711l5720,6733,5728,6774,5886,6750,5879,6711e" filled="t" fillcolor="#000000" stroked="f">
                <v:path arrowok="t"/>
                <v:fill/>
              </v:shape>
              <v:shape style="position:absolute;left:5720;top:6176;width:3752;height:598" coordorigin="5720,6176" coordsize="3752,598" path="m6157,6668l5999,6692,6004,6733,6162,6709,6157,6668e" filled="t" fillcolor="#000000" stroked="f">
                <v:path arrowok="t"/>
                <v:fill/>
              </v:shape>
              <v:shape style="position:absolute;left:5720;top:6176;width:3752;height:598" coordorigin="5720,6176" coordsize="3752,598" path="m6433,6627l6275,6651,6282,6690,6440,6668,6433,6627e" filled="t" fillcolor="#000000" stroked="f">
                <v:path arrowok="t"/>
                <v:fill/>
              </v:shape>
              <v:shape style="position:absolute;left:5720;top:6176;width:3752;height:598" coordorigin="5720,6176" coordsize="3752,598" path="m6712,6586l6553,6610,6558,6649,6716,6625,6712,6586e" filled="t" fillcolor="#000000" stroked="f">
                <v:path arrowok="t"/>
                <v:fill/>
              </v:shape>
              <v:shape style="position:absolute;left:5720;top:6176;width:3752;height:598" coordorigin="5720,6176" coordsize="3752,598" path="m6988,6546l6829,6567,6836,6608,6995,6584,6988,6546e" filled="t" fillcolor="#000000" stroked="f">
                <v:path arrowok="t"/>
                <v:fill/>
              </v:shape>
              <v:shape style="position:absolute;left:5720;top:6176;width:3752;height:598" coordorigin="5720,6176" coordsize="3752,598" path="m7266,6502l7108,6526,7112,6567,7273,6543,7266,6502e" filled="t" fillcolor="#000000" stroked="f">
                <v:path arrowok="t"/>
                <v:fill/>
              </v:shape>
              <v:shape style="position:absolute;left:5720;top:6176;width:3752;height:598" coordorigin="5720,6176" coordsize="3752,598" path="m7544,6462l7386,6486,7391,6526,7549,6502,7544,6462e" filled="t" fillcolor="#000000" stroked="f">
                <v:path arrowok="t"/>
                <v:fill/>
              </v:shape>
              <v:shape style="position:absolute;left:5720;top:6176;width:3752;height:598" coordorigin="5720,6176" coordsize="3752,598" path="m7820,6421l7662,6445,7669,6483,7828,6459,7820,6421e" filled="t" fillcolor="#000000" stroked="f">
                <v:path arrowok="t"/>
                <v:fill/>
              </v:shape>
              <v:shape style="position:absolute;left:5720;top:6176;width:3752;height:598" coordorigin="5720,6176" coordsize="3752,598" path="m8098,6380l7939,6404,7944,6442,8102,6418,8098,6380e" filled="t" fillcolor="#000000" stroked="f">
                <v:path arrowok="t"/>
                <v:fill/>
              </v:shape>
              <v:shape style="position:absolute;left:5720;top:6176;width:3752;height:598" coordorigin="5720,6176" coordsize="3752,598" path="m8374,6337l8215,6361,8222,6402,8381,6378,8374,6337e" filled="t" fillcolor="#000000" stroked="f">
                <v:path arrowok="t"/>
                <v:fill/>
              </v:shape>
              <v:shape style="position:absolute;left:5720;top:6176;width:3752;height:598" coordorigin="5720,6176" coordsize="3752,598" path="m8652,6296l8494,6320,8498,6361,8659,6337,8652,6296e" filled="t" fillcolor="#000000" stroked="f">
                <v:path arrowok="t"/>
                <v:fill/>
              </v:shape>
              <v:shape style="position:absolute;left:5720;top:6176;width:3752;height:598" coordorigin="5720,6176" coordsize="3752,598" path="m8930,6255l8772,6279,8777,6318,8935,6296,8930,6255e" filled="t" fillcolor="#000000" stroked="f">
                <v:path arrowok="t"/>
                <v:fill/>
              </v:shape>
              <v:shape style="position:absolute;left:5720;top:6176;width:3752;height:598" coordorigin="5720,6176" coordsize="3752,598" path="m9206,6214l9048,6238,9055,6277,9214,6253,9206,6214e" filled="t" fillcolor="#000000" stroked="f">
                <v:path arrowok="t"/>
                <v:fill/>
              </v:shape>
              <v:shape style="position:absolute;left:5720;top:6176;width:3752;height:598" coordorigin="5720,6176" coordsize="3752,598" path="m9466,6176l9326,6195,9331,6236,9473,6214,9466,6176e" filled="t" fillcolor="#000000" stroked="f">
                <v:path arrowok="t"/>
                <v:fill/>
              </v:shape>
            </v:group>
            <v:group style="position:absolute;left:5720;top:6711;width:166;height:62" coordorigin="5720,6711" coordsize="166,62">
              <v:shape style="position:absolute;left:5720;top:6711;width:166;height:62" coordorigin="5720,6711" coordsize="166,62" path="m5720,6733l5879,6711,5886,6750,5728,6774,5720,6733xe" filled="f" stroked="t" strokeweight=".12pt" strokecolor="#000000">
                <v:path arrowok="t"/>
              </v:shape>
            </v:group>
            <v:group style="position:absolute;left:5999;top:6668;width:163;height:65" coordorigin="5999,6668" coordsize="163,65">
              <v:shape style="position:absolute;left:5999;top:6668;width:163;height:65" coordorigin="5999,6668" coordsize="163,65" path="m5999,6692l6157,6668,6162,6709,6004,6733,5999,6692xe" filled="f" stroked="t" strokeweight=".12pt" strokecolor="#000000">
                <v:path arrowok="t"/>
              </v:shape>
            </v:group>
            <v:group style="position:absolute;left:6275;top:6627;width:166;height:62" coordorigin="6275,6627" coordsize="166,62">
              <v:shape style="position:absolute;left:6275;top:6627;width:166;height:62" coordorigin="6275,6627" coordsize="166,62" path="m6275,6651l6433,6627,6440,6668,6282,6690,6275,6651xe" filled="f" stroked="t" strokeweight=".12pt" strokecolor="#000000">
                <v:path arrowok="t"/>
              </v:shape>
            </v:group>
            <v:group style="position:absolute;left:6553;top:6586;width:163;height:62" coordorigin="6553,6586" coordsize="163,62">
              <v:shape style="position:absolute;left:6553;top:6586;width:163;height:62" coordorigin="6553,6586" coordsize="163,62" path="m6553,6610l6712,6586,6716,6625,6558,6649,6553,6610xe" filled="f" stroked="t" strokeweight=".12pt" strokecolor="#000000">
                <v:path arrowok="t"/>
              </v:shape>
            </v:group>
            <v:group style="position:absolute;left:6829;top:6546;width:166;height:62" coordorigin="6829,6546" coordsize="166,62">
              <v:shape style="position:absolute;left:6829;top:6546;width:166;height:62" coordorigin="6829,6546" coordsize="166,62" path="m6829,6567l6988,6546,6995,6584,6836,6608,6829,6567xe" filled="f" stroked="t" strokeweight=".12pt" strokecolor="#000000">
                <v:path arrowok="t"/>
              </v:shape>
            </v:group>
            <v:group style="position:absolute;left:7108;top:6502;width:166;height:65" coordorigin="7108,6502" coordsize="166,65">
              <v:shape style="position:absolute;left:7108;top:6502;width:166;height:65" coordorigin="7108,6502" coordsize="166,65" path="m7108,6526l7266,6502,7273,6543,7112,6567,7108,6526xe" filled="f" stroked="t" strokeweight=".12pt" strokecolor="#000000">
                <v:path arrowok="t"/>
              </v:shape>
            </v:group>
            <v:group style="position:absolute;left:7386;top:6462;width:163;height:65" coordorigin="7386,6462" coordsize="163,65">
              <v:shape style="position:absolute;left:7386;top:6462;width:163;height:65" coordorigin="7386,6462" coordsize="163,65" path="m7386,6486l7544,6462,7549,6502,7391,6526,7386,6486xe" filled="f" stroked="t" strokeweight=".12pt" strokecolor="#000000">
                <v:path arrowok="t"/>
              </v:shape>
            </v:group>
            <v:group style="position:absolute;left:7662;top:6421;width:166;height:62" coordorigin="7662,6421" coordsize="166,62">
              <v:shape style="position:absolute;left:7662;top:6421;width:166;height:62" coordorigin="7662,6421" coordsize="166,62" path="m7662,6445l7820,6421,7828,6459,7669,6483,7662,6445xe" filled="f" stroked="t" strokeweight=".12pt" strokecolor="#000000">
                <v:path arrowok="t"/>
              </v:shape>
            </v:group>
            <v:group style="position:absolute;left:7939;top:6380;width:163;height:62" coordorigin="7939,6380" coordsize="163,62">
              <v:shape style="position:absolute;left:7939;top:6380;width:163;height:62" coordorigin="7939,6380" coordsize="163,62" path="m7939,6404l8098,6380,8102,6418,7944,6442,7939,6404xe" filled="f" stroked="t" strokeweight=".12pt" strokecolor="#000000">
                <v:path arrowok="t"/>
              </v:shape>
            </v:group>
            <v:group style="position:absolute;left:8215;top:6337;width:166;height:65" coordorigin="8215,6337" coordsize="166,65">
              <v:shape style="position:absolute;left:8215;top:6337;width:166;height:65" coordorigin="8215,6337" coordsize="166,65" path="m8215,6361l8374,6337,8381,6378,8222,6402,8215,6361xe" filled="f" stroked="t" strokeweight=".12pt" strokecolor="#000000">
                <v:path arrowok="t"/>
              </v:shape>
            </v:group>
            <v:group style="position:absolute;left:8494;top:6296;width:166;height:65" coordorigin="8494,6296" coordsize="166,65">
              <v:shape style="position:absolute;left:8494;top:6296;width:166;height:65" coordorigin="8494,6296" coordsize="166,65" path="m8494,6320l8652,6296,8659,6337,8498,6361,8494,6320xe" filled="f" stroked="t" strokeweight=".12pt" strokecolor="#000000">
                <v:path arrowok="t"/>
              </v:shape>
            </v:group>
            <v:group style="position:absolute;left:8772;top:6255;width:163;height:62" coordorigin="8772,6255" coordsize="163,62">
              <v:shape style="position:absolute;left:8772;top:6255;width:163;height:62" coordorigin="8772,6255" coordsize="163,62" path="m8772,6279l8930,6255,8935,6296,8777,6318,8772,6279xe" filled="f" stroked="t" strokeweight=".12pt" strokecolor="#000000">
                <v:path arrowok="t"/>
              </v:shape>
            </v:group>
            <v:group style="position:absolute;left:9048;top:6214;width:166;height:62" coordorigin="9048,6214" coordsize="166,62">
              <v:shape style="position:absolute;left:9048;top:6214;width:166;height:62" coordorigin="9048,6214" coordsize="166,62" path="m9048,6238l9206,6214,9214,6253,9055,6277,9048,6238xe" filled="f" stroked="t" strokeweight=".12pt" strokecolor="#000000">
                <v:path arrowok="t"/>
              </v:shape>
            </v:group>
            <v:group style="position:absolute;left:9326;top:6176;width:146;height:60" coordorigin="9326,6176" coordsize="146,60">
              <v:shape style="position:absolute;left:9326;top:6176;width:146;height:60" coordorigin="9326,6176" coordsize="146,60" path="m9326,6195l9466,6176,9473,6214,9331,6236,9326,6195xe" filled="f" stroked="t" strokeweight=".12pt" strokecolor="#000000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figur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8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observa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fenómen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multipath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observ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anten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eptor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lleg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únicament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camin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directo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tambié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mism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recorrid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diferente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caminos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reflexione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sobr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tierr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estrato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atmósfera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Normalmente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caus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distinto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camino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recorrido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exist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diferenci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ella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llega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anten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receptora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toda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contribucione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siempr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suma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coherentemente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interfiriend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negativament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ello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reduciend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eficaci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transmisión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71" w:lineRule="exact"/>
        <w:ind w:left="3864" w:right="4008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  <w:position w:val="-1"/>
        </w:rPr>
        <w:t>ionósf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9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  <w:position w:val="-1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26" w:lineRule="exact"/>
        <w:ind w:left="4181" w:right="3394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position w:val="-1"/>
        </w:rPr>
        <w:t>directo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136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28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Multipath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7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Pr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7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7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agación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por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1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ria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7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últiple)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01.021629pt;width:435.66pt;height:.1pt;mso-position-horizontal-relative:page;mso-position-vertical-relative:paragraph;z-index:-6631" coordorigin="1594,2020" coordsize="8713,2">
            <v:shape style="position:absolute;left:1594;top:2020;width:8713;height:2" coordorigin="1594,2020" coordsize="8713,0" path="m1594,2020l10307,2020e" filled="f" stroked="t" strokeweight=".580pt" strokecolor="#00000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obvia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problema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fadin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g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aplica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técnica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diversida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pacio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Segú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técnic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diferen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fre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enví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diferente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mism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información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fadin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g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afect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diferentement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distinta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recepto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comparand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recibida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elegi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present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meno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28"/>
          <w:szCs w:val="28"/>
        </w:rPr>
        <w:sectPr>
          <w:pgSz w:w="11900" w:h="16840"/>
          <w:pgMar w:top="600" w:bottom="280" w:left="1600" w:right="1440"/>
        </w:sectPr>
      </w:pPr>
      <w:rPr/>
    </w:p>
    <w:p>
      <w:pPr>
        <w:spacing w:before="88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23.709999pt;margin-top:23.469999pt;width:547.9pt;height:794.98pt;mso-position-horizontal-relative:page;mso-position-vertical-relative:page;z-index:-6629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7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94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628" type="#_x0000_t75">
            <v:imagedata r:id="rId177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178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102" w:right="187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distorsió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combina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maner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oportun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mencionadas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técnic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diferenciació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espaci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antena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receptora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distanci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longitude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otra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Entonces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camino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múltiplo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antena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mismos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tambié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comparand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recibida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antena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elegi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meno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distorsionado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combina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obtene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recepció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eficaz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fenómen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tambié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oc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rri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modificació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condicione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estrato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atmósfera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variacione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casuale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determina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menud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refracció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anorma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configuració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antena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garantiz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recepció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óptima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caus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atenuació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presenci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partículas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lluvi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niebl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absorbe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energía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especialment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longitu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radiació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tamañ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comparabl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partículas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top="600" w:bottom="280" w:left="1600" w:right="1440"/>
        </w:sectPr>
      </w:pPr>
      <w:rPr/>
    </w:p>
    <w:p>
      <w:pPr>
        <w:spacing w:before="32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.818844pt;width:435.66pt;height:.1pt;mso-position-horizontal-relative:page;mso-position-vertical-relative:paragraph;z-index:-6627" coordorigin="1594,36" coordsize="8713,2">
            <v:shape style="position:absolute;left:1594;top:36;width:8713;height:2" coordorigin="1594,36" coordsize="8713,0" path="m1594,36l10307,36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626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8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625" type="#_x0000_t75">
            <v:imagedata r:id="rId179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107.019997pt;margin-top:34.198372pt;width:389.68pt;height:252.64pt;mso-position-horizontal-relative:page;mso-position-vertical-relative:paragraph;z-index:-6623" coordorigin="2140,684" coordsize="7794,5053">
            <v:group style="position:absolute;left:2150;top:694;width:7774;height:5033" coordorigin="2150,694" coordsize="7774,5033">
              <v:shape style="position:absolute;left:2150;top:694;width:7774;height:5033" coordorigin="2150,694" coordsize="7774,5033" path="m2150,694l9924,694,9924,5727,2150,5727,2150,694e" filled="t" fillcolor="#F0F0F0" stroked="f">
                <v:path arrowok="t"/>
                <v:fill/>
              </v:shape>
            </v:group>
            <v:group style="position:absolute;left:3662;top:1591;width:130;height:2796" coordorigin="3662,1591" coordsize="130,2796">
              <v:shape style="position:absolute;left:3662;top:1591;width:130;height:2796" coordorigin="3662,1591" coordsize="130,2796" path="m3708,1703l3662,1703,3728,1591,3782,1685,3708,1685,3708,1703e" filled="t" fillcolor="#000000" stroked="f">
                <v:path arrowok="t"/>
                <v:fill/>
              </v:shape>
              <v:shape style="position:absolute;left:3662;top:1591;width:130;height:2796" coordorigin="3662,1591" coordsize="130,2796" path="m3750,4387l3708,4387,3708,1685,3750,1685,3750,4387e" filled="t" fillcolor="#000000" stroked="f">
                <v:path arrowok="t"/>
                <v:fill/>
              </v:shape>
              <v:shape style="position:absolute;left:3662;top:1591;width:130;height:2796" coordorigin="3662,1591" coordsize="130,2796" path="m3792,1703l3750,1703,3750,1685,3782,1685,3792,1703e" filled="t" fillcolor="#000000" stroked="f">
                <v:path arrowok="t"/>
                <v:fill/>
              </v:shape>
            </v:group>
            <v:group style="position:absolute;left:3708;top:1685;width:42;height:2702" coordorigin="3708,1685" coordsize="42,2702">
              <v:shape style="position:absolute;left:3708;top:1685;width:42;height:2702" coordorigin="3708,1685" coordsize="42,2702" path="m3708,1685l3750,1685,3750,4387,3708,4387,3708,1685xe" filled="f" stroked="t" strokeweight=".150733pt" strokecolor="#000000">
                <v:path arrowok="t"/>
              </v:shape>
            </v:group>
            <v:group style="position:absolute;left:3662;top:1591;width:130;height:112" coordorigin="3662,1591" coordsize="130,112">
              <v:shape style="position:absolute;left:3662;top:1591;width:130;height:112" coordorigin="3662,1591" coordsize="130,112" path="m3662,1703l3728,1591,3792,1703,3662,1703xe" filled="f" stroked="t" strokeweight=".138848pt" strokecolor="#000000">
                <v:path arrowok="t"/>
              </v:shape>
            </v:group>
            <v:group style="position:absolute;left:3482;top:3323;width:6106;height:112" coordorigin="3482,3323" coordsize="6106,112">
              <v:shape style="position:absolute;left:3482;top:3323;width:6106;height:112" coordorigin="3482,3323" coordsize="6106,112" path="m9458,3434l9458,3323,9545,3359,9480,3359,9480,3396,9545,3396,9458,3434e" filled="t" fillcolor="#000000" stroked="f">
                <v:path arrowok="t"/>
                <v:fill/>
              </v:shape>
              <v:shape style="position:absolute;left:3482;top:3323;width:6106;height:112" coordorigin="3482,3323" coordsize="6106,112" path="m9458,3396l3482,3396,3482,3359,9458,3359,9458,3396e" filled="t" fillcolor="#000000" stroked="f">
                <v:path arrowok="t"/>
                <v:fill/>
              </v:shape>
              <v:shape style="position:absolute;left:3482;top:3323;width:6106;height:112" coordorigin="3482,3323" coordsize="6106,112" path="m9545,3396l9480,3396,9480,3359,9545,3359,9588,3377,9545,3396e" filled="t" fillcolor="#000000" stroked="f">
                <v:path arrowok="t"/>
                <v:fill/>
              </v:shape>
            </v:group>
            <v:group style="position:absolute;left:3482;top:3359;width:5998;height:37" coordorigin="3482,3359" coordsize="5998,37">
              <v:shape style="position:absolute;left:3482;top:3359;width:5998;height:37" coordorigin="3482,3359" coordsize="5998,37" path="m3482,3359l9480,3359,9480,3396,3482,3396,3482,3359xe" filled="f" stroked="t" strokeweight=".130033pt" strokecolor="#000000">
                <v:path arrowok="t"/>
              </v:shape>
            </v:group>
            <v:group style="position:absolute;left:9458;top:3323;width:130;height:112" coordorigin="9458,3323" coordsize="130,112">
              <v:shape style="position:absolute;left:9458;top:3323;width:130;height:112" coordorigin="9458,3323" coordsize="130,112" path="m9458,3323l9588,3377,9458,3434,9458,3323xe" filled="f" stroked="t" strokeweight=".138848pt" strokecolor="#000000">
                <v:path arrowok="t"/>
              </v:shape>
            </v:group>
            <v:group style="position:absolute;left:7489;top:2936;width:16;height:2" coordorigin="7489,2936" coordsize="16,2">
              <v:shape style="position:absolute;left:7489;top:2936;width:16;height:2" coordorigin="7489,2936" coordsize="16,0" path="m7489,2936l7505,2936e" filled="f" stroked="t" strokeweight="3.759472pt" strokecolor="#000000">
                <v:path arrowok="t"/>
              </v:shape>
            </v:group>
            <v:group style="position:absolute;left:7493;top:3001;width:12;height:36" coordorigin="7493,3001" coordsize="12,36">
              <v:shape style="position:absolute;left:7493;top:3001;width:12;height:36" coordorigin="7493,3001" coordsize="12,36" path="m7493,3019l7505,3019e" filled="f" stroked="t" strokeweight="1.900014pt" strokecolor="#000000">
                <v:path arrowok="t"/>
              </v:shape>
            </v:group>
            <v:group style="position:absolute;left:7493;top:3066;width:12;height:36" coordorigin="7493,3066" coordsize="12,36">
              <v:shape style="position:absolute;left:7493;top:3066;width:12;height:36" coordorigin="7493,3066" coordsize="12,36" path="m7493,3084l7505,3084e" filled="f" stroked="t" strokeweight="1.900014pt" strokecolor="#000000">
                <v:path arrowok="t"/>
              </v:shape>
            </v:group>
            <v:group style="position:absolute;left:7493;top:3131;width:12;height:36" coordorigin="7493,3131" coordsize="12,36">
              <v:shape style="position:absolute;left:7493;top:3131;width:12;height:36" coordorigin="7493,3131" coordsize="12,36" path="m7493,3149l7505,3149e" filled="f" stroked="t" strokeweight="1.900014pt" strokecolor="#000000">
                <v:path arrowok="t"/>
              </v:shape>
            </v:group>
            <v:group style="position:absolute;left:7493;top:3196;width:12;height:36" coordorigin="7493,3196" coordsize="12,36">
              <v:shape style="position:absolute;left:7493;top:3196;width:12;height:36" coordorigin="7493,3196" coordsize="12,36" path="m7493,3214l7505,3214e" filled="f" stroked="t" strokeweight="1.900014pt" strokecolor="#000000">
                <v:path arrowok="t"/>
              </v:shape>
            </v:group>
            <v:group style="position:absolute;left:7493;top:3260;width:12;height:36" coordorigin="7493,3260" coordsize="12,36">
              <v:shape style="position:absolute;left:7493;top:3260;width:12;height:36" coordorigin="7493,3260" coordsize="12,36" path="m7493,3278l7505,3278e" filled="f" stroked="t" strokeweight="1.900014pt" strokecolor="#000000">
                <v:path arrowok="t"/>
              </v:shape>
            </v:group>
            <v:group style="position:absolute;left:7493;top:3325;width:12;height:18" coordorigin="7493,3325" coordsize="12,18">
              <v:shape style="position:absolute;left:7493;top:3325;width:12;height:18" coordorigin="7493,3325" coordsize="12,18" path="m7493,3334l7505,3334e" filled="f" stroked="t" strokeweight="1.000007pt" strokecolor="#000000">
                <v:path arrowok="t"/>
              </v:shape>
            </v:group>
            <v:group style="position:absolute;left:3874;top:1444;width:2;height:701" coordorigin="3874,1444" coordsize="2,701">
              <v:shape style="position:absolute;left:3874;top:1444;width:2;height:701" coordorigin="3874,1444" coordsize="0,701" path="m3874,2144l3874,1444e" filled="f" stroked="t" strokeweight=".600799pt" strokecolor="#000000">
                <v:path arrowok="t"/>
              </v:shape>
            </v:group>
            <v:group style="position:absolute;left:3880;top:2140;width:258;height:2" coordorigin="3880,2140" coordsize="258,2">
              <v:shape style="position:absolute;left:3880;top:2140;width:258;height:2" coordorigin="3880,2140" coordsize="258,0" path="m3880,2140l4138,2140e" filled="f" stroked="t" strokeweight=".51827pt" strokecolor="#000000">
                <v:path arrowok="t"/>
              </v:shape>
            </v:group>
            <v:group style="position:absolute;left:4171;top:2852;width:3026;height:2" coordorigin="4171,2852" coordsize="3026,2">
              <v:shape style="position:absolute;left:4171;top:2852;width:3026;height:2" coordorigin="4171,2852" coordsize="3026,0" path="m4171,2852l7198,2852e" filled="f" stroked="t" strokeweight=".51827pt" strokecolor="#000000">
                <v:path arrowok="t"/>
              </v:shape>
            </v:group>
            <v:group style="position:absolute;left:7204;top:2323;width:2;height:535" coordorigin="7204,2323" coordsize="2,535">
              <v:shape style="position:absolute;left:7204;top:2323;width:2;height:535" coordorigin="7204,2323" coordsize="0,535" path="m7204,2858l7204,2323e" filled="f" stroked="t" strokeweight=".600799pt" strokecolor="#000000">
                <v:path arrowok="t"/>
              </v:shape>
            </v:group>
            <v:group style="position:absolute;left:7216;top:2316;width:259;height:2" coordorigin="7216,2316" coordsize="259,2">
              <v:shape style="position:absolute;left:7216;top:2316;width:259;height:2" coordorigin="7216,2316" coordsize="259,0" path="m7216,2316l7475,2316e" filled="f" stroked="t" strokeweight=".51827pt" strokecolor="#000000">
                <v:path arrowok="t"/>
              </v:shape>
            </v:group>
            <v:group style="position:absolute;left:7495;top:1682;width:2;height:1195" coordorigin="7495,1682" coordsize="2,1195">
              <v:shape style="position:absolute;left:7495;top:1682;width:2;height:1195" coordorigin="7495,1682" coordsize="0,1195" path="m7495,2878l7495,1682e" filled="f" stroked="t" strokeweight=".600799pt" strokecolor="#000000">
                <v:path arrowok="t"/>
              </v:shape>
            </v:group>
            <v:group style="position:absolute;left:7429;top:1628;width:2;height:682" coordorigin="7429,1628" coordsize="2,682">
              <v:shape style="position:absolute;left:7429;top:1628;width:2;height:682" coordorigin="7429,1628" coordsize="0,682" path="m7429,1628l7429,2310e" filled="f" stroked="t" strokeweight=".600799pt" strokecolor="#F0F0F0">
                <v:path arrowok="t"/>
              </v:shape>
            </v:group>
            <v:group style="position:absolute;left:3874;top:3372;width:2;height:451" coordorigin="3874,3372" coordsize="2,451">
              <v:shape style="position:absolute;left:3874;top:3372;width:2;height:451" coordorigin="3874,3372" coordsize="0,451" path="m3874,3372l3874,3823e" filled="f" stroked="t" strokeweight=".600799pt" strokecolor="#000000">
                <v:path arrowok="t"/>
              </v:shape>
            </v:group>
            <v:group style="position:absolute;left:3888;top:3845;width:256;height:2" coordorigin="3888,3845" coordsize="256,2">
              <v:shape style="position:absolute;left:3888;top:3845;width:256;height:2" coordorigin="3888,3845" coordsize="256,0" path="m3888,3845l4144,3845e" filled="f" stroked="t" strokeweight=".51827pt" strokecolor="#000000">
                <v:path arrowok="t"/>
              </v:shape>
            </v:group>
            <v:group style="position:absolute;left:4171;top:3691;width:3074;height:2" coordorigin="4171,3691" coordsize="3074,2">
              <v:shape style="position:absolute;left:4171;top:3691;width:3074;height:2" coordorigin="4171,3691" coordsize="3074,0" path="m4171,3691l7246,3691e" filled="f" stroked="t" strokeweight=".51827pt" strokecolor="#000000">
                <v:path arrowok="t"/>
              </v:shape>
            </v:group>
            <v:group style="position:absolute;left:7210;top:3715;width:2;height:155" coordorigin="7210,3715" coordsize="2,155">
              <v:shape style="position:absolute;left:7210;top:3715;width:2;height:155" coordorigin="7210,3715" coordsize="0,155" path="m7210,3870l7210,3715e" filled="f" stroked="t" strokeweight=".600799pt" strokecolor="#000000">
                <v:path arrowok="t"/>
              </v:shape>
            </v:group>
            <v:group style="position:absolute;left:7477;top:3410;width:2;height:452" coordorigin="7477,3410" coordsize="2,452">
              <v:shape style="position:absolute;left:7477;top:3410;width:2;height:452" coordorigin="7477,3410" coordsize="0,452" path="m7477,3410l7477,3863e" filled="f" stroked="t" strokeweight=".600799pt" strokecolor="#000000">
                <v:path arrowok="t"/>
              </v:shape>
            </v:group>
            <v:group style="position:absolute;left:7225;top:3852;width:256;height:2" coordorigin="7225,3852" coordsize="256,2">
              <v:shape style="position:absolute;left:7225;top:3852;width:256;height:2" coordorigin="7225,3852" coordsize="256,0" path="m7225,3852l7481,3852e" filled="f" stroked="t" strokeweight=".51827pt" strokecolor="#000000">
                <v:path arrowok="t"/>
              </v:shape>
            </v:group>
            <v:group style="position:absolute;left:3734;top:1573;width:136;height:2" coordorigin="3734,1573" coordsize="136,2">
              <v:shape style="position:absolute;left:3734;top:1573;width:136;height:2" coordorigin="3734,1573" coordsize="136,0" path="m3734,1573l3870,1573e" filled="f" stroked="t" strokeweight=".51827pt" strokecolor="#F0F0F0">
                <v:path arrowok="t"/>
              </v:shape>
              <v:shape style="position:absolute;left:3966;top:1976;width:184;height:138" type="#_x0000_t75">
                <v:imagedata r:id="rId180" o:title=""/>
              </v:shape>
            </v:group>
            <v:group style="position:absolute;left:3966;top:1975;width:184;height:138" coordorigin="3966,1975" coordsize="184,138">
              <v:shape style="position:absolute;left:3966;top:1975;width:184;height:138" coordorigin="3966,1975" coordsize="184,138" path="m3966,2113l4150,2113,4150,1975,3966,1975,3966,2113xe" filled="f" stroked="t" strokeweight=".548064pt" strokecolor="#F0F0F0">
                <v:path arrowok="t"/>
              </v:shape>
              <v:shape style="position:absolute;left:3882;top:1426;width:162;height:714" type="#_x0000_t75">
                <v:imagedata r:id="rId181" o:title=""/>
              </v:shape>
              <v:shape style="position:absolute;left:4164;top:1995;width:148;height:838" type="#_x0000_t75">
                <v:imagedata r:id="rId182" o:title=""/>
              </v:shape>
              <v:shape style="position:absolute;left:4140;top:2664;width:3064;height:176" type="#_x0000_t75">
                <v:imagedata r:id="rId183" o:title=""/>
              </v:shape>
              <v:shape style="position:absolute;left:7008;top:2277;width:172;height:545" type="#_x0000_t75">
                <v:imagedata r:id="rId184" o:title=""/>
              </v:shape>
              <v:shape style="position:absolute;left:7008;top:2129;width:455;height:138" type="#_x0000_t75">
                <v:imagedata r:id="rId185" o:title=""/>
              </v:shape>
              <v:shape style="position:absolute;left:3764;top:3408;width:96;height:566" type="#_x0000_t75">
                <v:imagedata r:id="rId186" o:title=""/>
              </v:shape>
              <v:shape style="position:absolute;left:3848;top:3852;width:415;height:132" type="#_x0000_t75">
                <v:imagedata r:id="rId187" o:title=""/>
              </v:shape>
              <v:shape style="position:absolute;left:4164;top:3702;width:3097;height:168" type="#_x0000_t75">
                <v:imagedata r:id="rId188" o:title=""/>
              </v:shape>
              <v:shape style="position:absolute;left:7008;top:3861;width:475;height:155" type="#_x0000_t75">
                <v:imagedata r:id="rId189" o:title=""/>
              </v:shape>
              <v:shape style="position:absolute;left:7264;top:1656;width:202;height:652" type="#_x0000_t75">
                <v:imagedata r:id="rId190" o:title=""/>
              </v:shape>
              <v:shape style="position:absolute;left:7499;top:3419;width:142;height:596" type="#_x0000_t75">
                <v:imagedata r:id="rId191" o:title=""/>
              </v:shape>
            </v:group>
            <v:group style="position:absolute;left:4766;top:3269;width:2;height:98" coordorigin="4766,3269" coordsize="2,98">
              <v:shape style="position:absolute;left:4766;top:3269;width:2;height:98" coordorigin="4766,3269" coordsize="0,98" path="m4766,3269l4766,3367e" filled="f" stroked="t" strokeweight="1.051936pt" strokecolor="#000000">
                <v:path arrowok="t"/>
              </v:shape>
            </v:group>
            <v:group style="position:absolute;left:6167;top:3269;width:2;height:98" coordorigin="6167,3269" coordsize="2,98">
              <v:shape style="position:absolute;left:6167;top:3269;width:2;height:98" coordorigin="6167,3269" coordsize="0,98" path="m6167,3269l6167,3367e" filled="f" stroked="t" strokeweight="1.051936pt" strokecolor="#000000">
                <v:path arrowok="t"/>
              </v:shape>
            </v:group>
            <v:group style="position:absolute;left:7802;top:3269;width:2;height:98" coordorigin="7802,3269" coordsize="2,98">
              <v:shape style="position:absolute;left:7802;top:3269;width:2;height:98" coordorigin="7802,3269" coordsize="0,98" path="m7802,3269l7802,3367e" filled="f" stroked="t" strokeweight="1.051936pt" strokecolor="#000000">
                <v:path arrowok="t"/>
              </v:shape>
            </v:group>
            <v:group style="position:absolute;left:4140;top:2144;width:2;height:703" coordorigin="4140,2144" coordsize="2,703">
              <v:shape style="position:absolute;left:4140;top:2144;width:2;height:703" coordorigin="4140,2144" coordsize="0,703" path="m4140,2144l4140,2848e" filled="f" stroked="t" strokeweight=".600799pt" strokecolor="#000000">
                <v:path arrowok="t"/>
              </v:shape>
            </v:group>
            <v:group style="position:absolute;left:4165;top:3696;width:2;height:138" coordorigin="4165,3696" coordsize="2,138">
              <v:shape style="position:absolute;left:4165;top:3696;width:2;height:138" coordorigin="4165,3696" coordsize="0,138" path="m4165,3696l4165,3834e" filled="f" stroked="t" strokeweight=".600799pt" strokecolor="#000000">
                <v:path arrowok="t"/>
              </v:shape>
            </v:group>
            <v:group style="position:absolute;left:7264;top:3707;width:2;height:138" coordorigin="7264,3707" coordsize="2,138">
              <v:shape style="position:absolute;left:7264;top:3707;width:2;height:138" coordorigin="7264,3707" coordsize="0,138" path="m7264,3707l7264,3845e" filled="f" stroked="t" strokeweight=".600799pt" strokecolor="#000000">
                <v:path arrowok="t"/>
              </v:shape>
            </v:group>
            <v:group style="position:absolute;left:3880;top:3839;width:282;height:2" coordorigin="3880,3839" coordsize="282,2">
              <v:shape style="position:absolute;left:3880;top:3839;width:282;height:2" coordorigin="3880,3839" coordsize="282,0" path="m3880,3839l4162,3839e" filled="f" stroked="t" strokeweight=".51827pt" strokecolor="#000000">
                <v:path arrowok="t"/>
              </v:shape>
            </v:group>
            <w10:wrap type="none"/>
          </v:group>
        </w:pict>
      </w:r>
      <w:hyperlink r:id="rId192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092" w:right="6569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15"/>
          <w:w w:val="101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1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1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1"/>
        </w:rPr>
        <w:t>ac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1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ó</w:t>
      </w:r>
      <w:r>
        <w:rPr>
          <w:rFonts w:ascii="Times New Roman" w:hAnsi="Times New Roman" w:cs="Times New Roman" w:eastAsia="Times New Roman"/>
          <w:sz w:val="22"/>
          <w:szCs w:val="22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4" w:after="0" w:line="249" w:lineRule="exact"/>
        <w:ind w:left="1454" w:right="685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13"/>
          <w:w w:val="101"/>
          <w:position w:val="-1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  <w:position w:val="-1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3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  <w:position w:val="-1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-3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  <w:position w:val="-1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9" w:lineRule="exact"/>
        <w:ind w:left="1912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  <w:position w:val="-1"/>
        </w:rPr>
        <w:t>5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line="260" w:lineRule="exact" w:after="0"/>
        <w:jc w:val="left"/>
        <w:rPr>
          <w:sz w:val="26"/>
          <w:szCs w:val="26"/>
        </w:rPr>
        <w:sectPr>
          <w:pgSz w:w="11900" w:h="16840"/>
          <w:pgMar w:top="600" w:bottom="280" w:left="1600" w:right="1440"/>
        </w:sectPr>
      </w:pPr>
      <w:rPr/>
    </w:p>
    <w:p>
      <w:pPr>
        <w:spacing w:before="34" w:after="0" w:line="240" w:lineRule="auto"/>
        <w:ind w:left="1876" w:right="2699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0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8" w:after="0" w:line="240" w:lineRule="auto"/>
        <w:ind w:left="3027" w:right="-75"/>
        <w:jc w:val="left"/>
        <w:tabs>
          <w:tab w:pos="442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-5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  <w:position w:val="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9" w:lineRule="exact"/>
        <w:ind w:left="1810" w:right="2671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10"/>
          <w:w w:val="101"/>
          <w:position w:val="-1"/>
        </w:rPr>
        <w:t>-2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6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5"/>
        </w:rPr>
        <w:t>3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5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-53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5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1"/>
          <w:position w:val="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1"/>
          <w:position w:val="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1"/>
          <w:position w:val="0"/>
        </w:rPr>
        <w:t>ec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  <w:position w:val="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-3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1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  <w:position w:val="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3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1"/>
          <w:position w:val="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1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14" w:after="0" w:line="240" w:lineRule="auto"/>
        <w:ind w:left="984" w:right="1261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13"/>
          <w:w w:val="101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2"/>
          <w:szCs w:val="22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line="240" w:lineRule="auto"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00" w:h="16840"/>
          <w:pgMar w:top="600" w:bottom="280" w:left="1600" w:right="1440"/>
          <w:cols w:num="2" w:equalWidth="0">
            <w:col w:w="4780" w:space="1278"/>
            <w:col w:w="2802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2" w:after="0" w:line="205" w:lineRule="exact"/>
        <w:ind w:left="1278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x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nu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3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3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ó</w:t>
      </w:r>
      <w:r>
        <w:rPr>
          <w:rFonts w:ascii="Times New Roman" w:hAnsi="Times New Roman" w:cs="Times New Roman" w:eastAsia="Times New Roman"/>
          <w:sz w:val="18"/>
          <w:szCs w:val="18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3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3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3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38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5" w:after="0" w:line="240" w:lineRule="auto"/>
        <w:ind w:left="102" w:right="187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Todo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fenómeno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varía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f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ect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ejemplo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vocal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atenuació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afect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toda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mponente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mism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manera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6" w:firstLine="1007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oíd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human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sensibilida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distint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diferente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vocales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atenuació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cierta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parece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naceptabl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otras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ejempl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obsérvese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esquem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figur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29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nive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máxim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atenuació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tolerable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recomendad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ITU-T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conversacione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telefónicas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extrema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permit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atenuació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mayor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spacing w:val="20"/>
          <w:w w:val="100"/>
        </w:rPr>
        <w:t>1.1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2</w:t>
      </w:r>
      <w:r>
        <w:rPr>
          <w:rFonts w:ascii="Arial" w:hAnsi="Arial" w:cs="Arial" w:eastAsia="Arial"/>
          <w:sz w:val="32"/>
          <w:szCs w:val="32"/>
          <w:spacing w:val="4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20"/>
          <w:w w:val="100"/>
        </w:rPr>
        <w:t>L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a</w:t>
      </w:r>
      <w:r>
        <w:rPr>
          <w:rFonts w:ascii="Arial" w:hAnsi="Arial" w:cs="Arial" w:eastAsia="Arial"/>
          <w:sz w:val="32"/>
          <w:szCs w:val="32"/>
          <w:spacing w:val="58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20"/>
          <w:w w:val="109"/>
        </w:rPr>
        <w:t>modulación,</w:t>
      </w:r>
      <w:r>
        <w:rPr>
          <w:rFonts w:ascii="Arial" w:hAnsi="Arial" w:cs="Arial" w:eastAsia="Arial"/>
          <w:sz w:val="32"/>
          <w:szCs w:val="32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86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signific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modulac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util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56.665649pt;width:435.66pt;height:.1pt;mso-position-horizontal-relative:page;mso-position-vertical-relative:paragraph;z-index:-6624" coordorigin="1594,1133" coordsize="8713,2">
            <v:shape style="position:absolute;left:1594;top:1133;width:8713;height:2" coordorigin="1594,1133" coordsize="8713,0" path="m1594,1133l10307,1133e" filled="f" stroked="t" strokeweight=".580pt" strokecolor="#00000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Transmiti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analógic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digital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mism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“original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”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posibl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sól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númer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limitad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casos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tip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transmisión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llamad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99"/>
          <w:b/>
          <w:bCs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99"/>
          <w:b/>
          <w:bCs/>
        </w:rPr>
        <w:t>b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99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line="239" w:lineRule="auto" w:after="0"/>
        <w:jc w:val="both"/>
        <w:rPr>
          <w:rFonts w:ascii="Arial Narrow" w:hAnsi="Arial Narrow" w:cs="Arial Narrow" w:eastAsia="Arial Narrow"/>
          <w:sz w:val="28"/>
          <w:szCs w:val="28"/>
        </w:rPr>
        <w:sectPr>
          <w:type w:val="continuous"/>
          <w:pgSz w:w="11900" w:h="16840"/>
          <w:pgMar w:top="600" w:bottom="280" w:left="1600" w:right="1440"/>
        </w:sectPr>
      </w:pPr>
      <w:rPr/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/>
        <w:pict>
          <v:group style="position:absolute;margin-left:23.709999pt;margin-top:23.469999pt;width:547.9pt;height:794.98pt;mso-position-horizontal-relative:page;mso-position-vertical-relative:page;z-index:-6622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sz w:val="16"/>
          <w:szCs w:val="16"/>
        </w:rPr>
      </w:r>
    </w:p>
    <w:p>
      <w:pPr>
        <w:spacing w:before="0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9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621" type="#_x0000_t75">
            <v:imagedata r:id="rId193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194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102" w:right="186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w w:val="99"/>
        </w:rPr>
        <w:t>(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baseban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encuentr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ejemplo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pulso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codificado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alguna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conexione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cobre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V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circuit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cerrad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mayorí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efier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confia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llamad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port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dora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defin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modulació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proces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travé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inf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trasmitid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modificació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parámetr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portadora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39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destino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6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recuperad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parti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interpretació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parámetros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segund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proces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llamad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demodul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39" w:lineRule="auto"/>
        <w:ind w:left="102" w:right="185" w:firstLine="793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portador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elig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sobr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característica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informa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iva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deseada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norma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asignació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dictada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Regulatorios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conexión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definitiva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teniend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todo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detalle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proyect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sistem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comunicación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razone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f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ectú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modulació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varias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continuació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expone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principales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89" w:lineRule="exact"/>
        <w:ind w:left="81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Meiryo" w:hAnsi="Meiryo" w:cs="Meiryo" w:eastAsia="Meiryo"/>
          <w:sz w:val="28"/>
          <w:szCs w:val="28"/>
          <w:spacing w:val="20"/>
          <w:w w:val="100"/>
          <w:position w:val="3"/>
        </w:rPr>
        <w:t>•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3"/>
        </w:rPr>
        <w:t>mucho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3"/>
        </w:rPr>
        <w:t>canale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3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transmis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3"/>
        </w:rPr>
        <w:t>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3"/>
        </w:rPr>
        <w:t>posee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3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3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3"/>
        </w:rPr>
        <w:t>limitada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272" w:lineRule="exact"/>
        <w:ind w:left="102" w:right="193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podría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atenua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fuertement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informativ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6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informativ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resul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canal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;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modulació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adapt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informativ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respuest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frecuenci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  <w:position w:val="7"/>
        </w:rPr>
        <w:t>8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  <w:position w:val="7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7"/>
          <w:w w:val="100"/>
          <w:position w:val="7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canal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position w:val="0"/>
        </w:rPr>
        <w:t>Ejemplo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tip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cabl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coa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x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iales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tiene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desd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3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240" w:lineRule="auto"/>
        <w:ind w:left="102" w:right="184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60KH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algun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cen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MHz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cab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óptico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explicad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antes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caracteriza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bie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definida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ventana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utilizació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cuale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consigu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baj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atenuación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;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89" w:lineRule="exact"/>
        <w:ind w:left="81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Meiryo" w:hAnsi="Meiryo" w:cs="Meiryo" w:eastAsia="Meiryo"/>
          <w:sz w:val="28"/>
          <w:szCs w:val="28"/>
          <w:spacing w:val="20"/>
          <w:w w:val="86"/>
          <w:position w:val="3"/>
        </w:rPr>
        <w:t>•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frecuentement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6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5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cana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6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5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comun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cació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6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6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compartid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6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272" w:lineRule="exact"/>
        <w:ind w:left="102" w:right="191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mucho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usuarios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modula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distinta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sobr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diferente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39" w:lineRule="auto"/>
        <w:ind w:left="102" w:right="186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permit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mejo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utiliza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espaci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elecció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modulació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important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preve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ambo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úti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1" w:after="0" w:line="239" w:lineRule="auto"/>
        <w:ind w:left="102" w:right="194"/>
        <w:jc w:val="both"/>
        <w:rPr>
          <w:rFonts w:ascii="Arial Narrow" w:hAnsi="Arial Narrow" w:cs="Arial Narrow" w:eastAsia="Arial Narrow"/>
          <w:sz w:val="24"/>
          <w:szCs w:val="24"/>
        </w:rPr>
      </w:pPr>
      <w:rPr/>
      <w:r>
        <w:rPr/>
        <w:pict>
          <v:group style="position:absolute;margin-left:79.680pt;margin-top:56.883202pt;width:435.66pt;height:.1pt;mso-position-horizontal-relative:page;mso-position-vertical-relative:paragraph;z-index:-6620" coordorigin="1594,1138" coordsize="8713,2">
            <v:shape style="position:absolute;left:1594;top:1138;width:8713;height:2" coordorigin="1594,1138" coordsize="8713,0" path="m1594,1138l10307,1138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85.080002pt;margin-top:-4.676797pt;width:144pt;height:.1pt;mso-position-horizontal-relative:page;mso-position-vertical-relative:paragraph;z-index:-6619" coordorigin="1702,-94" coordsize="2880,2">
            <v:shape style="position:absolute;left:1702;top:-94;width:2880;height:2" coordorigin="1702,-94" coordsize="2880,0" path="m1702,-94l4582,-94e" filled="f" stroked="t" strokeweight=".82pt" strokecolor="#00000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16"/>
          <w:szCs w:val="16"/>
          <w:spacing w:val="0"/>
          <w:w w:val="100"/>
          <w:i/>
          <w:position w:val="6"/>
        </w:rPr>
        <w:t>8</w:t>
      </w:r>
      <w:r>
        <w:rPr>
          <w:rFonts w:ascii="Arial Narrow" w:hAnsi="Arial Narrow" w:cs="Arial Narrow" w:eastAsia="Arial Narrow"/>
          <w:sz w:val="16"/>
          <w:szCs w:val="16"/>
          <w:spacing w:val="32"/>
          <w:w w:val="100"/>
          <w:i/>
          <w:position w:val="6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La</w:t>
      </w:r>
      <w:r>
        <w:rPr>
          <w:rFonts w:ascii="Arial Narrow" w:hAnsi="Arial Narrow" w:cs="Arial Narrow" w:eastAsia="Arial Narrow"/>
          <w:sz w:val="24"/>
          <w:szCs w:val="24"/>
          <w:spacing w:val="14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respuesta</w:t>
      </w:r>
      <w:r>
        <w:rPr>
          <w:rFonts w:ascii="Arial Narrow" w:hAnsi="Arial Narrow" w:cs="Arial Narrow" w:eastAsia="Arial Narrow"/>
          <w:sz w:val="24"/>
          <w:szCs w:val="24"/>
          <w:spacing w:val="14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de</w:t>
      </w:r>
      <w:r>
        <w:rPr>
          <w:rFonts w:ascii="Arial Narrow" w:hAnsi="Arial Narrow" w:cs="Arial Narrow" w:eastAsia="Arial Narrow"/>
          <w:sz w:val="24"/>
          <w:szCs w:val="24"/>
          <w:spacing w:val="14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frecuen</w:t>
      </w:r>
      <w:r>
        <w:rPr>
          <w:rFonts w:ascii="Arial Narrow" w:hAnsi="Arial Narrow" w:cs="Arial Narrow" w:eastAsia="Arial Narrow"/>
          <w:sz w:val="24"/>
          <w:szCs w:val="24"/>
          <w:spacing w:val="1"/>
          <w:w w:val="100"/>
          <w:i/>
          <w:position w:val="0"/>
        </w:rPr>
        <w:t>c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ia</w:t>
      </w:r>
      <w:r>
        <w:rPr>
          <w:rFonts w:ascii="Arial Narrow" w:hAnsi="Arial Narrow" w:cs="Arial Narrow" w:eastAsia="Arial Narrow"/>
          <w:sz w:val="24"/>
          <w:szCs w:val="24"/>
          <w:spacing w:val="14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de</w:t>
      </w:r>
      <w:r>
        <w:rPr>
          <w:rFonts w:ascii="Arial Narrow" w:hAnsi="Arial Narrow" w:cs="Arial Narrow" w:eastAsia="Arial Narrow"/>
          <w:sz w:val="24"/>
          <w:szCs w:val="24"/>
          <w:spacing w:val="14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un</w:t>
      </w:r>
      <w:r>
        <w:rPr>
          <w:rFonts w:ascii="Arial Narrow" w:hAnsi="Arial Narrow" w:cs="Arial Narrow" w:eastAsia="Arial Narrow"/>
          <w:sz w:val="24"/>
          <w:szCs w:val="24"/>
          <w:spacing w:val="14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circuito</w:t>
      </w:r>
      <w:r>
        <w:rPr>
          <w:rFonts w:ascii="Arial Narrow" w:hAnsi="Arial Narrow" w:cs="Arial Narrow" w:eastAsia="Arial Narrow"/>
          <w:sz w:val="24"/>
          <w:szCs w:val="24"/>
          <w:spacing w:val="14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14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de</w:t>
      </w:r>
      <w:r>
        <w:rPr>
          <w:rFonts w:ascii="Arial Narrow" w:hAnsi="Arial Narrow" w:cs="Arial Narrow" w:eastAsia="Arial Narrow"/>
          <w:sz w:val="24"/>
          <w:szCs w:val="24"/>
          <w:spacing w:val="17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un</w:t>
      </w:r>
      <w:r>
        <w:rPr>
          <w:rFonts w:ascii="Arial Narrow" w:hAnsi="Arial Narrow" w:cs="Arial Narrow" w:eastAsia="Arial Narrow"/>
          <w:sz w:val="24"/>
          <w:szCs w:val="24"/>
          <w:spacing w:val="14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canal</w:t>
      </w:r>
      <w:r>
        <w:rPr>
          <w:rFonts w:ascii="Arial Narrow" w:hAnsi="Arial Narrow" w:cs="Arial Narrow" w:eastAsia="Arial Narrow"/>
          <w:sz w:val="24"/>
          <w:szCs w:val="24"/>
          <w:spacing w:val="14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de</w:t>
      </w:r>
      <w:r>
        <w:rPr>
          <w:rFonts w:ascii="Arial Narrow" w:hAnsi="Arial Narrow" w:cs="Arial Narrow" w:eastAsia="Arial Narrow"/>
          <w:sz w:val="24"/>
          <w:szCs w:val="24"/>
          <w:spacing w:val="14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transmisión</w:t>
      </w:r>
      <w:r>
        <w:rPr>
          <w:rFonts w:ascii="Arial Narrow" w:hAnsi="Arial Narrow" w:cs="Arial Narrow" w:eastAsia="Arial Narrow"/>
          <w:sz w:val="24"/>
          <w:szCs w:val="24"/>
          <w:spacing w:val="14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está</w:t>
      </w:r>
      <w:r>
        <w:rPr>
          <w:rFonts w:ascii="Arial Narrow" w:hAnsi="Arial Narrow" w:cs="Arial Narrow" w:eastAsia="Arial Narrow"/>
          <w:sz w:val="24"/>
          <w:szCs w:val="24"/>
          <w:spacing w:val="14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representada</w:t>
      </w:r>
      <w:r>
        <w:rPr>
          <w:rFonts w:ascii="Arial Narrow" w:hAnsi="Arial Narrow" w:cs="Arial Narrow" w:eastAsia="Arial Narrow"/>
          <w:sz w:val="24"/>
          <w:szCs w:val="24"/>
          <w:spacing w:val="14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por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dos</w:t>
      </w:r>
      <w:r>
        <w:rPr>
          <w:rFonts w:ascii="Arial Narrow" w:hAnsi="Arial Narrow" w:cs="Arial Narrow" w:eastAsia="Arial Narrow"/>
          <w:sz w:val="24"/>
          <w:szCs w:val="24"/>
          <w:spacing w:val="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gráficos,</w:t>
      </w:r>
      <w:r>
        <w:rPr>
          <w:rFonts w:ascii="Arial Narrow" w:hAnsi="Arial Narrow" w:cs="Arial Narrow" w:eastAsia="Arial Narrow"/>
          <w:sz w:val="24"/>
          <w:szCs w:val="24"/>
          <w:spacing w:val="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(uno</w:t>
      </w:r>
      <w:r>
        <w:rPr>
          <w:rFonts w:ascii="Arial Narrow" w:hAnsi="Arial Narrow" w:cs="Arial Narrow" w:eastAsia="Arial Narrow"/>
          <w:sz w:val="24"/>
          <w:szCs w:val="24"/>
          <w:spacing w:val="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para</w:t>
      </w:r>
      <w:r>
        <w:rPr>
          <w:rFonts w:ascii="Arial Narrow" w:hAnsi="Arial Narrow" w:cs="Arial Narrow" w:eastAsia="Arial Narrow"/>
          <w:sz w:val="24"/>
          <w:szCs w:val="24"/>
          <w:spacing w:val="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la</w:t>
      </w:r>
      <w:r>
        <w:rPr>
          <w:rFonts w:ascii="Arial Narrow" w:hAnsi="Arial Narrow" w:cs="Arial Narrow" w:eastAsia="Arial Narrow"/>
          <w:sz w:val="24"/>
          <w:szCs w:val="24"/>
          <w:spacing w:val="2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amplitud</w:t>
      </w:r>
      <w:r>
        <w:rPr>
          <w:rFonts w:ascii="Arial Narrow" w:hAnsi="Arial Narrow" w:cs="Arial Narrow" w:eastAsia="Arial Narrow"/>
          <w:sz w:val="24"/>
          <w:szCs w:val="24"/>
          <w:spacing w:val="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y</w:t>
      </w:r>
      <w:r>
        <w:rPr>
          <w:rFonts w:ascii="Arial Narrow" w:hAnsi="Arial Narrow" w:cs="Arial Narrow" w:eastAsia="Arial Narrow"/>
          <w:sz w:val="24"/>
          <w:szCs w:val="24"/>
          <w:spacing w:val="2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el</w:t>
      </w:r>
      <w:r>
        <w:rPr>
          <w:rFonts w:ascii="Arial Narrow" w:hAnsi="Arial Narrow" w:cs="Arial Narrow" w:eastAsia="Arial Narrow"/>
          <w:sz w:val="24"/>
          <w:szCs w:val="24"/>
          <w:spacing w:val="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otro</w:t>
      </w:r>
      <w:r>
        <w:rPr>
          <w:rFonts w:ascii="Arial Narrow" w:hAnsi="Arial Narrow" w:cs="Arial Narrow" w:eastAsia="Arial Narrow"/>
          <w:sz w:val="24"/>
          <w:szCs w:val="24"/>
          <w:spacing w:val="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para</w:t>
      </w:r>
      <w:r>
        <w:rPr>
          <w:rFonts w:ascii="Arial Narrow" w:hAnsi="Arial Narrow" w:cs="Arial Narrow" w:eastAsia="Arial Narrow"/>
          <w:sz w:val="24"/>
          <w:szCs w:val="24"/>
          <w:spacing w:val="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la</w:t>
      </w:r>
      <w:r>
        <w:rPr>
          <w:rFonts w:ascii="Arial Narrow" w:hAnsi="Arial Narrow" w:cs="Arial Narrow" w:eastAsia="Arial Narrow"/>
          <w:sz w:val="24"/>
          <w:szCs w:val="24"/>
          <w:spacing w:val="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"/>
          <w:w w:val="100"/>
          <w:i/>
          <w:position w:val="0"/>
        </w:rPr>
        <w:t>f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ase).</w:t>
      </w:r>
      <w:r>
        <w:rPr>
          <w:rFonts w:ascii="Arial Narrow" w:hAnsi="Arial Narrow" w:cs="Arial Narrow" w:eastAsia="Arial Narrow"/>
          <w:sz w:val="24"/>
          <w:szCs w:val="24"/>
          <w:spacing w:val="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En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ellos</w:t>
      </w:r>
      <w:r>
        <w:rPr>
          <w:rFonts w:ascii="Arial Narrow" w:hAnsi="Arial Narrow" w:cs="Arial Narrow" w:eastAsia="Arial Narrow"/>
          <w:sz w:val="24"/>
          <w:szCs w:val="24"/>
          <w:spacing w:val="2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se</w:t>
      </w:r>
      <w:r>
        <w:rPr>
          <w:rFonts w:ascii="Arial Narrow" w:hAnsi="Arial Narrow" w:cs="Arial Narrow" w:eastAsia="Arial Narrow"/>
          <w:sz w:val="24"/>
          <w:szCs w:val="24"/>
          <w:spacing w:val="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puede</w:t>
      </w:r>
      <w:r>
        <w:rPr>
          <w:rFonts w:ascii="Arial Narrow" w:hAnsi="Arial Narrow" w:cs="Arial Narrow" w:eastAsia="Arial Narrow"/>
          <w:sz w:val="24"/>
          <w:szCs w:val="24"/>
          <w:spacing w:val="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1"/>
          <w:w w:val="100"/>
          <w:i/>
          <w:position w:val="0"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er,</w:t>
      </w:r>
      <w:r>
        <w:rPr>
          <w:rFonts w:ascii="Arial Narrow" w:hAnsi="Arial Narrow" w:cs="Arial Narrow" w:eastAsia="Arial Narrow"/>
          <w:sz w:val="24"/>
          <w:szCs w:val="24"/>
          <w:spacing w:val="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para</w:t>
      </w:r>
      <w:r>
        <w:rPr>
          <w:rFonts w:ascii="Arial Narrow" w:hAnsi="Arial Narrow" w:cs="Arial Narrow" w:eastAsia="Arial Narrow"/>
          <w:sz w:val="24"/>
          <w:szCs w:val="24"/>
          <w:spacing w:val="1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cualquier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frecuencia,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el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valor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de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la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atenuación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de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la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amplifi</w:t>
      </w:r>
      <w:r>
        <w:rPr>
          <w:rFonts w:ascii="Arial Narrow" w:hAnsi="Arial Narrow" w:cs="Arial Narrow" w:eastAsia="Arial Narrow"/>
          <w:sz w:val="24"/>
          <w:szCs w:val="24"/>
          <w:spacing w:val="1"/>
          <w:w w:val="100"/>
          <w:i/>
          <w:position w:val="0"/>
        </w:rPr>
        <w:t>c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ación,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y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la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var</w:t>
      </w:r>
      <w:r>
        <w:rPr>
          <w:rFonts w:ascii="Arial Narrow" w:hAnsi="Arial Narrow" w:cs="Arial Narrow" w:eastAsia="Arial Narrow"/>
          <w:sz w:val="24"/>
          <w:szCs w:val="24"/>
          <w:spacing w:val="1"/>
          <w:w w:val="100"/>
          <w:i/>
          <w:position w:val="0"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ación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de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la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fase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que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el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"/>
          <w:w w:val="100"/>
          <w:i/>
          <w:position w:val="0"/>
        </w:rPr>
        <w:t>c</w:t>
      </w:r>
      <w:r>
        <w:rPr>
          <w:rFonts w:ascii="Arial Narrow" w:hAnsi="Arial Narrow" w:cs="Arial Narrow" w:eastAsia="Arial Narrow"/>
          <w:sz w:val="24"/>
          <w:szCs w:val="24"/>
          <w:spacing w:val="-1"/>
          <w:w w:val="100"/>
          <w:i/>
          <w:position w:val="0"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rcuito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i/>
          <w:position w:val="0"/>
        </w:rPr>
        <w:t>produce.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position w:val="0"/>
        </w:rPr>
      </w:r>
    </w:p>
    <w:p>
      <w:pPr>
        <w:spacing w:line="239" w:lineRule="auto" w:after="0"/>
        <w:jc w:val="both"/>
        <w:rPr>
          <w:rFonts w:ascii="Arial Narrow" w:hAnsi="Arial Narrow" w:cs="Arial Narrow" w:eastAsia="Arial Narrow"/>
          <w:sz w:val="24"/>
          <w:szCs w:val="24"/>
        </w:rPr>
        <w:sectPr>
          <w:pgSz w:w="11900" w:h="16840"/>
          <w:pgMar w:top="600" w:bottom="280" w:left="1600" w:right="1440"/>
        </w:sectPr>
      </w:pPr>
      <w:rPr/>
    </w:p>
    <w:p>
      <w:pPr>
        <w:spacing w:before="1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23.709999pt;margin-top:23.469999pt;width:547.9pt;height:794.98pt;mso-position-horizontal-relative:page;mso-position-vertical-relative:page;z-index:-6618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7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7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617" type="#_x0000_t75">
            <v:imagedata r:id="rId195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196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102" w:right="186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modulada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exist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guardi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suficientement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evita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distinta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pueda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superponerse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34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Meiryo" w:hAnsi="Meiryo" w:cs="Meiryo" w:eastAsia="Meiryo"/>
          <w:sz w:val="28"/>
          <w:szCs w:val="28"/>
          <w:spacing w:val="20"/>
          <w:w w:val="100"/>
        </w:rPr>
        <w:t>•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distribució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fre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establec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transmisor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defin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multiplexaciò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frecuenci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;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veces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exist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atribuc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mism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multiplexa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automáticamente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observa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ejemplo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54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KH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64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dond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transmite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simultáneament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radi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televisió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que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102" w:right="186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hech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transmitida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dif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forma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modulación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interfiere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ellas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;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5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Meiryo" w:hAnsi="Meiryo" w:cs="Meiryo" w:eastAsia="Meiryo"/>
          <w:sz w:val="28"/>
          <w:szCs w:val="28"/>
          <w:spacing w:val="20"/>
          <w:w w:val="100"/>
        </w:rPr>
        <w:t>•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exist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razón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natura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práctica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sugier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elecció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modulació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radio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independientement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tamañ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antena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típicament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longitu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quier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transmitir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Entonces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voca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KHz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ejemplo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transmitid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necesi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arí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anten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metro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obviament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result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práctic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Modula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frecuencia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superiore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permit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utiliza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antena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much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má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pequeñas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distinto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circuito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efectúa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modulació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llama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moduladore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demodu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dore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ejecuta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tare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contraria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misma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denomina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contractas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produce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términ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99"/>
          <w:b/>
          <w:bCs/>
        </w:rPr>
        <w:t>móde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repre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aparat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conviert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dato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digitale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analógica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viaja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sobr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circuito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línea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analógicas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móde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tambié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recib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modulada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odula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reconstruyend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digital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móde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permite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ampli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camp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corre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electrónico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transmis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fax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transferencia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file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serve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computador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conectad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travé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líne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analógica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top="600" w:bottom="280" w:left="1600" w:right="1440"/>
        </w:sectPr>
      </w:pPr>
      <w:rPr/>
    </w:p>
    <w:p>
      <w:pPr>
        <w:spacing w:before="32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.818844pt;width:435.66pt;height:.1pt;mso-position-horizontal-relative:page;mso-position-vertical-relative:paragraph;z-index:-6616" coordorigin="1594,36" coordsize="8713,2">
            <v:shape style="position:absolute;left:1594;top:36;width:8713;height:2" coordorigin="1594,36" coordsize="8713,0" path="m1594,36l10307,36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615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7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/>
        <w:pict>
          <v:shape style="position:absolute;margin-left:319.079987pt;margin-top:34.919701pt;width:198.0pt;height:90pt;mso-position-horizontal-relative:page;mso-position-vertical-relative:page;z-index:-6614" type="#_x0000_t75">
            <v:imagedata r:id="rId199" o:title=""/>
          </v:shape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612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sz w:val="26"/>
          <w:szCs w:val="26"/>
        </w:rPr>
      </w:r>
    </w:p>
    <w:p>
      <w:pPr>
        <w:spacing w:before="19" w:after="0" w:line="240" w:lineRule="auto"/>
        <w:ind w:left="102" w:right="3344"/>
        <w:jc w:val="both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spacing w:val="20"/>
          <w:w w:val="100"/>
        </w:rPr>
        <w:t>1.1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3</w:t>
      </w:r>
      <w:r>
        <w:rPr>
          <w:rFonts w:ascii="Arial" w:hAnsi="Arial" w:cs="Arial" w:eastAsia="Arial"/>
          <w:sz w:val="32"/>
          <w:szCs w:val="32"/>
          <w:spacing w:val="4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20"/>
          <w:w w:val="100"/>
        </w:rPr>
        <w:t>Técnica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s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41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20"/>
          <w:w w:val="100"/>
        </w:rPr>
        <w:t>d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spacing w:val="58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20"/>
          <w:w w:val="111"/>
        </w:rPr>
        <w:t>multiplexing.</w:t>
      </w:r>
      <w:r>
        <w:rPr>
          <w:rFonts w:ascii="Arial" w:hAnsi="Arial" w:cs="Arial" w:eastAsia="Arial"/>
          <w:sz w:val="32"/>
          <w:szCs w:val="32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2" w:right="69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20"/>
          <w:w w:val="100"/>
        </w:rPr>
        <w:t>Están</w:t>
      </w:r>
      <w:r>
        <w:rPr>
          <w:rFonts w:ascii="Arial" w:hAnsi="Arial" w:cs="Arial" w:eastAsia="Arial"/>
          <w:sz w:val="28"/>
          <w:szCs w:val="28"/>
          <w:spacing w:val="19"/>
          <w:w w:val="100"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0"/>
        </w:rPr>
        <w:t>re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spacing w:val="6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0"/>
        </w:rPr>
        <w:t>de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l</w:t>
      </w:r>
      <w:r>
        <w:rPr>
          <w:rFonts w:ascii="Arial" w:hAnsi="Arial" w:cs="Arial" w:eastAsia="Arial"/>
          <w:sz w:val="28"/>
          <w:szCs w:val="28"/>
          <w:spacing w:val="71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2"/>
          <w:w w:val="109"/>
        </w:rPr>
        <w:t>multiplexin</w:t>
      </w:r>
      <w:r>
        <w:rPr>
          <w:rFonts w:ascii="Arial" w:hAnsi="Arial" w:cs="Arial" w:eastAsia="Arial"/>
          <w:sz w:val="28"/>
          <w:szCs w:val="28"/>
          <w:spacing w:val="0"/>
          <w:w w:val="109"/>
        </w:rPr>
        <w:t>g</w:t>
      </w:r>
      <w:r>
        <w:rPr>
          <w:rFonts w:ascii="Arial" w:hAnsi="Arial" w:cs="Arial" w:eastAsia="Arial"/>
          <w:sz w:val="28"/>
          <w:szCs w:val="28"/>
          <w:spacing w:val="44"/>
          <w:w w:val="109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39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2"/>
          <w:w w:val="111"/>
        </w:rPr>
        <w:t>divisió</w:t>
      </w:r>
      <w:r>
        <w:rPr>
          <w:rFonts w:ascii="Arial" w:hAnsi="Arial" w:cs="Arial" w:eastAsia="Arial"/>
          <w:sz w:val="28"/>
          <w:szCs w:val="28"/>
          <w:spacing w:val="0"/>
          <w:w w:val="111"/>
        </w:rPr>
        <w:t>n</w:t>
      </w:r>
      <w:r>
        <w:rPr>
          <w:rFonts w:ascii="Arial" w:hAnsi="Arial" w:cs="Arial" w:eastAsia="Arial"/>
          <w:sz w:val="28"/>
          <w:szCs w:val="28"/>
          <w:spacing w:val="35"/>
          <w:w w:val="111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0"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53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0"/>
        </w:rPr>
        <w:t>tie</w:t>
      </w:r>
      <w:r>
        <w:rPr>
          <w:rFonts w:ascii="Arial" w:hAnsi="Arial" w:cs="Arial" w:eastAsia="Arial"/>
          <w:sz w:val="28"/>
          <w:szCs w:val="28"/>
          <w:spacing w:val="19"/>
          <w:w w:val="100"/>
        </w:rPr>
        <w:t>m</w:t>
      </w:r>
      <w:r>
        <w:rPr>
          <w:rFonts w:ascii="Arial" w:hAnsi="Arial" w:cs="Arial" w:eastAsia="Arial"/>
          <w:sz w:val="28"/>
          <w:szCs w:val="28"/>
          <w:spacing w:val="20"/>
          <w:w w:val="100"/>
        </w:rPr>
        <w:t>p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33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18"/>
          <w:w w:val="99"/>
        </w:rPr>
        <w:t>M</w:t>
      </w:r>
      <w:r>
        <w:rPr>
          <w:rFonts w:ascii="Arial" w:hAnsi="Arial" w:cs="Arial" w:eastAsia="Arial"/>
          <w:sz w:val="28"/>
          <w:szCs w:val="28"/>
          <w:spacing w:val="0"/>
          <w:w w:val="99"/>
        </w:rPr>
        <w:t>D</w:t>
      </w:r>
      <w:r>
        <w:rPr>
          <w:rFonts w:ascii="Arial" w:hAnsi="Arial" w:cs="Arial" w:eastAsia="Arial"/>
          <w:sz w:val="28"/>
          <w:szCs w:val="28"/>
          <w:spacing w:val="-5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spacing w:val="39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9"/>
        </w:rPr>
        <w:t>o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102" w:right="7565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21"/>
          <w:w w:val="99"/>
          <w:position w:val="-1"/>
        </w:rPr>
        <w:t>(TD</w:t>
      </w:r>
      <w:r>
        <w:rPr>
          <w:rFonts w:ascii="Arial" w:hAnsi="Arial" w:cs="Arial" w:eastAsia="Arial"/>
          <w:sz w:val="28"/>
          <w:szCs w:val="28"/>
          <w:spacing w:val="18"/>
          <w:w w:val="99"/>
          <w:position w:val="-1"/>
        </w:rPr>
        <w:t>M</w:t>
      </w:r>
      <w:r>
        <w:rPr>
          <w:rFonts w:ascii="Arial" w:hAnsi="Arial" w:cs="Arial" w:eastAsia="Arial"/>
          <w:sz w:val="28"/>
          <w:szCs w:val="28"/>
          <w:spacing w:val="21"/>
          <w:w w:val="99"/>
          <w:position w:val="-1"/>
        </w:rPr>
        <w:t>)</w:t>
      </w:r>
      <w:r>
        <w:rPr>
          <w:rFonts w:ascii="Arial" w:hAnsi="Arial" w:cs="Arial" w:eastAsia="Arial"/>
          <w:sz w:val="28"/>
          <w:szCs w:val="28"/>
          <w:spacing w:val="0"/>
          <w:w w:val="99"/>
          <w:position w:val="-1"/>
        </w:rPr>
        <w:t>.</w:t>
      </w:r>
      <w:r>
        <w:rPr>
          <w:rFonts w:ascii="Arial" w:hAnsi="Arial" w:cs="Arial" w:eastAsia="Arial"/>
          <w:sz w:val="28"/>
          <w:szCs w:val="28"/>
          <w:spacing w:val="-57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4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multiplexin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g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técnica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permit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distinta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comparti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mism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canal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multiplexació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divisió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tiemp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</w:rPr>
        <w:t>MT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(T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dato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agrupado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per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eneciente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varia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suceden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conjunto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únic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secuenci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diferente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segmento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tiempo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bien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principio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técnic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aplica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analógica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digitales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práctica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siemp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digitales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4" w:after="0" w:line="322" w:lineRule="exact"/>
        <w:ind w:left="102" w:right="47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típic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sistem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TDM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dato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proviene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vario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usuario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ingresa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rcuit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llamad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Divisio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Multiplexer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-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Multiplexado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  </w:t>
      </w:r>
      <w:r>
        <w:rPr>
          <w:rFonts w:ascii="Arial Narrow" w:hAnsi="Arial Narrow" w:cs="Arial Narrow" w:eastAsia="Arial Narrow"/>
          <w:sz w:val="28"/>
          <w:szCs w:val="28"/>
          <w:spacing w:val="-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-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Divisió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-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-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Tiempo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-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-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circuit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5" w:lineRule="exact"/>
        <w:ind w:left="102" w:right="52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seleccion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part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dato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forma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45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compuesta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multiplexada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enviad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directament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modulad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sobr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portador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transmitid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frecuencia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mic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oondas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mayorí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sistema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telecomunicacione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técni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larg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distancia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39" w:lineRule="auto"/>
        <w:ind w:left="102" w:right="4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supon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tant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terminale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envía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recibe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sinc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onizada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circuito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multiplexin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g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demultiplexing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47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Existe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tipología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principa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multiplexin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g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voca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Kbit/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técnic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PCM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89" w:lineRule="exact"/>
        <w:ind w:left="811" w:right="-20"/>
        <w:jc w:val="left"/>
        <w:tabs>
          <w:tab w:pos="1800" w:val="left"/>
          <w:tab w:pos="3980" w:val="left"/>
          <w:tab w:pos="4980" w:val="left"/>
          <w:tab w:pos="6440" w:val="left"/>
          <w:tab w:pos="7820" w:val="left"/>
        </w:tabs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Meiryo" w:hAnsi="Meiryo" w:cs="Meiryo" w:eastAsia="Meiryo"/>
          <w:sz w:val="28"/>
          <w:szCs w:val="28"/>
          <w:w w:val="86"/>
          <w:position w:val="3"/>
        </w:rPr>
        <w:t>•</w:t>
      </w:r>
      <w:r>
        <w:rPr>
          <w:rFonts w:ascii="Meiryo" w:hAnsi="Meiryo" w:cs="Meiryo" w:eastAsia="Meiryo"/>
          <w:sz w:val="28"/>
          <w:szCs w:val="28"/>
          <w:spacing w:val="9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PD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(Plesiochronou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Digita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Hierarchy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Jerarquí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Digita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272" w:lineRule="exact"/>
        <w:ind w:left="102" w:right="6317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Plesiócrona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JD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P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90" w:lineRule="exact"/>
        <w:ind w:left="811" w:right="-20"/>
        <w:jc w:val="left"/>
        <w:tabs>
          <w:tab w:pos="1860" w:val="left"/>
          <w:tab w:pos="3800" w:val="left"/>
          <w:tab w:pos="4860" w:val="left"/>
          <w:tab w:pos="6380" w:val="left"/>
          <w:tab w:pos="7820" w:val="left"/>
        </w:tabs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Meiryo" w:hAnsi="Meiryo" w:cs="Meiryo" w:eastAsia="Meiryo"/>
          <w:sz w:val="28"/>
          <w:szCs w:val="28"/>
          <w:w w:val="86"/>
          <w:position w:val="3"/>
        </w:rPr>
        <w:t>•</w:t>
      </w:r>
      <w:r>
        <w:rPr>
          <w:rFonts w:ascii="Meiryo" w:hAnsi="Meiryo" w:cs="Meiryo" w:eastAsia="Meiryo"/>
          <w:sz w:val="28"/>
          <w:szCs w:val="28"/>
          <w:spacing w:val="9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SD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(Synchronou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Digita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H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erarchy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Jerarquí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Digita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272" w:lineRule="exact"/>
        <w:ind w:left="102" w:right="6525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Sincrónic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JDS)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90" w:lineRule="exact"/>
        <w:ind w:left="81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Meiryo" w:hAnsi="Meiryo" w:cs="Meiryo" w:eastAsia="Meiryo"/>
          <w:sz w:val="28"/>
          <w:szCs w:val="28"/>
          <w:w w:val="86"/>
          <w:position w:val="3"/>
        </w:rPr>
        <w:t>•</w:t>
      </w:r>
      <w:r>
        <w:rPr>
          <w:rFonts w:ascii="Meiryo" w:hAnsi="Meiryo" w:cs="Meiryo" w:eastAsia="Meiryo"/>
          <w:sz w:val="28"/>
          <w:szCs w:val="28"/>
          <w:spacing w:val="9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SONE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5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(Synchronou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5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Optica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5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Network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5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Re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5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Óptic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5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3"/>
        </w:rPr>
        <w:t>Sincrónic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3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3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272" w:lineRule="exact"/>
        <w:ind w:left="102" w:right="7817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ROS)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44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H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desarrollad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año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‘60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’70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estab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difundid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prácticament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mund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entero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;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después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mediado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102" w:right="52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32.504101pt;width:435.66pt;height:.1pt;mso-position-horizontal-relative:page;mso-position-vertical-relative:paragraph;z-index:-6613" coordorigin="1594,650" coordsize="8713,2">
            <v:shape style="position:absolute;left:1594;top:650;width:8713;height:2" coordorigin="1594,650" coordsize="8713,0" path="m1594,650l10307,650e" filled="f" stroked="t" strokeweight=".580pt" strokecolor="#00000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7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‘80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7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comenz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7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7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utilizars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7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7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7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Estado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7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Unido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7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7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estánda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line="320" w:lineRule="exact" w:after="0"/>
        <w:jc w:val="both"/>
        <w:rPr>
          <w:rFonts w:ascii="Arial Narrow" w:hAnsi="Arial Narrow" w:cs="Arial Narrow" w:eastAsia="Arial Narrow"/>
          <w:sz w:val="28"/>
          <w:szCs w:val="28"/>
        </w:rPr>
        <w:sectPr>
          <w:pgMar w:header="743" w:footer="1709" w:top="2620" w:bottom="1900" w:left="1600" w:right="1580"/>
          <w:headerReference w:type="default" r:id="rId197"/>
          <w:footerReference w:type="default" r:id="rId198"/>
          <w:pgSz w:w="11900" w:h="16840"/>
        </w:sectPr>
      </w:pPr>
      <w:rPr/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/>
        <w:pict>
          <v:shape style="position:absolute;margin-left:319.079987pt;margin-top:34.919701pt;width:198.0pt;height:90pt;mso-position-horizontal-relative:page;mso-position-vertical-relative:page;z-index:-6611" type="#_x0000_t75">
            <v:imagedata r:id="rId202" o:title=""/>
          </v:shape>
        </w:pict>
      </w:r>
      <w:r>
        <w:rPr/>
        <w:pict>
          <v:group style="position:absolute;margin-left:79.680pt;margin-top:745.380005pt;width:435.66pt;height:.1pt;mso-position-horizontal-relative:page;mso-position-vertical-relative:page;z-index:-6610" coordorigin="1594,14908" coordsize="8713,2">
            <v:shape style="position:absolute;left:1594;top:14908;width:8713;height:2" coordorigin="1594,14908" coordsize="8713,0" path="m1594,14908l10307,14908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609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sz w:val="26"/>
          <w:szCs w:val="26"/>
        </w:rPr>
      </w:r>
    </w:p>
    <w:p>
      <w:pPr>
        <w:spacing w:before="25" w:after="0" w:line="240" w:lineRule="auto"/>
        <w:ind w:left="102" w:right="48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que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1988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finalment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internacionalizad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ITU-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6064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estánda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SDH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4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términ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jerárquic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refier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posibilida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integra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vario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nivele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multiplexing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otra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palabra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despué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habers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ejecutad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multiplexin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g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prime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nive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básicas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efectua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nuevament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multiplexin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g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varia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compuestas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sucesivamente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4365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20"/>
          <w:w w:val="99"/>
        </w:rPr>
        <w:t>1.13.</w:t>
      </w:r>
      <w:r>
        <w:rPr>
          <w:rFonts w:ascii="Arial" w:hAnsi="Arial" w:cs="Arial" w:eastAsia="Arial"/>
          <w:sz w:val="28"/>
          <w:szCs w:val="28"/>
          <w:spacing w:val="0"/>
          <w:w w:val="99"/>
        </w:rPr>
        <w:t>1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 </w:t>
      </w:r>
      <w:r>
        <w:rPr>
          <w:rFonts w:ascii="Arial" w:hAnsi="Arial" w:cs="Arial" w:eastAsia="Arial"/>
          <w:sz w:val="28"/>
          <w:szCs w:val="28"/>
          <w:spacing w:val="-1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6"/>
        </w:rPr>
        <w:t>Están</w:t>
      </w:r>
      <w:r>
        <w:rPr>
          <w:rFonts w:ascii="Arial" w:hAnsi="Arial" w:cs="Arial" w:eastAsia="Arial"/>
          <w:sz w:val="28"/>
          <w:szCs w:val="28"/>
          <w:spacing w:val="19"/>
          <w:w w:val="106"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99"/>
        </w:rPr>
        <w:t>a</w:t>
      </w:r>
      <w:r>
        <w:rPr>
          <w:rFonts w:ascii="Arial" w:hAnsi="Arial" w:cs="Arial" w:eastAsia="Arial"/>
          <w:sz w:val="28"/>
          <w:szCs w:val="28"/>
          <w:spacing w:val="-5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16"/>
        </w:rPr>
        <w:t>r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2"/>
        </w:rPr>
        <w:t>JD</w:t>
      </w:r>
      <w:r>
        <w:rPr>
          <w:rFonts w:ascii="Arial" w:hAnsi="Arial" w:cs="Arial" w:eastAsia="Arial"/>
          <w:sz w:val="28"/>
          <w:szCs w:val="28"/>
          <w:spacing w:val="0"/>
          <w:w w:val="102"/>
        </w:rPr>
        <w:t>P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9"/>
        </w:rPr>
        <w:t>o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99"/>
        </w:rPr>
        <w:t>PD</w:t>
      </w:r>
      <w:r>
        <w:rPr>
          <w:rFonts w:ascii="Arial" w:hAnsi="Arial" w:cs="Arial" w:eastAsia="Arial"/>
          <w:sz w:val="28"/>
          <w:szCs w:val="28"/>
          <w:spacing w:val="0"/>
          <w:w w:val="99"/>
        </w:rPr>
        <w:t>H</w:t>
      </w:r>
      <w:r>
        <w:rPr>
          <w:rFonts w:ascii="Arial" w:hAnsi="Arial" w:cs="Arial" w:eastAsia="Arial"/>
          <w:sz w:val="28"/>
          <w:szCs w:val="28"/>
          <w:spacing w:val="-5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60" w:after="0" w:line="240" w:lineRule="auto"/>
        <w:ind w:left="102" w:right="4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respect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estructur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básic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dat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multiplexado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existe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tipología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estándare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prime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nivel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llamad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introducid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196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adoptad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Unido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Japón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;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conocid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estánda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Europa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Amba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estructura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á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representada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figur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30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4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estánda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rat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154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Kbit/s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ejecut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multiplexació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canale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voz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format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dato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llamad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frame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constituid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entonce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grupo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8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má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alineamient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frame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36" w:lineRule="auto"/>
        <w:ind w:left="102" w:right="13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Durant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segund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800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secuencias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cuya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duracione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12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0"/>
          <w:w w:val="100"/>
        </w:rPr>
        <w:t> </w:t>
      </w:r>
      <w:r>
        <w:rPr>
          <w:rFonts w:ascii="Meiryo" w:hAnsi="Meiryo" w:cs="Meiryo" w:eastAsia="Meiryo"/>
          <w:sz w:val="28"/>
          <w:szCs w:val="28"/>
          <w:spacing w:val="19"/>
          <w:w w:val="92"/>
        </w:rPr>
        <w:t>µ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tanto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result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rat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102" w:right="7102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154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Kbit/s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811" w:right="-20"/>
        <w:jc w:val="left"/>
        <w:tabs>
          <w:tab w:pos="8300" w:val="left"/>
        </w:tabs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estánda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(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2Mbit/s)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ejecut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mutliplexació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ab/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4" w:after="0" w:line="322" w:lineRule="exact"/>
        <w:ind w:left="102" w:right="45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canales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grup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alineamiento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;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entonce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fram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á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constituid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egmento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tiemp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transmiti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800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frame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segundo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result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tas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rat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204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8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Kbit/s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line="322" w:lineRule="exact" w:after="0"/>
        <w:jc w:val="both"/>
        <w:rPr>
          <w:rFonts w:ascii="Arial Narrow" w:hAnsi="Arial Narrow" w:cs="Arial Narrow" w:eastAsia="Arial Narrow"/>
          <w:sz w:val="28"/>
          <w:szCs w:val="28"/>
        </w:rPr>
        <w:sectPr>
          <w:pgNumType w:start="73"/>
          <w:pgMar w:header="743" w:footer="1709" w:top="2620" w:bottom="1900" w:left="1600" w:right="1580"/>
          <w:headerReference w:type="default" r:id="rId200"/>
          <w:footerReference w:type="default" r:id="rId201"/>
          <w:pgSz w:w="11900" w:h="16840"/>
        </w:sectPr>
      </w:pPr>
      <w:rPr/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/>
        <w:pict>
          <v:shape style="position:absolute;margin-left:319.079987pt;margin-top:34.919701pt;width:198.0pt;height:90pt;mso-position-horizontal-relative:page;mso-position-vertical-relative:page;z-index:-6608" type="#_x0000_t75">
            <v:imagedata r:id="rId203" o:title=""/>
          </v:shape>
        </w:pict>
      </w:r>
      <w:r>
        <w:rPr/>
        <w:pict>
          <v:group style="position:absolute;margin-left:79.680pt;margin-top:745.380005pt;width:435.66pt;height:.1pt;mso-position-horizontal-relative:page;mso-position-vertical-relative:page;z-index:-6607" coordorigin="1594,14908" coordsize="8713,2">
            <v:shape style="position:absolute;left:1594;top:14908;width:8713;height:2" coordorigin="1594,14908" coordsize="8713,0" path="m1594,14908l10307,14908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39.580002pt;margin-top:346.480011pt;width:522.820000pt;height:279.7pt;mso-position-horizontal-relative:page;mso-position-vertical-relative:page;z-index:-6606" coordorigin="792,6930" coordsize="10456,5594">
            <v:group style="position:absolute;left:802;top:6940;width:10436;height:5574" coordorigin="802,6940" coordsize="10436,5574">
              <v:shape style="position:absolute;left:802;top:6940;width:10436;height:5574" coordorigin="802,6940" coordsize="10436,5574" path="m802,6940l11238,6940,11238,12514,802,12514,802,6940e" filled="t" fillcolor="#F0F0F0" stroked="f">
                <v:path arrowok="t"/>
                <v:fill/>
              </v:shape>
            </v:group>
            <v:group style="position:absolute;left:6101;top:8143;width:107;height:679" coordorigin="6101,8143" coordsize="107,679">
              <v:shape style="position:absolute;left:6101;top:8143;width:107;height:679" coordorigin="6101,8143" coordsize="107,679" path="m6101,8143l6208,8143,6208,8822,6101,8822,6101,8143e" filled="t" fillcolor="#838383" stroked="f">
                <v:path arrowok="t"/>
                <v:fill/>
              </v:shape>
            </v:group>
            <v:group style="position:absolute;left:3341;top:10809;width:5477;height:64" coordorigin="3341,10809" coordsize="5477,64">
              <v:shape style="position:absolute;left:3341;top:10809;width:5477;height:64" coordorigin="3341,10809" coordsize="5477,64" path="m3430,10873l3341,10841,3430,10809,3430,10836,3414,10836,3414,10847,3430,10847,3430,10873e" filled="t" fillcolor="#000000" stroked="f">
                <v:path arrowok="t"/>
                <v:fill/>
              </v:shape>
              <v:shape style="position:absolute;left:3341;top:10809;width:5477;height:64" coordorigin="3341,10809" coordsize="5477,64" path="m8729,10873l8729,10809,8804,10836,8743,10836,8743,10847,8801,10847,8729,10873e" filled="t" fillcolor="#000000" stroked="f">
                <v:path arrowok="t"/>
                <v:fill/>
              </v:shape>
              <v:shape style="position:absolute;left:3341;top:10809;width:5477;height:64" coordorigin="3341,10809" coordsize="5477,64" path="m3430,10847l3414,10847,3414,10836,3430,10836,3430,10847e" filled="t" fillcolor="#000000" stroked="f">
                <v:path arrowok="t"/>
                <v:fill/>
              </v:shape>
              <v:shape style="position:absolute;left:3341;top:10809;width:5477;height:64" coordorigin="3341,10809" coordsize="5477,64" path="m8729,10847l3430,10847,3430,10836,8729,10836,8729,10847e" filled="t" fillcolor="#000000" stroked="f">
                <v:path arrowok="t"/>
                <v:fill/>
              </v:shape>
              <v:shape style="position:absolute;left:3341;top:10809;width:5477;height:64" coordorigin="3341,10809" coordsize="5477,64" path="m8801,10847l8743,10847,8743,10836,8804,10836,8818,10841,8801,10847e" filled="t" fillcolor="#000000" stroked="f">
                <v:path arrowok="t"/>
                <v:fill/>
              </v:shape>
            </v:group>
            <v:group style="position:absolute;left:3341;top:10809;width:89;height:64" coordorigin="3341,10809" coordsize="89,64">
              <v:shape style="position:absolute;left:3341;top:10809;width:89;height:64" coordorigin="3341,10809" coordsize="89,64" path="m3430,10873l3341,10841,3430,10809,3430,10873xe" filled="f" stroked="t" strokeweight=".149683pt" strokecolor="#000000">
                <v:path arrowok="t"/>
              </v:shape>
            </v:group>
            <v:group style="position:absolute;left:8729;top:10809;width:89;height:64" coordorigin="8729,10809" coordsize="89,64">
              <v:shape style="position:absolute;left:8729;top:10809;width:89;height:64" coordorigin="8729,10809" coordsize="89,64" path="m8729,10809l8818,10841,8729,10873,8729,10809xe" filled="f" stroked="t" strokeweight=".149690pt" strokecolor="#000000">
                <v:path arrowok="t"/>
              </v:shape>
            </v:group>
            <v:group style="position:absolute;left:3334;top:8143;width:103;height:679" coordorigin="3334,8143" coordsize="103,679">
              <v:shape style="position:absolute;left:3334;top:8143;width:103;height:679" coordorigin="3334,8143" coordsize="103,679" path="m3334,8143l3437,8143,3437,8822,3334,8822,3334,8143e" filled="t" fillcolor="#838383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605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left="102" w:right="46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sistema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ranur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tie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llamad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sincronizació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mientra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dieciséi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señalizació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todo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otros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tráfic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datos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sis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señalizació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7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utiliza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cualquie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tim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except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primero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auto"/>
        <w:ind w:left="102" w:right="4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sistem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frame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cua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meno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significativ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segment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tiemp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(tim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slot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prove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informacione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acerc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señalización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entonce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sól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siet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realida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transporta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formación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baj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capacida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56Kbit/s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64Kb/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Europ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0" w:after="0" w:line="102" w:lineRule="exact"/>
        <w:ind w:left="1766" w:right="-20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5.471436pt;margin-top:6.317554pt;width:277.126102pt;height:136.391566pt;mso-position-horizontal-relative:page;mso-position-vertical-relative:paragraph;z-index:-6604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713" w:hRule="exact"/>
                    </w:trPr>
                    <w:tc>
                      <w:tcPr>
                        <w:tcW w:w="139" w:type="dxa"/>
                        <w:tcBorders>
                          <w:top w:val="single" w:sz="5.878404" w:space="0" w:color="000000"/>
                          <w:bottom w:val="single" w:sz="5.878404" w:space="0" w:color="000000"/>
                          <w:left w:val="single" w:sz="5.878404" w:space="0" w:color="000000"/>
                          <w:right w:val="single" w:sz="5.87840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1" w:type="dxa"/>
                        <w:gridSpan w:val="2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78404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8" w:type="dxa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06" w:type="dxa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48" w:type="dxa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3" w:type="dxa"/>
                        <w:gridSpan w:val="2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4" w:type="dxa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10" w:type="dxa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55" w:type="dxa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3" w:type="dxa"/>
                        <w:gridSpan w:val="2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8" w:type="dxa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18" w:type="dxa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62" w:type="dxa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62" w:type="dxa"/>
                        <w:gridSpan w:val="2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4" w:type="dxa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" w:type="dxa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77025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54" w:type="dxa"/>
                        <w:tcBorders>
                          <w:top w:val="single" w:sz="5.877025" w:space="0" w:color="000000"/>
                          <w:bottom w:val="single" w:sz="5.877025" w:space="0" w:color="000000"/>
                          <w:left w:val="single" w:sz="5.877025" w:space="0" w:color="000000"/>
                          <w:right w:val="single" w:sz="5.877025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6" w:type="dxa"/>
                        <w:gridSpan w:val="2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77025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3" w:type="dxa"/>
                        <w:gridSpan w:val="2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4" w:type="dxa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3" w:type="dxa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4" w:type="dxa"/>
                        <w:gridSpan w:val="2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3" w:type="dxa"/>
                        <w:gridSpan w:val="2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4" w:type="dxa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0" w:type="dxa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37" w:type="dxa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3" w:type="dxa"/>
                        <w:gridSpan w:val="2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0" w:type="dxa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1" w:type="dxa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33" w:type="dxa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4" w:type="dxa"/>
                        <w:gridSpan w:val="2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64" w:type="dxa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851" w:hRule="exact"/>
                    </w:trPr>
                    <w:tc>
                      <w:tcPr>
                        <w:tcW w:w="5582" w:type="dxa"/>
                        <w:gridSpan w:val="42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>
                          <w:spacing w:before="2" w:after="0" w:line="160" w:lineRule="exact"/>
                          <w:jc w:val="left"/>
                          <w:rPr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79" w:lineRule="exact"/>
                          <w:ind w:left="75" w:right="-20"/>
                          <w:jc w:val="left"/>
                          <w:tabs>
                            <w:tab w:pos="2160" w:val="left"/>
                          </w:tabs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   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8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   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3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   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1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   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4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   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3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   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4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   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4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   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3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-22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4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-2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6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-2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4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-4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8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-5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9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-5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5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4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-2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6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-2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4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5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-2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6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-2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 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15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-5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9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-5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8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-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-4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2"/>
                            <w:position w:val="-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728" w:hRule="exact"/>
                    </w:trPr>
                    <w:tc>
                      <w:tcPr>
                        <w:tcW w:w="245" w:type="dxa"/>
                        <w:gridSpan w:val="2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63" w:type="dxa"/>
                        <w:gridSpan w:val="2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06" w:type="dxa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8" w:type="dxa"/>
                        <w:gridSpan w:val="2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66" w:type="dxa"/>
                        <w:gridSpan w:val="2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10" w:type="dxa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8" w:type="dxa"/>
                        <w:gridSpan w:val="2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77" w:type="dxa"/>
                        <w:gridSpan w:val="2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18" w:type="dxa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" w:type="dxa"/>
                        <w:gridSpan w:val="2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69" w:type="dxa"/>
                        <w:gridSpan w:val="2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" w:type="dxa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32" w:type="dxa"/>
                        <w:gridSpan w:val="2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" w:type="dxa"/>
                        <w:gridSpan w:val="2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36" w:type="dxa"/>
                        <w:gridSpan w:val="2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8" w:type="dxa"/>
                        <w:gridSpan w:val="2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33" w:type="dxa"/>
                        <w:gridSpan w:val="2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33" w:type="dxa"/>
                        <w:gridSpan w:val="2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0" w:type="dxa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33" w:type="dxa"/>
                        <w:gridSpan w:val="2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47" w:type="dxa"/>
                        <w:gridSpan w:val="2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1" w:type="dxa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9" w:type="dxa"/>
                        <w:gridSpan w:val="2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5.89805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42" w:type="dxa"/>
                        <w:gridSpan w:val="2"/>
                        <w:tcBorders>
                          <w:top w:val="single" w:sz="4.198251" w:space="0" w:color="000000"/>
                          <w:bottom w:val="single" w:sz="4.198251" w:space="0" w:color="000000"/>
                          <w:left w:val="single" w:sz="5.898053" w:space="0" w:color="000000"/>
                          <w:right w:val="single" w:sz="7.263518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28" w:hRule="exact"/>
                    </w:trPr>
                    <w:tc>
                      <w:tcPr>
                        <w:tcW w:w="5582" w:type="dxa"/>
                        <w:gridSpan w:val="42"/>
                        <w:tcBorders>
                          <w:top w:val="single" w:sz="4.198251" w:space="0" w:color="000000"/>
                          <w:bottom w:val="nil" w:sz="6" w:space="0" w:color="auto"/>
                          <w:left w:val="single" w:sz="5.898053" w:space="0" w:color="000000"/>
                          <w:right w:val="single" w:sz="7.263518" w:space="0" w:color="000000"/>
                        </w:tcBorders>
                      </w:tcPr>
                      <w:p>
                        <w:pPr>
                          <w:spacing w:before="11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88" w:right="-20"/>
                          <w:jc w:val="left"/>
                          <w:tabs>
                            <w:tab w:pos="2200" w:val="left"/>
                            <w:tab w:pos="5420" w:val="left"/>
                          </w:tabs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w w:val="103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w w:val="103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w w:val="100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w w:val="100"/>
                            <w:u w:val="single" w:color="000000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39"/>
                            <w:w w:val="103"/>
                            <w:u w:val="single" w:color="00000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0"/>
                            <w:w w:val="103"/>
                            <w:u w:val="single" w:color="000000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0"/>
                            <w:w w:val="103"/>
                            <w:u w:val="single" w:color="000000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0"/>
                            <w:w w:val="103"/>
                            <w:u w:val="single" w:color="000000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0"/>
                            <w:w w:val="103"/>
                            <w:u w:val="single" w:color="000000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0"/>
                            <w:w w:val="103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14"/>
                            <w:w w:val="100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14"/>
                            <w:w w:val="100"/>
                            <w:u w:val="single" w:color="000000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0"/>
                            <w:w w:val="103"/>
                            <w:u w:val="single" w:color="000000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0"/>
                            <w:w w:val="103"/>
                            <w:u w:val="single" w:color="000000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7"/>
                            <w:w w:val="103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7"/>
                            <w:w w:val="103"/>
                            <w:u w:val="single" w:color="000000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0"/>
                            <w:w w:val="103"/>
                            <w:u w:val="single" w:color="000000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0"/>
                            <w:w w:val="103"/>
                            <w:u w:val="single" w:color="000000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0"/>
                            <w:w w:val="103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0"/>
                            <w:w w:val="100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0"/>
                            <w:w w:val="100"/>
                            <w:u w:val="single" w:color="000000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0"/>
                            <w:w w:val="1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9"/>
          <w:szCs w:val="9"/>
          <w:w w:val="102"/>
        </w:rPr>
        <w:t>0</w:t>
      </w:r>
      <w:r>
        <w:rPr>
          <w:rFonts w:ascii="Times New Roman" w:hAnsi="Times New Roman" w:cs="Times New Roman" w:eastAsia="Times New Roman"/>
          <w:sz w:val="9"/>
          <w:szCs w:val="9"/>
          <w:w w:val="100"/>
        </w:rPr>
        <w:t>    </w:t>
      </w:r>
      <w:r>
        <w:rPr>
          <w:rFonts w:ascii="Times New Roman" w:hAnsi="Times New Roman" w:cs="Times New Roman" w:eastAsia="Times New Roman"/>
          <w:sz w:val="9"/>
          <w:szCs w:val="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2"/>
        </w:rPr>
        <w:t>1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9"/>
          <w:szCs w:val="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2"/>
        </w:rPr>
        <w:t>2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</w:rPr>
        <w:t>      </w:t>
      </w:r>
      <w:r>
        <w:rPr>
          <w:rFonts w:ascii="Times New Roman" w:hAnsi="Times New Roman" w:cs="Times New Roman" w:eastAsia="Times New Roman"/>
          <w:sz w:val="9"/>
          <w:szCs w:val="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2"/>
        </w:rPr>
        <w:t>3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9"/>
          <w:szCs w:val="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2"/>
        </w:rPr>
        <w:t>4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</w:rPr>
        <w:t>      </w:t>
      </w:r>
      <w:r>
        <w:rPr>
          <w:rFonts w:ascii="Times New Roman" w:hAnsi="Times New Roman" w:cs="Times New Roman" w:eastAsia="Times New Roman"/>
          <w:sz w:val="9"/>
          <w:szCs w:val="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2"/>
        </w:rPr>
        <w:t>5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9"/>
          <w:szCs w:val="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2"/>
        </w:rPr>
        <w:t>6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9"/>
          <w:szCs w:val="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2"/>
        </w:rPr>
        <w:t>7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9"/>
          <w:szCs w:val="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2"/>
        </w:rPr>
        <w:t>8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</w:rPr>
        <w:t>      </w:t>
      </w:r>
      <w:r>
        <w:rPr>
          <w:rFonts w:ascii="Times New Roman" w:hAnsi="Times New Roman" w:cs="Times New Roman" w:eastAsia="Times New Roman"/>
          <w:sz w:val="9"/>
          <w:szCs w:val="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2"/>
        </w:rPr>
        <w:t>9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9"/>
          <w:szCs w:val="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2"/>
        </w:rPr>
        <w:t>1</w:t>
      </w:r>
      <w:r>
        <w:rPr>
          <w:rFonts w:ascii="Times New Roman" w:hAnsi="Times New Roman" w:cs="Times New Roman" w:eastAsia="Times New Roman"/>
          <w:sz w:val="9"/>
          <w:szCs w:val="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2"/>
        </w:rPr>
        <w:t>0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9"/>
          <w:szCs w:val="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2"/>
        </w:rPr>
        <w:t>1</w:t>
      </w:r>
      <w:r>
        <w:rPr>
          <w:rFonts w:ascii="Times New Roman" w:hAnsi="Times New Roman" w:cs="Times New Roman" w:eastAsia="Times New Roman"/>
          <w:sz w:val="9"/>
          <w:szCs w:val="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2"/>
        </w:rPr>
        <w:t>1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2"/>
        </w:rPr>
        <w:t>1</w:t>
      </w:r>
      <w:r>
        <w:rPr>
          <w:rFonts w:ascii="Times New Roman" w:hAnsi="Times New Roman" w:cs="Times New Roman" w:eastAsia="Times New Roman"/>
          <w:sz w:val="9"/>
          <w:szCs w:val="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2"/>
        </w:rPr>
        <w:t>2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20"/>
          <w:w w:val="102"/>
        </w:rPr>
        <w:t>1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2"/>
        </w:rPr>
        <w:t>3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20"/>
          <w:w w:val="102"/>
        </w:rPr>
        <w:t>1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2"/>
        </w:rPr>
        <w:t>4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9"/>
          <w:szCs w:val="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20"/>
          <w:w w:val="102"/>
        </w:rPr>
        <w:t>1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2"/>
        </w:rPr>
        <w:t>5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2"/>
        </w:rPr>
        <w:t>1</w:t>
      </w:r>
      <w:r>
        <w:rPr>
          <w:rFonts w:ascii="Times New Roman" w:hAnsi="Times New Roman" w:cs="Times New Roman" w:eastAsia="Times New Roman"/>
          <w:sz w:val="9"/>
          <w:szCs w:val="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2"/>
        </w:rPr>
        <w:t>6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2"/>
        </w:rPr>
        <w:t>1</w:t>
      </w:r>
      <w:r>
        <w:rPr>
          <w:rFonts w:ascii="Times New Roman" w:hAnsi="Times New Roman" w:cs="Times New Roman" w:eastAsia="Times New Roman"/>
          <w:sz w:val="9"/>
          <w:szCs w:val="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2"/>
        </w:rPr>
        <w:t>7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9"/>
          <w:szCs w:val="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20"/>
          <w:w w:val="102"/>
        </w:rPr>
        <w:t>1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2"/>
        </w:rPr>
        <w:t>8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20"/>
          <w:w w:val="102"/>
        </w:rPr>
        <w:t>1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2"/>
        </w:rPr>
        <w:t>9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9"/>
          <w:szCs w:val="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20"/>
          <w:w w:val="102"/>
        </w:rPr>
        <w:t>2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2"/>
        </w:rPr>
        <w:t>0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2"/>
        </w:rPr>
        <w:t>2</w:t>
      </w:r>
      <w:r>
        <w:rPr>
          <w:rFonts w:ascii="Times New Roman" w:hAnsi="Times New Roman" w:cs="Times New Roman" w:eastAsia="Times New Roman"/>
          <w:sz w:val="9"/>
          <w:szCs w:val="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2"/>
        </w:rPr>
        <w:t>1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20"/>
          <w:w w:val="102"/>
        </w:rPr>
        <w:t>2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2"/>
        </w:rPr>
        <w:t>2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2"/>
        </w:rPr>
        <w:t>2</w:t>
      </w:r>
      <w:r>
        <w:rPr>
          <w:rFonts w:ascii="Times New Roman" w:hAnsi="Times New Roman" w:cs="Times New Roman" w:eastAsia="Times New Roman"/>
          <w:sz w:val="9"/>
          <w:szCs w:val="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2"/>
        </w:rPr>
        <w:t>3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2"/>
        </w:rPr>
        <w:t>2</w:t>
      </w:r>
      <w:r>
        <w:rPr>
          <w:rFonts w:ascii="Times New Roman" w:hAnsi="Times New Roman" w:cs="Times New Roman" w:eastAsia="Times New Roman"/>
          <w:sz w:val="9"/>
          <w:szCs w:val="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2"/>
        </w:rPr>
        <w:t>4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9"/>
          <w:szCs w:val="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2"/>
        </w:rPr>
        <w:t>2</w:t>
      </w:r>
      <w:r>
        <w:rPr>
          <w:rFonts w:ascii="Times New Roman" w:hAnsi="Times New Roman" w:cs="Times New Roman" w:eastAsia="Times New Roman"/>
          <w:sz w:val="9"/>
          <w:szCs w:val="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2"/>
        </w:rPr>
        <w:t>5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20"/>
          <w:w w:val="102"/>
        </w:rPr>
        <w:t>2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2"/>
        </w:rPr>
        <w:t>6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20"/>
          <w:w w:val="102"/>
        </w:rPr>
        <w:t>2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2"/>
        </w:rPr>
        <w:t>7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2"/>
        </w:rPr>
        <w:t>2</w:t>
      </w:r>
      <w:r>
        <w:rPr>
          <w:rFonts w:ascii="Times New Roman" w:hAnsi="Times New Roman" w:cs="Times New Roman" w:eastAsia="Times New Roman"/>
          <w:sz w:val="9"/>
          <w:szCs w:val="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2"/>
        </w:rPr>
        <w:t>8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9"/>
          <w:szCs w:val="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2"/>
        </w:rPr>
        <w:t>2</w:t>
      </w:r>
      <w:r>
        <w:rPr>
          <w:rFonts w:ascii="Times New Roman" w:hAnsi="Times New Roman" w:cs="Times New Roman" w:eastAsia="Times New Roman"/>
          <w:sz w:val="9"/>
          <w:szCs w:val="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2"/>
        </w:rPr>
        <w:t>9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20"/>
          <w:w w:val="102"/>
        </w:rPr>
        <w:t>3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2"/>
        </w:rPr>
        <w:t>0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9"/>
          <w:szCs w:val="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20"/>
          <w:w w:val="102"/>
        </w:rPr>
        <w:t>3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2"/>
        </w:rPr>
        <w:t>1</w:t>
      </w:r>
      <w:r>
        <w:rPr>
          <w:rFonts w:ascii="Times New Roman" w:hAnsi="Times New Roman" w:cs="Times New Roman" w:eastAsia="Times New Roman"/>
          <w:sz w:val="9"/>
          <w:szCs w:val="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72" w:lineRule="exact"/>
        <w:ind w:left="93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8"/>
          <w:w w:val="108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  <w:position w:val="-1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72" w:lineRule="exact"/>
        <w:ind w:left="98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8"/>
          <w:w w:val="108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  <w:position w:val="-1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237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w w:val="113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2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2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2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2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2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3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line="240" w:lineRule="auto"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Mar w:header="743" w:footer="1709" w:top="2620" w:bottom="1900" w:left="1600" w:right="158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5" w:after="0" w:line="240" w:lineRule="auto"/>
        <w:ind w:left="81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4" w:after="0" w:line="322" w:lineRule="exact"/>
        <w:ind w:left="102" w:right="4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sistema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recientes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esquem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multinivel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estructur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jerárquic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términ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jerárquic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refier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hech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mientra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multiplexació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prime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nivel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multiplexa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3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canales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ltiplexand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suces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vament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cuatr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36" w:lineRule="auto"/>
        <w:ind w:left="102" w:right="12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resultante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pue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transmitir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ejempl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sistem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Meiryo" w:hAnsi="Meiryo" w:cs="Meiryo" w:eastAsia="Meiryo"/>
          <w:sz w:val="28"/>
          <w:szCs w:val="28"/>
          <w:spacing w:val="20"/>
          <w:w w:val="80"/>
        </w:rPr>
        <w:t>∗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2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canale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Kbit/s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deci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102" w:right="52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Mbit/s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Esta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estr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jerárquica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39" w:lineRule="auto"/>
        <w:ind w:left="102" w:right="45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desarrollaro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segú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diferente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mino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Unido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(estánda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ANSI)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Europ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(estánda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CEPT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J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observa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figur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31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811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114.580002pt;margin-top:30.381124pt;width:375.64pt;height:258.0400pt;mso-position-horizontal-relative:page;mso-position-vertical-relative:paragraph;z-index:-6601" coordorigin="2292,608" coordsize="7513,5161">
            <v:group style="position:absolute;left:2302;top:618;width:7493;height:5141" coordorigin="2302,618" coordsize="7493,5141">
              <v:shape style="position:absolute;left:2302;top:618;width:7493;height:5141" coordorigin="2302,618" coordsize="7493,5141" path="m2302,618l9794,618,9794,5758,2302,5758,2302,618e" filled="t" fillcolor="#F0F0F0" stroked="f">
                <v:path arrowok="t"/>
                <v:fill/>
              </v:shape>
            </v:group>
            <v:group style="position:absolute;left:3539;top:1407;width:1206;height:420" coordorigin="3539,1407" coordsize="1206,420">
              <v:shape style="position:absolute;left:3539;top:1407;width:1206;height:420" coordorigin="3539,1407" coordsize="1206,420" path="m3539,1407l4745,1407,4745,1827,3539,1827,3539,1407e" filled="t" fillcolor="#838383" stroked="f">
                <v:path arrowok="t"/>
                <v:fill/>
              </v:shape>
            </v:group>
            <v:group style="position:absolute;left:3478;top:1351;width:1206;height:416" coordorigin="3478,1351" coordsize="1206,416">
              <v:shape style="position:absolute;left:3478;top:1351;width:1206;height:416" coordorigin="3478,1351" coordsize="1206,416" path="m3478,1351l4684,1351,4684,1767,3478,1767,3478,1351e" filled="t" fillcolor="#F0F0F0" stroked="f">
                <v:path arrowok="t"/>
                <v:fill/>
              </v:shape>
            </v:group>
            <v:group style="position:absolute;left:3478;top:1351;width:1206;height:416" coordorigin="3478,1351" coordsize="1206,416">
              <v:shape style="position:absolute;left:3478;top:1351;width:1206;height:416" coordorigin="3478,1351" coordsize="1206,416" path="m3478,1768l4683,1768,4683,1351,3478,1351,3478,1768xe" filled="f" stroked="t" strokeweight=".534181pt" strokecolor="#000000">
                <v:path arrowok="t"/>
              </v:shape>
            </v:group>
            <v:group style="position:absolute;left:3971;top:1795;width:2;height:209" coordorigin="3971,1795" coordsize="2,209">
              <v:shape style="position:absolute;left:3971;top:1795;width:2;height:209" coordorigin="3971,1795" coordsize="0,209" path="m3971,1795l3971,2004e" filled="f" stroked="t" strokeweight=".578106pt" strokecolor="#000000">
                <v:path arrowok="t"/>
              </v:shape>
            </v:group>
            <v:group style="position:absolute;left:4236;top:1792;width:2;height:205" coordorigin="4236,1792" coordsize="2,205">
              <v:shape style="position:absolute;left:4236;top:1792;width:2;height:205" coordorigin="4236,1792" coordsize="0,205" path="m4236,1792l4236,1997e" filled="f" stroked="t" strokeweight=".578106pt" strokecolor="#000000">
                <v:path arrowok="t"/>
              </v:shape>
            </v:group>
            <v:group style="position:absolute;left:4502;top:1789;width:2;height:204" coordorigin="4502,1789" coordsize="2,204">
              <v:shape style="position:absolute;left:4502;top:1789;width:2;height:204" coordorigin="4502,1789" coordsize="0,204" path="m4502,1789l4502,1993e" filled="f" stroked="t" strokeweight=".578106pt" strokecolor="#000000">
                <v:path arrowok="t"/>
              </v:shape>
            </v:group>
            <v:group style="position:absolute;left:3546;top:2208;width:1207;height:416" coordorigin="3546,2208" coordsize="1207,416">
              <v:shape style="position:absolute;left:3546;top:2208;width:1207;height:416" coordorigin="3546,2208" coordsize="1207,416" path="m3546,2208l4753,2208,4753,2624,3546,2624,3546,2208e" filled="t" fillcolor="#838383" stroked="f">
                <v:path arrowok="t"/>
                <v:fill/>
              </v:shape>
            </v:group>
            <v:group style="position:absolute;left:3485;top:2148;width:1206;height:420" coordorigin="3485,2148" coordsize="1206,420">
              <v:shape style="position:absolute;left:3485;top:2148;width:1206;height:420" coordorigin="3485,2148" coordsize="1206,420" path="m3485,2148l4691,2148,4691,2568,3485,2568,3485,2148e" filled="t" fillcolor="#F0F0F0" stroked="f">
                <v:path arrowok="t"/>
                <v:fill/>
              </v:shape>
            </v:group>
            <v:group style="position:absolute;left:3485;top:2148;width:1206;height:420" coordorigin="3485,2148" coordsize="1206,420">
              <v:shape style="position:absolute;left:3485;top:2148;width:1206;height:420" coordorigin="3485,2148" coordsize="1206,420" path="m3485,2568l4691,2568,4691,2148,3485,2148,3485,2568xe" filled="f" stroked="t" strokeweight=".534262pt" strokecolor="#000000">
                <v:path arrowok="t"/>
              </v:shape>
            </v:group>
            <v:group style="position:absolute;left:3978;top:2590;width:2;height:204" coordorigin="3978,2590" coordsize="2,204">
              <v:shape style="position:absolute;left:3978;top:2590;width:2;height:204" coordorigin="3978,2590" coordsize="0,204" path="m3978,2590l3978,2794e" filled="f" stroked="t" strokeweight=".578106pt" strokecolor="#000000">
                <v:path arrowok="t"/>
              </v:shape>
            </v:group>
            <v:group style="position:absolute;left:4244;top:2582;width:2;height:204" coordorigin="4244,2582" coordsize="2,204">
              <v:shape style="position:absolute;left:4244;top:2582;width:2;height:204" coordorigin="4244,2582" coordsize="0,204" path="m4244,2582l4244,2786e" filled="f" stroked="t" strokeweight=".578106pt" strokecolor="#000000">
                <v:path arrowok="t"/>
              </v:shape>
            </v:group>
            <v:group style="position:absolute;left:4509;top:2582;width:2;height:204" coordorigin="4509,2582" coordsize="2,204">
              <v:shape style="position:absolute;left:4509;top:2582;width:2;height:204" coordorigin="4509,2582" coordsize="0,204" path="m4509,2582l4509,2786e" filled="f" stroked="t" strokeweight=".578106pt" strokecolor="#000000">
                <v:path arrowok="t"/>
              </v:shape>
            </v:group>
            <v:group style="position:absolute;left:3532;top:3026;width:1206;height:420" coordorigin="3532,3026" coordsize="1206,420">
              <v:shape style="position:absolute;left:3532;top:3026;width:1206;height:420" coordorigin="3532,3026" coordsize="1206,420" path="m3532,3026l4738,3026,4738,3446,3532,3446,3532,3026e" filled="t" fillcolor="#838383" stroked="f">
                <v:path arrowok="t"/>
                <v:fill/>
              </v:shape>
            </v:group>
            <v:group style="position:absolute;left:3469;top:2970;width:1206;height:420" coordorigin="3469,2970" coordsize="1206,420">
              <v:shape style="position:absolute;left:3469;top:2970;width:1206;height:420" coordorigin="3469,2970" coordsize="1206,420" path="m3469,2970l4675,2970,4675,3390,3469,3390,3469,2970e" filled="t" fillcolor="#F0F0F0" stroked="f">
                <v:path arrowok="t"/>
                <v:fill/>
              </v:shape>
            </v:group>
            <v:group style="position:absolute;left:3469;top:2970;width:1206;height:420" coordorigin="3469,2970" coordsize="1206,420">
              <v:shape style="position:absolute;left:3469;top:2970;width:1206;height:420" coordorigin="3469,2970" coordsize="1206,420" path="m3469,3390l4675,3390,4675,2970,3469,2970,3469,3390xe" filled="f" stroked="t" strokeweight=".534262pt" strokecolor="#000000">
                <v:path arrowok="t"/>
              </v:shape>
            </v:group>
            <v:group style="position:absolute;left:3962;top:3417;width:2;height:204" coordorigin="3962,3417" coordsize="2,204">
              <v:shape style="position:absolute;left:3962;top:3417;width:2;height:204" coordorigin="3962,3417" coordsize="0,204" path="m3962,3417l3962,3621e" filled="f" stroked="t" strokeweight=".578106pt" strokecolor="#000000">
                <v:path arrowok="t"/>
              </v:shape>
            </v:group>
            <v:group style="position:absolute;left:4229;top:3414;width:2;height:205" coordorigin="4229,3414" coordsize="2,205">
              <v:shape style="position:absolute;left:4229;top:3414;width:2;height:205" coordorigin="4229,3414" coordsize="0,205" path="m4229,3414l4229,3619e" filled="f" stroked="t" strokeweight=".578106pt" strokecolor="#000000">
                <v:path arrowok="t"/>
              </v:shape>
            </v:group>
            <v:group style="position:absolute;left:4494;top:3410;width:2;height:205" coordorigin="4494,3410" coordsize="2,205">
              <v:shape style="position:absolute;left:4494;top:3410;width:2;height:205" coordorigin="4494,3410" coordsize="0,205" path="m4494,3410l4494,3615e" filled="f" stroked="t" strokeweight=".578106pt" strokecolor="#000000">
                <v:path arrowok="t"/>
              </v:shape>
            </v:group>
            <v:group style="position:absolute;left:3562;top:4662;width:1206;height:420" coordorigin="3562,4662" coordsize="1206,420">
              <v:shape style="position:absolute;left:3562;top:4662;width:1206;height:420" coordorigin="3562,4662" coordsize="1206,420" path="m3562,4662l4768,4662,4768,5082,3562,5082,3562,4662e" filled="t" fillcolor="#838383" stroked="f">
                <v:path arrowok="t"/>
                <v:fill/>
              </v:shape>
            </v:group>
            <v:group style="position:absolute;left:3500;top:4605;width:1206;height:420" coordorigin="3500,4605" coordsize="1206,420">
              <v:shape style="position:absolute;left:3500;top:4605;width:1206;height:420" coordorigin="3500,4605" coordsize="1206,420" path="m3500,4605l4706,4605,4706,5025,3500,5025,3500,4605e" filled="t" fillcolor="#F0F0F0" stroked="f">
                <v:path arrowok="t"/>
                <v:fill/>
              </v:shape>
            </v:group>
            <v:group style="position:absolute;left:3500;top:4605;width:1206;height:420" coordorigin="3500,4605" coordsize="1206,420">
              <v:shape style="position:absolute;left:3500;top:4605;width:1206;height:420" coordorigin="3500,4605" coordsize="1206,420" path="m3500,5025l4706,5025,4706,4605,3500,4605,3500,5025xe" filled="f" stroked="t" strokeweight=".534262pt" strokecolor="#000000">
                <v:path arrowok="t"/>
              </v:shape>
            </v:group>
            <v:group style="position:absolute;left:3570;top:3854;width:1206;height:420" coordorigin="3570,3854" coordsize="1206,420">
              <v:shape style="position:absolute;left:3570;top:3854;width:1206;height:420" coordorigin="3570,3854" coordsize="1206,420" path="m3570,3854l4776,3854,4776,4274,3570,4274,3570,3854e" filled="t" fillcolor="#838383" stroked="f">
                <v:path arrowok="t"/>
                <v:fill/>
              </v:shape>
            </v:group>
            <v:group style="position:absolute;left:3508;top:3798;width:1207;height:420" coordorigin="3508,3798" coordsize="1207,420">
              <v:shape style="position:absolute;left:3508;top:3798;width:1207;height:420" coordorigin="3508,3798" coordsize="1207,420" path="m3508,3798l4715,3798,4715,4218,3508,4218,3508,3798e" filled="t" fillcolor="#F0F0F0" stroked="f">
                <v:path arrowok="t"/>
                <v:fill/>
              </v:shape>
            </v:group>
            <v:group style="position:absolute;left:3508;top:3798;width:1207;height:420" coordorigin="3508,3798" coordsize="1207,420">
              <v:shape style="position:absolute;left:3508;top:3798;width:1207;height:420" coordorigin="3508,3798" coordsize="1207,420" path="m3508,4218l4715,4218,4715,3798,3508,3798,3508,4218xe" filled="f" stroked="t" strokeweight=".534252pt" strokecolor="#000000">
                <v:path arrowok="t"/>
              </v:shape>
            </v:group>
            <v:group style="position:absolute;left:4001;top:4236;width:2;height:208" coordorigin="4001,4236" coordsize="2,208">
              <v:shape style="position:absolute;left:4001;top:4236;width:2;height:208" coordorigin="4001,4236" coordsize="0,208" path="m4001,4236l4001,4443e" filled="f" stroked="t" strokeweight=".578106pt" strokecolor="#000000">
                <v:path arrowok="t"/>
              </v:shape>
            </v:group>
            <v:group style="position:absolute;left:4267;top:4243;width:2;height:204" coordorigin="4267,4243" coordsize="2,204">
              <v:shape style="position:absolute;left:4267;top:4243;width:2;height:204" coordorigin="4267,4243" coordsize="0,204" path="m4267,4243l4267,4447e" filled="f" stroked="t" strokeweight=".578106pt" strokecolor="#000000">
                <v:path arrowok="t"/>
              </v:shape>
            </v:group>
            <v:group style="position:absolute;left:4533;top:4239;width:2;height:204" coordorigin="4533,4239" coordsize="2,204">
              <v:shape style="position:absolute;left:4533;top:4239;width:2;height:204" coordorigin="4533,4239" coordsize="0,204" path="m4533,4239l4533,4443e" filled="f" stroked="t" strokeweight=".578106pt" strokecolor="#000000">
                <v:path arrowok="t"/>
              </v:shape>
            </v:group>
            <v:group style="position:absolute;left:3727;top:1778;width:2;height:356" coordorigin="3727,1778" coordsize="2,356">
              <v:shape style="position:absolute;left:3727;top:1778;width:2;height:356" coordorigin="3727,1778" coordsize="0,356" path="m3727,1778l3727,2135e" filled="f" stroked="t" strokeweight=".578106pt" strokecolor="#000000">
                <v:path arrowok="t"/>
              </v:shape>
            </v:group>
            <v:group style="position:absolute;left:3736;top:2599;width:2;height:356" coordorigin="3736,2599" coordsize="2,356">
              <v:shape style="position:absolute;left:3736;top:2599;width:2;height:356" coordorigin="3736,2599" coordsize="0,356" path="m3736,2599l3736,2956e" filled="f" stroked="t" strokeweight=".578106pt" strokecolor="#000000">
                <v:path arrowok="t"/>
              </v:shape>
            </v:group>
            <v:group style="position:absolute;left:3720;top:3435;width:2;height:356" coordorigin="3720,3435" coordsize="2,356">
              <v:shape style="position:absolute;left:3720;top:3435;width:2;height:356" coordorigin="3720,3435" coordsize="0,356" path="m3720,3435l3720,3792e" filled="f" stroked="t" strokeweight=".578106pt" strokecolor="#000000">
                <v:path arrowok="t"/>
              </v:shape>
            </v:group>
            <v:group style="position:absolute;left:3727;top:4243;width:2;height:352" coordorigin="3727,4243" coordsize="2,352">
              <v:shape style="position:absolute;left:3727;top:4243;width:2;height:352" coordorigin="3727,4243" coordsize="0,352" path="m3727,4243l3727,4595e" filled="f" stroked="t" strokeweight=".578106pt" strokecolor="#000000">
                <v:path arrowok="t"/>
              </v:shape>
            </v:group>
            <v:group style="position:absolute;left:6606;top:3037;width:1207;height:415" coordorigin="6606,3037" coordsize="1207,415">
              <v:shape style="position:absolute;left:6606;top:3037;width:1207;height:415" coordorigin="6606,3037" coordsize="1207,415" path="m6606,3037l7813,3037,7813,3452,6606,3452,6606,3037e" filled="t" fillcolor="#838383" stroked="f">
                <v:path arrowok="t"/>
                <v:fill/>
              </v:shape>
            </v:group>
            <v:group style="position:absolute;left:6545;top:2977;width:1206;height:419" coordorigin="6545,2977" coordsize="1206,419">
              <v:shape style="position:absolute;left:6545;top:2977;width:1206;height:419" coordorigin="6545,2977" coordsize="1206,419" path="m6545,2977l7751,2977,7751,3396,6545,3396,6545,2977e" filled="t" fillcolor="#F0F0F0" stroked="f">
                <v:path arrowok="t"/>
                <v:fill/>
              </v:shape>
            </v:group>
            <v:group style="position:absolute;left:6545;top:2977;width:1206;height:419" coordorigin="6545,2977" coordsize="1206,419">
              <v:shape style="position:absolute;left:6545;top:2977;width:1206;height:419" coordorigin="6545,2977" coordsize="1206,419" path="m6545,3396l7751,3396,7751,2977,6545,2977,6545,3396xe" filled="f" stroked="t" strokeweight=".534235pt" strokecolor="#000000">
                <v:path arrowok="t"/>
              </v:shape>
            </v:group>
            <v:group style="position:absolute;left:7038;top:3417;width:2;height:204" coordorigin="7038,3417" coordsize="2,204">
              <v:shape style="position:absolute;left:7038;top:3417;width:2;height:204" coordorigin="7038,3417" coordsize="0,204" path="m7038,3417l7038,3621e" filled="f" stroked="t" strokeweight=".578106pt" strokecolor="#000000">
                <v:path arrowok="t"/>
              </v:shape>
            </v:group>
            <v:group style="position:absolute;left:7304;top:3421;width:2;height:204" coordorigin="7304,3421" coordsize="2,204">
              <v:shape style="position:absolute;left:7304;top:3421;width:2;height:204" coordorigin="7304,3421" coordsize="0,204" path="m7304,3421l7304,3625e" filled="f" stroked="t" strokeweight=".578106pt" strokecolor="#000000">
                <v:path arrowok="t"/>
              </v:shape>
            </v:group>
            <v:group style="position:absolute;left:7569;top:3428;width:2;height:204" coordorigin="7569,3428" coordsize="2,204">
              <v:shape style="position:absolute;left:7569;top:3428;width:2;height:204" coordorigin="7569,3428" coordsize="0,204" path="m7569,3428l7569,3632e" filled="f" stroked="t" strokeweight=".578106pt" strokecolor="#000000">
                <v:path arrowok="t"/>
              </v:shape>
            </v:group>
            <v:group style="position:absolute;left:6637;top:4669;width:1211;height:420" coordorigin="6637,4669" coordsize="1211,420">
              <v:shape style="position:absolute;left:6637;top:4669;width:1211;height:420" coordorigin="6637,4669" coordsize="1211,420" path="m6637,4669l7848,4669,7848,5089,6637,5089,6637,4669e" filled="t" fillcolor="#838383" stroked="f">
                <v:path arrowok="t"/>
                <v:fill/>
              </v:shape>
            </v:group>
            <v:group style="position:absolute;left:6576;top:4612;width:1206;height:420" coordorigin="6576,4612" coordsize="1206,420">
              <v:shape style="position:absolute;left:6576;top:4612;width:1206;height:420" coordorigin="6576,4612" coordsize="1206,420" path="m6576,4612l7782,4612,7782,5032,6576,5032,6576,4612e" filled="t" fillcolor="#F0F0F0" stroked="f">
                <v:path arrowok="t"/>
                <v:fill/>
              </v:shape>
            </v:group>
            <v:group style="position:absolute;left:6576;top:4613;width:1206;height:420" coordorigin="6576,4613" coordsize="1206,420">
              <v:shape style="position:absolute;left:6576;top:4613;width:1206;height:420" coordorigin="6576,4613" coordsize="1206,420" path="m6576,5033l7782,5033,7782,4613,6576,4613,6576,5033xe" filled="f" stroked="t" strokeweight=".534262pt" strokecolor="#000000">
                <v:path arrowok="t"/>
              </v:shape>
            </v:group>
            <v:group style="position:absolute;left:6646;top:3841;width:1210;height:419" coordorigin="6646,3841" coordsize="1210,419">
              <v:shape style="position:absolute;left:6646;top:3841;width:1210;height:419" coordorigin="6646,3841" coordsize="1210,419" path="m6646,3841l7855,3841,7855,4260,6646,4260,6646,3841e" filled="t" fillcolor="#838383" stroked="f">
                <v:path arrowok="t"/>
                <v:fill/>
              </v:shape>
            </v:group>
            <v:group style="position:absolute;left:6583;top:3784;width:1206;height:419" coordorigin="6583,3784" coordsize="1206,419">
              <v:shape style="position:absolute;left:6583;top:3784;width:1206;height:419" coordorigin="6583,3784" coordsize="1206,419" path="m6583,3784l7789,3784,7789,4203,6583,4203,6583,3784e" filled="t" fillcolor="#F0F0F0" stroked="f">
                <v:path arrowok="t"/>
                <v:fill/>
              </v:shape>
            </v:group>
            <v:group style="position:absolute;left:6583;top:3785;width:1207;height:419" coordorigin="6583,3785" coordsize="1207,419">
              <v:shape style="position:absolute;left:6583;top:3785;width:1207;height:419" coordorigin="6583,3785" coordsize="1207,419" path="m6583,4203l7790,4203,7790,3785,6583,3785,6583,4203xe" filled="f" stroked="t" strokeweight=".534225pt" strokecolor="#000000">
                <v:path arrowok="t"/>
              </v:shape>
            </v:group>
            <v:group style="position:absolute;left:6938;top:4232;width:2;height:204" coordorigin="6938,4232" coordsize="2,204">
              <v:shape style="position:absolute;left:6938;top:4232;width:2;height:204" coordorigin="6938,4232" coordsize="0,204" path="m6938,4232l6938,4436e" filled="f" stroked="t" strokeweight=".578106pt" strokecolor="#000000">
                <v:path arrowok="t"/>
              </v:shape>
            </v:group>
            <v:group style="position:absolute;left:7508;top:4218;width:2;height:204" coordorigin="7508,4218" coordsize="2,204">
              <v:shape style="position:absolute;left:7508;top:4218;width:2;height:204" coordorigin="7508,4218" coordsize="0,204" path="m7508,4218l7508,4422e" filled="f" stroked="t" strokeweight=".578106pt" strokecolor="#000000">
                <v:path arrowok="t"/>
              </v:shape>
            </v:group>
            <v:group style="position:absolute;left:7609;top:4225;width:2;height:204" coordorigin="7609,4225" coordsize="2,204">
              <v:shape style="position:absolute;left:7609;top:4225;width:2;height:204" coordorigin="7609,4225" coordsize="0,204" path="m7609,4225l7609,4429e" filled="f" stroked="t" strokeweight=".578106pt" strokecolor="#000000">
                <v:path arrowok="t"/>
              </v:shape>
            </v:group>
            <v:group style="position:absolute;left:6795;top:3428;width:2;height:356" coordorigin="6795,3428" coordsize="2,356">
              <v:shape style="position:absolute;left:6795;top:3428;width:2;height:356" coordorigin="6795,3428" coordsize="0,356" path="m6795,3428l6795,3785e" filled="f" stroked="t" strokeweight=".578106pt" strokecolor="#000000">
                <v:path arrowok="t"/>
              </v:shape>
            </v:group>
            <v:group style="position:absolute;left:6803;top:4243;width:2;height:352" coordorigin="6803,4243" coordsize="2,352">
              <v:shape style="position:absolute;left:6803;top:4243;width:2;height:352" coordorigin="6803,4243" coordsize="0,352" path="m6803,4243l6803,4595e" filled="f" stroked="t" strokeweight=".578106pt" strokecolor="#000000">
                <v:path arrowok="t"/>
              </v:shape>
            </v:group>
            <v:group style="position:absolute;left:5585;top:1414;width:1207;height:420" coordorigin="5585,1414" coordsize="1207,420">
              <v:shape style="position:absolute;left:5585;top:1414;width:1207;height:420" coordorigin="5585,1414" coordsize="1207,420" path="m5585,1414l6792,1414,6792,1834,5585,1834,5585,1414e" filled="t" fillcolor="#838383" stroked="f">
                <v:path arrowok="t"/>
                <v:fill/>
              </v:shape>
            </v:group>
            <v:group style="position:absolute;left:5524;top:1358;width:1206;height:416" coordorigin="5524,1358" coordsize="1206,416">
              <v:shape style="position:absolute;left:5524;top:1358;width:1206;height:416" coordorigin="5524,1358" coordsize="1206,416" path="m5524,1358l6730,1358,6730,1774,5524,1774,5524,1358e" filled="t" fillcolor="#F0F0F0" stroked="f">
                <v:path arrowok="t"/>
                <v:fill/>
              </v:shape>
            </v:group>
            <v:group style="position:absolute;left:5523;top:1358;width:1206;height:416" coordorigin="5523,1358" coordsize="1206,416">
              <v:shape style="position:absolute;left:5523;top:1358;width:1206;height:416" coordorigin="5523,1358" coordsize="1206,416" path="m5523,1775l6729,1775,6729,1358,5523,1358,5523,1775xe" filled="f" stroked="t" strokeweight=".534181pt" strokecolor="#000000">
                <v:path arrowok="t"/>
              </v:shape>
            </v:group>
            <v:group style="position:absolute;left:6140;top:1792;width:2;height:205" coordorigin="6140,1792" coordsize="2,205">
              <v:shape style="position:absolute;left:6140;top:1792;width:2;height:205" coordorigin="6140,1792" coordsize="0,205" path="m6140,1792l6140,1997e" filled="f" stroked="t" strokeweight=".578106pt" strokecolor="#000000">
                <v:path arrowok="t"/>
              </v:shape>
            </v:group>
            <v:group style="position:absolute;left:6548;top:1786;width:2;height:204" coordorigin="6548,1786" coordsize="2,204">
              <v:shape style="position:absolute;left:6548;top:1786;width:2;height:204" coordorigin="6548,1786" coordsize="0,204" path="m6548,1786l6548,1990e" filled="f" stroked="t" strokeweight=".578106pt" strokecolor="#000000">
                <v:path arrowok="t"/>
              </v:shape>
            </v:group>
            <v:group style="position:absolute;left:5570;top:2208;width:1206;height:416" coordorigin="5570,2208" coordsize="1206,416">
              <v:shape style="position:absolute;left:5570;top:2208;width:1206;height:416" coordorigin="5570,2208" coordsize="1206,416" path="m5570,2208l6776,2208,6776,2624,5570,2624,5570,2208e" filled="t" fillcolor="#838383" stroked="f">
                <v:path arrowok="t"/>
                <v:fill/>
              </v:shape>
            </v:group>
            <v:group style="position:absolute;left:5504;top:2148;width:1210;height:420" coordorigin="5504,2148" coordsize="1210,420">
              <v:shape style="position:absolute;left:5504;top:2148;width:1210;height:420" coordorigin="5504,2148" coordsize="1210,420" path="m5504,2148l6714,2148,6714,2568,5504,2568,5504,2148e" filled="t" fillcolor="#F0F0F0" stroked="f">
                <v:path arrowok="t"/>
                <v:fill/>
              </v:shape>
            </v:group>
            <v:group style="position:absolute;left:5504;top:2148;width:1210;height:420" coordorigin="5504,2148" coordsize="1210,420">
              <v:shape style="position:absolute;left:5504;top:2148;width:1210;height:420" coordorigin="5504,2148" coordsize="1210,420" path="m5504,2568l6714,2568,6714,2148,5504,2148,5504,2568xe" filled="f" stroked="t" strokeweight=".534234pt" strokecolor="#000000">
                <v:path arrowok="t"/>
              </v:shape>
            </v:group>
            <v:group style="position:absolute;left:5774;top:1786;width:2;height:355" coordorigin="5774,1786" coordsize="2,355">
              <v:shape style="position:absolute;left:5774;top:1786;width:2;height:355" coordorigin="5774,1786" coordsize="0,355" path="m5774,1786l5774,2141e" filled="f" stroked="t" strokeweight=".578106pt" strokecolor="#000000">
                <v:path arrowok="t"/>
              </v:shape>
            </v:group>
            <v:group style="position:absolute;left:6626;top:2596;width:2;height:356" coordorigin="6626,2596" coordsize="2,356">
              <v:shape style="position:absolute;left:6626;top:2596;width:2;height:356" coordorigin="6626,2596" coordsize="0,356" path="m6626,2596l6626,2952e" filled="f" stroked="t" strokeweight=".578106pt" strokecolor="#000000">
                <v:path arrowok="t"/>
              </v:shape>
            </v:group>
            <v:group style="position:absolute;left:6044;top:2596;width:2;height:205" coordorigin="6044,2596" coordsize="2,205">
              <v:shape style="position:absolute;left:6044;top:2596;width:2;height:205" coordorigin="6044,2596" coordsize="0,205" path="m6044,2596l6044,2801e" filled="f" stroked="t" strokeweight=".578106pt" strokecolor="#000000">
                <v:path arrowok="t"/>
              </v:shape>
            </v:group>
            <v:group style="position:absolute;left:5727;top:2606;width:2;height:205" coordorigin="5727,2606" coordsize="2,205">
              <v:shape style="position:absolute;left:5727;top:2606;width:2;height:205" coordorigin="5727,2606" coordsize="0,205" path="m5727,2606l5727,2812e" filled="f" stroked="t" strokeweight=".578106pt" strokecolor="#000000">
                <v:path arrowok="t"/>
              </v:shape>
            </v:group>
            <v:group style="position:absolute;left:5889;top:2599;width:2;height:205" coordorigin="5889,2599" coordsize="2,205">
              <v:shape style="position:absolute;left:5889;top:2599;width:2;height:205" coordorigin="5889,2599" coordsize="0,205" path="m5889,2599l5889,2804e" filled="f" stroked="t" strokeweight=".578106pt" strokecolor="#000000">
                <v:path arrowok="t"/>
              </v:shape>
            </v:group>
            <v:group style="position:absolute;left:6198;top:2596;width:2;height:205" coordorigin="6198,2596" coordsize="2,205">
              <v:shape style="position:absolute;left:6198;top:2596;width:2;height:205" coordorigin="6198,2596" coordsize="0,205" path="m6198,2596l6198,2801e" filled="f" stroked="t" strokeweight=".578106pt" strokecolor="#000000">
                <v:path arrowok="t"/>
              </v:shape>
            </v:group>
            <v:group style="position:absolute;left:6356;top:2603;width:2;height:205" coordorigin="6356,2603" coordsize="2,205">
              <v:shape style="position:absolute;left:6356;top:2603;width:2;height:205" coordorigin="6356,2603" coordsize="0,205" path="m6356,2603l6356,2808e" filled="f" stroked="t" strokeweight=".578106pt" strokecolor="#000000">
                <v:path arrowok="t"/>
              </v:shape>
            </v:group>
            <v:group style="position:absolute;left:6503;top:2599;width:2;height:205" coordorigin="6503,2599" coordsize="2,205">
              <v:shape style="position:absolute;left:6503;top:2599;width:2;height:205" coordorigin="6503,2599" coordsize="0,205" path="m6503,2599l6503,2804e" filled="f" stroked="t" strokeweight=".578106pt" strokecolor="#000000">
                <v:path arrowok="t"/>
              </v:shape>
            </v:group>
            <v:group style="position:absolute;left:7678;top:1400;width:1207;height:420" coordorigin="7678,1400" coordsize="1207,420">
              <v:shape style="position:absolute;left:7678;top:1400;width:1207;height:420" coordorigin="7678,1400" coordsize="1207,420" path="m7678,1400l8885,1400,8885,1820,7678,1820,7678,1400e" filled="t" fillcolor="#838383" stroked="f">
                <v:path arrowok="t"/>
                <v:fill/>
              </v:shape>
            </v:group>
            <v:group style="position:absolute;left:7613;top:1340;width:1210;height:420" coordorigin="7613,1340" coordsize="1210,420">
              <v:shape style="position:absolute;left:7613;top:1340;width:1210;height:420" coordorigin="7613,1340" coordsize="1210,420" path="m7613,1340l8822,1340,8822,1760,7613,1760,7613,1340e" filled="t" fillcolor="#F0F0F0" stroked="f">
                <v:path arrowok="t"/>
                <v:fill/>
              </v:shape>
            </v:group>
            <v:group style="position:absolute;left:7613;top:1340;width:1210;height:420" coordorigin="7613,1340" coordsize="1210,420">
              <v:shape style="position:absolute;left:7613;top:1340;width:1210;height:420" coordorigin="7613,1340" coordsize="1210,420" path="m7613,1760l8822,1760,8822,1340,7613,1340,7613,1760xe" filled="f" stroked="t" strokeweight=".534234pt" strokecolor="#000000">
                <v:path arrowok="t"/>
              </v:shape>
            </v:group>
            <v:group style="position:absolute;left:8233;top:1786;width:2;height:204" coordorigin="8233,1786" coordsize="2,204">
              <v:shape style="position:absolute;left:8233;top:1786;width:2;height:204" coordorigin="8233,1786" coordsize="0,204" path="m8233,1786l8233,1990e" filled="f" stroked="t" strokeweight=".578106pt" strokecolor="#000000">
                <v:path arrowok="t"/>
              </v:shape>
            </v:group>
            <v:group style="position:absolute;left:8641;top:1771;width:2;height:204" coordorigin="8641,1771" coordsize="2,204">
              <v:shape style="position:absolute;left:8641;top:1771;width:2;height:204" coordorigin="8641,1771" coordsize="0,204" path="m8641,1771l8641,1975e" filled="f" stroked="t" strokeweight=".578106pt" strokecolor="#000000">
                <v:path arrowok="t"/>
              </v:shape>
            </v:group>
            <v:group style="position:absolute;left:7662;top:2200;width:1207;height:416" coordorigin="7662,2200" coordsize="1207,416">
              <v:shape style="position:absolute;left:7662;top:2200;width:1207;height:416" coordorigin="7662,2200" coordsize="1207,416" path="m7662,2200l8869,2200,8869,2617,7662,2617,7662,2200e" filled="t" fillcolor="#838383" stroked="f">
                <v:path arrowok="t"/>
                <v:fill/>
              </v:shape>
            </v:group>
            <v:group style="position:absolute;left:7597;top:2140;width:1210;height:420" coordorigin="7597,2140" coordsize="1210,420">
              <v:shape style="position:absolute;left:7597;top:2140;width:1210;height:420" coordorigin="7597,2140" coordsize="1210,420" path="m7597,2140l8807,2140,8807,2560,7597,2560,7597,2140e" filled="t" fillcolor="#F0F0F0" stroked="f">
                <v:path arrowok="t"/>
                <v:fill/>
              </v:shape>
            </v:group>
            <v:group style="position:absolute;left:7597;top:2141;width:1210;height:420" coordorigin="7597,2141" coordsize="1210,420">
              <v:shape style="position:absolute;left:7597;top:2141;width:1210;height:420" coordorigin="7597,2141" coordsize="1210,420" path="m7597,2561l8807,2561,8807,2141,7597,2141,7597,2561xe" filled="f" stroked="t" strokeweight=".534234pt" strokecolor="#000000">
                <v:path arrowok="t"/>
              </v:shape>
            </v:group>
            <v:group style="position:absolute;left:7867;top:1771;width:2;height:356" coordorigin="7867,1771" coordsize="2,356">
              <v:shape style="position:absolute;left:7867;top:1771;width:2;height:356" coordorigin="7867,1771" coordsize="0,356" path="m7867,1771l7867,2128e" filled="f" stroked="t" strokeweight=".578106pt" strokecolor="#000000">
                <v:path arrowok="t"/>
              </v:shape>
            </v:group>
            <v:group style="position:absolute;left:7913;top:2603;width:2;height:205" coordorigin="7913,2603" coordsize="2,205">
              <v:shape style="position:absolute;left:7913;top:2603;width:2;height:205" coordorigin="7913,2603" coordsize="0,205" path="m7913,2603l7913,2808e" filled="f" stroked="t" strokeweight=".578106pt" strokecolor="#000000">
                <v:path arrowok="t"/>
              </v:shape>
            </v:group>
            <v:group style="position:absolute;left:8179;top:2590;width:2;height:204" coordorigin="8179,2590" coordsize="2,204">
              <v:shape style="position:absolute;left:8179;top:2590;width:2;height:204" coordorigin="8179,2590" coordsize="0,204" path="m8179,2590l8179,2794e" filled="f" stroked="t" strokeweight=".578106pt" strokecolor="#000000">
                <v:path arrowok="t"/>
              </v:shape>
            </v:group>
            <v:group style="position:absolute;left:8445;top:2596;width:2;height:205" coordorigin="8445,2596" coordsize="2,205">
              <v:shape style="position:absolute;left:8445;top:2596;width:2;height:205" coordorigin="8445,2596" coordsize="0,205" path="m8445,2596l8445,2801e" filled="f" stroked="t" strokeweight=".578106pt" strokecolor="#000000">
                <v:path arrowok="t"/>
              </v:shape>
            </v:group>
            <v:group style="position:absolute;left:8665;top:2603;width:2;height:205" coordorigin="8665,2603" coordsize="2,205">
              <v:shape style="position:absolute;left:8665;top:2603;width:2;height:205" coordorigin="8665,2603" coordsize="0,205" path="m8665,2603l8665,2808e" filled="f" stroked="t" strokeweight=".578106pt" strokecolor="#000000">
                <v:path arrowok="t"/>
              </v:shape>
            </v:group>
            <v:group style="position:absolute;left:7663;top:2596;width:2;height:356" coordorigin="7663,2596" coordsize="2,356">
              <v:shape style="position:absolute;left:7663;top:2596;width:2;height:356" coordorigin="7663,2596" coordsize="0,356" path="m7663,2596l7663,2952e" filled="f" stroked="t" strokeweight=".578106pt" strokecolor="#000000">
                <v:path arrowok="t"/>
              </v:shape>
            </v:group>
            <v:group style="position:absolute;left:2668;top:1440;width:62;height:3473" coordorigin="2668,1440" coordsize="62,3473">
              <v:shape style="position:absolute;left:2668;top:1440;width:62;height:3473" coordorigin="2668,1440" coordsize="62,3473" path="m2687,1496l2668,1496,2699,1440,2726,1489,2687,1489,2687,1496e" filled="t" fillcolor="#000000" stroked="f">
                <v:path arrowok="t"/>
                <v:fill/>
              </v:shape>
              <v:shape style="position:absolute;left:2668;top:1440;width:62;height:3473" coordorigin="2668,1440" coordsize="62,3473" path="m2710,4913l2687,4913,2687,1489,2710,1489,2710,4913e" filled="t" fillcolor="#000000" stroked="f">
                <v:path arrowok="t"/>
                <v:fill/>
              </v:shape>
              <v:shape style="position:absolute;left:2668;top:1440;width:62;height:3473" coordorigin="2668,1440" coordsize="62,3473" path="m2730,1496l2710,1496,2710,1489,2726,1489,2730,1496e" filled="t" fillcolor="#000000" stroked="f">
                <v:path arrowok="t"/>
                <v:fill/>
              </v:shape>
            </v:group>
            <v:group style="position:absolute;left:2698;top:1487;width:2;height:3427" coordorigin="2698,1487" coordsize="2,3427">
              <v:shape style="position:absolute;left:2698;top:1487;width:2;height:3427" coordorigin="2698,1487" coordsize="0,3427" path="m2698,4914l2698,1487e" filled="f" stroked="t" strokeweight="1.43184pt" strokecolor="#000000">
                <v:path arrowok="t"/>
              </v:shape>
            </v:group>
            <v:group style="position:absolute;left:2668;top:1440;width:62;height:56" coordorigin="2668,1440" coordsize="62,56">
              <v:shape style="position:absolute;left:2668;top:1440;width:62;height:56" coordorigin="2668,1440" coordsize="62,56" path="m2668,1496l2699,1440,2730,1496,2668,1496xe" filled="f" stroked="t" strokeweight=".183351pt" strokecolor="#000000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nive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4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bi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rate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sistem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american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-1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-1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59" w:lineRule="exact"/>
        <w:ind w:left="2050" w:right="-20"/>
        <w:jc w:val="left"/>
        <w:tabs>
          <w:tab w:pos="3580" w:val="left"/>
          <w:tab w:pos="62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14"/>
          <w:w w:val="109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109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9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4"/>
          <w:w w:val="109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109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9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58"/>
          <w:w w:val="109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9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4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6"/>
          <w:position w:val="-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4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7"/>
          <w:position w:val="-1"/>
        </w:rPr>
        <w:t>é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7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7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7"/>
          <w:position w:val="-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7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7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9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4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8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8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8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8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58"/>
          <w:w w:val="108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128"/>
          <w:position w:val="-1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112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10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99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line="259" w:lineRule="exact"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pgMar w:header="743" w:footer="1709" w:top="2620" w:bottom="1900" w:left="1600" w:right="1580"/>
          <w:pgSz w:w="11900" w:h="16840"/>
        </w:sectPr>
      </w:pPr>
      <w:rPr/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57" w:right="-53"/>
        <w:jc w:val="center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11"/>
          <w:w w:val="101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spacing w:val="10"/>
          <w:w w:val="101"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1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10" w:after="0" w:line="240" w:lineRule="auto"/>
        <w:ind w:right="199"/>
        <w:jc w:val="righ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99"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199"/>
        <w:jc w:val="righ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99"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392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/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right="-20"/>
        <w:jc w:val="righ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4</w:t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15" w:lineRule="exact"/>
        <w:ind w:left="5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  <w:position w:val="-1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  <w:position w:val="-1"/>
        </w:rPr>
        <w:t>436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position w:val="-1"/>
        </w:rPr>
        <w:t>it/s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13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26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/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righ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3</w:t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it/s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72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/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323" w:right="1021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3</w:t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7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320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it/s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line="240" w:lineRule="auto"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1900" w:h="16840"/>
          <w:pgMar w:top="600" w:bottom="280" w:left="1600" w:right="1580"/>
          <w:cols w:num="4" w:equalWidth="0">
            <w:col w:w="1640" w:space="256"/>
            <w:col w:w="1660" w:space="386"/>
            <w:col w:w="1634" w:space="459"/>
            <w:col w:w="2685"/>
          </w:cols>
        </w:sectPr>
      </w:pPr>
      <w:rPr/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line="180" w:lineRule="exact" w:after="0"/>
        <w:jc w:val="left"/>
        <w:rPr>
          <w:sz w:val="18"/>
          <w:szCs w:val="18"/>
        </w:rPr>
        <w:sectPr>
          <w:type w:val="continuous"/>
          <w:pgSz w:w="11900" w:h="16840"/>
          <w:pgMar w:top="600" w:bottom="280" w:left="1600" w:right="1580"/>
        </w:sectPr>
      </w:pPr>
      <w:rPr/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06" w:right="-74"/>
        <w:jc w:val="left"/>
        <w:tabs>
          <w:tab w:pos="198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3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  <w:position w:val="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  <w:position w:val="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  <w:position w:val="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position w:val="0"/>
        </w:rPr>
        <w:t>it/s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06" w:right="-82"/>
        <w:jc w:val="left"/>
        <w:tabs>
          <w:tab w:pos="204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6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6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6"/>
        </w:rPr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  <w:position w:val="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  <w:position w:val="0"/>
        </w:rPr>
        <w:t>04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position w:val="0"/>
        </w:rPr>
        <w:t>/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s</w:t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9" w:lineRule="exact"/>
        <w:ind w:left="1306" w:right="-20"/>
        <w:jc w:val="left"/>
        <w:tabs>
          <w:tab w:pos="21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0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  <w:position w:val="-1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position w:val="-1"/>
        </w:rPr>
        <w:t>it/s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</w:r>
    </w:p>
    <w:p>
      <w:pPr>
        <w:spacing w:before="36" w:after="0" w:line="240" w:lineRule="auto"/>
        <w:ind w:left="50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4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50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4</w:t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69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32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6" w:after="0" w:line="240" w:lineRule="auto"/>
        <w:ind w:left="20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7</w:t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-34" w:right="-47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it/s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2" w:right="-54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/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</w:p>
    <w:p>
      <w:pPr>
        <w:spacing w:before="5" w:after="0" w:line="240" w:lineRule="auto"/>
        <w:ind w:left="361" w:right="261"/>
        <w:jc w:val="center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spacing w:val="6"/>
          <w:w w:val="103"/>
        </w:rPr>
        <w:t>.....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</w:rPr>
      </w:r>
    </w:p>
    <w:p>
      <w:pPr>
        <w:spacing w:before="2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15" w:lineRule="exact"/>
        <w:ind w:left="117" w:right="65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  <w:position w:val="-1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position w:val="-1"/>
        </w:rPr>
        <w:t>t/s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</w:r>
    </w:p>
    <w:p>
      <w:pPr>
        <w:spacing w:before="43" w:after="0" w:line="240" w:lineRule="auto"/>
        <w:ind w:left="1034" w:right="1012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5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7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4</w:t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24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line="240" w:lineRule="auto"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1900" w:h="16840"/>
          <w:pgMar w:top="600" w:bottom="280" w:left="1600" w:right="1580"/>
          <w:cols w:num="4" w:equalWidth="0">
            <w:col w:w="3066" w:space="187"/>
            <w:col w:w="368" w:space="1436"/>
            <w:col w:w="1089" w:space="187"/>
            <w:col w:w="238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shape style="position:absolute;margin-left:319.079987pt;margin-top:34.919701pt;width:198.0pt;height:90pt;mso-position-horizontal-relative:page;mso-position-vertical-relative:page;z-index:-6603" type="#_x0000_t75">
            <v:imagedata r:id="rId204" o:title=""/>
          </v:shape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600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2092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79.680pt;margin-top:106.086624pt;width:435.66pt;height:.1pt;mso-position-horizontal-relative:page;mso-position-vertical-relative:paragraph;z-index:-6602" coordorigin="1594,2122" coordsize="8713,2">
            <v:shape style="position:absolute;left:1594;top:2122;width:8713;height:2" coordorigin="1594,2122" coordsize="8713,0" path="m1594,2122l10307,2122e" filled="f" stroked="t" strokeweight=".580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w w:val="109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4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11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1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1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1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11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1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1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11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1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4"/>
          <w:w w:val="11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9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4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6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4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10"/>
        </w:rPr>
        <w:t>un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1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9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line="240" w:lineRule="auto"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1900" w:h="16840"/>
          <w:pgMar w:top="600" w:bottom="280" w:left="1600" w:right="1580"/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599" type="#_x0000_t75">
            <v:imagedata r:id="rId207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208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sistem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europe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mismas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compatibilida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sistemas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he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técnica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intermedia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multiplexin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g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parecidas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además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resulta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diferente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codificacione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utilizadas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ejemp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ausenci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representad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siste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Unido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cero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Europa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asunto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crítico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sincronizació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necesari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multiplexo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termina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demultiplexo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termina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recepción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Todo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canale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mism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nivel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tambié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llamado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</w:rPr>
        <w:t>tributario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ingresa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multiplexor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2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tiene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mism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rat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nominal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desviació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permitida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típicamente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+/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-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102" w:right="186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10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2Mbit/s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Debid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diferencia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rate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tributario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diferentes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efectua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multiplexin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g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introduce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extrabit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llamado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justificació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otro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bit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control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estánda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estruct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rígida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accede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tributario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ualquie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nive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indispensabl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demultiplexa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i/>
        </w:rPr>
        <w:t>suc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i/>
        </w:rPr>
        <w:t>sivament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nive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entrad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tributari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requerido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x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trabit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complic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recuperació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cad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3610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20"/>
          <w:w w:val="99"/>
        </w:rPr>
        <w:t>1.13.</w:t>
      </w:r>
      <w:r>
        <w:rPr>
          <w:rFonts w:ascii="Arial" w:hAnsi="Arial" w:cs="Arial" w:eastAsia="Arial"/>
          <w:sz w:val="28"/>
          <w:szCs w:val="28"/>
          <w:spacing w:val="0"/>
          <w:w w:val="99"/>
        </w:rPr>
        <w:t>2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 </w:t>
      </w:r>
      <w:r>
        <w:rPr>
          <w:rFonts w:ascii="Arial" w:hAnsi="Arial" w:cs="Arial" w:eastAsia="Arial"/>
          <w:sz w:val="28"/>
          <w:szCs w:val="28"/>
          <w:spacing w:val="-16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6"/>
        </w:rPr>
        <w:t>Están</w:t>
      </w:r>
      <w:r>
        <w:rPr>
          <w:rFonts w:ascii="Arial" w:hAnsi="Arial" w:cs="Arial" w:eastAsia="Arial"/>
          <w:sz w:val="28"/>
          <w:szCs w:val="28"/>
          <w:spacing w:val="19"/>
          <w:w w:val="106"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99"/>
        </w:rPr>
        <w:t>a</w:t>
      </w:r>
      <w:r>
        <w:rPr>
          <w:rFonts w:ascii="Arial" w:hAnsi="Arial" w:cs="Arial" w:eastAsia="Arial"/>
          <w:sz w:val="28"/>
          <w:szCs w:val="28"/>
          <w:spacing w:val="-5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107"/>
        </w:rPr>
        <w:t>re</w:t>
      </w:r>
      <w:r>
        <w:rPr>
          <w:rFonts w:ascii="Arial" w:hAnsi="Arial" w:cs="Arial" w:eastAsia="Arial"/>
          <w:sz w:val="28"/>
          <w:szCs w:val="28"/>
          <w:spacing w:val="0"/>
          <w:w w:val="107"/>
        </w:rPr>
        <w:t>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99"/>
        </w:rPr>
        <w:t>SD</w:t>
      </w:r>
      <w:r>
        <w:rPr>
          <w:rFonts w:ascii="Arial" w:hAnsi="Arial" w:cs="Arial" w:eastAsia="Arial"/>
          <w:sz w:val="28"/>
          <w:szCs w:val="28"/>
          <w:spacing w:val="0"/>
          <w:w w:val="99"/>
        </w:rPr>
        <w:t>H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11"/>
        </w:rPr>
        <w:t>y</w:t>
      </w:r>
      <w:r>
        <w:rPr>
          <w:rFonts w:ascii="Arial" w:hAnsi="Arial" w:cs="Arial" w:eastAsia="Arial"/>
          <w:sz w:val="28"/>
          <w:szCs w:val="28"/>
          <w:spacing w:val="3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0"/>
          <w:w w:val="99"/>
        </w:rPr>
        <w:t>SONET</w:t>
      </w:r>
      <w:r>
        <w:rPr>
          <w:rFonts w:ascii="Arial" w:hAnsi="Arial" w:cs="Arial" w:eastAsia="Arial"/>
          <w:sz w:val="28"/>
          <w:szCs w:val="28"/>
          <w:spacing w:val="0"/>
          <w:w w:val="99"/>
        </w:rPr>
        <w:t>.</w:t>
      </w:r>
      <w:r>
        <w:rPr>
          <w:rFonts w:ascii="Arial" w:hAnsi="Arial" w:cs="Arial" w:eastAsia="Arial"/>
          <w:sz w:val="28"/>
          <w:szCs w:val="28"/>
          <w:spacing w:val="-5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técnic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multiplexació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 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(Synchronou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Digita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Hierarchy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Jerarquí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Digita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Sinc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ón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JDS)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rroll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año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’7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propósit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mejora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Ell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deriv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ó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propuest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estadounidens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(Synchronou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Optica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NETwork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Óptic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Sincrónica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3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estandarizad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ITU-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recomendacione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G707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708,709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2" w:right="186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41.865269pt;width:435.66pt;height:.1pt;mso-position-horizontal-relative:page;mso-position-vertical-relative:paragraph;z-index:-6598" coordorigin="1594,837" coordsize="8713,2">
            <v:shape style="position:absolute;left:1594;top:837;width:8713;height:2" coordorigin="1594,837" coordsize="8713,0" path="m1594,837l10307,837e" filled="f" stroked="t" strokeweight=".580pt" strokecolor="#00000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estructur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H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bloqu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denominad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modul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transport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sincronic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nive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STM-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(Synchronou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Transpor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line="150" w:lineRule="exact" w:after="0"/>
        <w:jc w:val="left"/>
        <w:rPr>
          <w:sz w:val="15"/>
          <w:szCs w:val="15"/>
        </w:rPr>
        <w:sectPr>
          <w:pgMar w:header="0" w:footer="0" w:top="600" w:bottom="280" w:left="1600" w:right="1440"/>
          <w:headerReference w:type="default" r:id="rId205"/>
          <w:footerReference w:type="default" r:id="rId206"/>
          <w:pgSz w:w="11900" w:h="16840"/>
        </w:sectPr>
      </w:pPr>
      <w:rPr/>
    </w:p>
    <w:p>
      <w:pPr>
        <w:spacing w:before="32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23.709999pt;margin-top:23.469999pt;width:547.9pt;height:794.98pt;mso-position-horizontal-relative:page;mso-position-vertical-relative:page;z-index:-6597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7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6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596" type="#_x0000_t75">
            <v:imagedata r:id="rId211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212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102" w:right="185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Modul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-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leve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1)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rat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15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0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Mbit/s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permit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trata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dato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proviene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amba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tipología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multiplexaciò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existente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(e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estánda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europe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estadounidense)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sistem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7" w:after="0" w:line="240" w:lineRule="auto"/>
        <w:ind w:left="2017" w:right="-20"/>
        <w:jc w:val="left"/>
        <w:tabs>
          <w:tab w:pos="3540" w:val="left"/>
          <w:tab w:pos="6480" w:val="left"/>
        </w:tabs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spacing w:val="0"/>
          <w:w w:val="100"/>
        </w:rPr>
        <w:t>SONET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ab/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B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IT</w:t>
      </w:r>
      <w:r>
        <w:rPr>
          <w:rFonts w:ascii="Arial" w:hAnsi="Arial" w:cs="Arial" w:eastAsia="Arial"/>
          <w:sz w:val="25"/>
          <w:szCs w:val="25"/>
          <w:spacing w:val="10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5"/>
          <w:w w:val="100"/>
        </w:rPr>
        <w:t>R</w:t>
      </w:r>
      <w:r>
        <w:rPr>
          <w:rFonts w:ascii="Arial" w:hAnsi="Arial" w:cs="Arial" w:eastAsia="Arial"/>
          <w:sz w:val="25"/>
          <w:szCs w:val="25"/>
          <w:spacing w:val="-7"/>
          <w:w w:val="100"/>
        </w:rPr>
        <w:t>A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TE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10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(Mbit/s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)</w:t>
      </w:r>
      <w:r>
        <w:rPr>
          <w:rFonts w:ascii="Arial" w:hAnsi="Arial" w:cs="Arial" w:eastAsia="Arial"/>
          <w:sz w:val="25"/>
          <w:szCs w:val="25"/>
          <w:spacing w:val="-18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ab/>
      </w:r>
      <w:r>
        <w:rPr>
          <w:rFonts w:ascii="Arial" w:hAnsi="Arial" w:cs="Arial" w:eastAsia="Arial"/>
          <w:sz w:val="25"/>
          <w:szCs w:val="25"/>
          <w:spacing w:val="0"/>
          <w:w w:val="100"/>
        </w:rPr>
      </w:r>
      <w:r>
        <w:rPr>
          <w:rFonts w:ascii="Arial" w:hAnsi="Arial" w:cs="Arial" w:eastAsia="Arial"/>
          <w:sz w:val="25"/>
          <w:szCs w:val="25"/>
          <w:spacing w:val="-2"/>
          <w:w w:val="100"/>
        </w:rPr>
        <w:t>S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DH</w:t>
      </w:r>
      <w:r>
        <w:rPr>
          <w:rFonts w:ascii="Arial" w:hAnsi="Arial" w:cs="Arial" w:eastAsia="Arial"/>
          <w:sz w:val="25"/>
          <w:szCs w:val="2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096" w:right="-20"/>
        <w:jc w:val="left"/>
        <w:tabs>
          <w:tab w:pos="4280" w:val="left"/>
        </w:tabs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spacing w:val="0"/>
          <w:w w:val="100"/>
        </w:rPr>
        <w:t>STS-1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ab/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51,84</w:t>
      </w:r>
      <w:r>
        <w:rPr>
          <w:rFonts w:ascii="Arial" w:hAnsi="Arial" w:cs="Arial" w:eastAsia="Arial"/>
          <w:sz w:val="25"/>
          <w:szCs w:val="25"/>
          <w:spacing w:val="0"/>
          <w:w w:val="100"/>
        </w:rPr>
      </w:r>
    </w:p>
    <w:p>
      <w:pPr>
        <w:spacing w:before="24" w:after="0" w:line="240" w:lineRule="auto"/>
        <w:ind w:left="2096" w:right="-20"/>
        <w:jc w:val="left"/>
        <w:tabs>
          <w:tab w:pos="4220" w:val="left"/>
          <w:tab w:pos="6380" w:val="left"/>
        </w:tabs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spacing w:val="0"/>
          <w:w w:val="100"/>
        </w:rPr>
        <w:t>STS-3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ab/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155,52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ab/>
      </w:r>
      <w:r>
        <w:rPr>
          <w:rFonts w:ascii="Arial" w:hAnsi="Arial" w:cs="Arial" w:eastAsia="Arial"/>
          <w:sz w:val="25"/>
          <w:szCs w:val="25"/>
          <w:spacing w:val="-2"/>
          <w:w w:val="100"/>
        </w:rPr>
        <w:t>S</w:t>
      </w:r>
      <w:r>
        <w:rPr>
          <w:rFonts w:ascii="Arial" w:hAnsi="Arial" w:cs="Arial" w:eastAsia="Arial"/>
          <w:sz w:val="25"/>
          <w:szCs w:val="25"/>
          <w:spacing w:val="4"/>
          <w:w w:val="100"/>
        </w:rPr>
        <w:t>T</w:t>
      </w:r>
      <w:r>
        <w:rPr>
          <w:rFonts w:ascii="Arial" w:hAnsi="Arial" w:cs="Arial" w:eastAsia="Arial"/>
          <w:sz w:val="25"/>
          <w:szCs w:val="25"/>
          <w:spacing w:val="-4"/>
          <w:w w:val="100"/>
        </w:rPr>
        <w:t>M</w:t>
      </w:r>
      <w:r>
        <w:rPr>
          <w:rFonts w:ascii="Arial" w:hAnsi="Arial" w:cs="Arial" w:eastAsia="Arial"/>
          <w:sz w:val="25"/>
          <w:szCs w:val="25"/>
          <w:spacing w:val="1"/>
          <w:w w:val="100"/>
        </w:rPr>
        <w:t>-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1</w:t>
      </w:r>
      <w:r>
        <w:rPr>
          <w:rFonts w:ascii="Arial" w:hAnsi="Arial" w:cs="Arial" w:eastAsia="Arial"/>
          <w:sz w:val="25"/>
          <w:szCs w:val="25"/>
          <w:spacing w:val="0"/>
          <w:w w:val="100"/>
        </w:rPr>
      </w:r>
    </w:p>
    <w:p>
      <w:pPr>
        <w:spacing w:before="24" w:after="0" w:line="240" w:lineRule="auto"/>
        <w:ind w:left="2096" w:right="-20"/>
        <w:jc w:val="left"/>
        <w:tabs>
          <w:tab w:pos="4220" w:val="left"/>
        </w:tabs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spacing w:val="0"/>
          <w:w w:val="100"/>
        </w:rPr>
        <w:t>STS-9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ab/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466,56</w:t>
      </w:r>
      <w:r>
        <w:rPr>
          <w:rFonts w:ascii="Arial" w:hAnsi="Arial" w:cs="Arial" w:eastAsia="Arial"/>
          <w:sz w:val="25"/>
          <w:szCs w:val="25"/>
          <w:spacing w:val="0"/>
          <w:w w:val="100"/>
        </w:rPr>
      </w:r>
    </w:p>
    <w:p>
      <w:pPr>
        <w:spacing w:before="24" w:after="0" w:line="240" w:lineRule="auto"/>
        <w:ind w:left="2024" w:right="-20"/>
        <w:jc w:val="left"/>
        <w:tabs>
          <w:tab w:pos="4220" w:val="left"/>
          <w:tab w:pos="6380" w:val="left"/>
        </w:tabs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spacing w:val="0"/>
          <w:w w:val="100"/>
        </w:rPr>
        <w:t>STS-12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ab/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622,08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ab/>
      </w:r>
      <w:r>
        <w:rPr>
          <w:rFonts w:ascii="Arial" w:hAnsi="Arial" w:cs="Arial" w:eastAsia="Arial"/>
          <w:sz w:val="25"/>
          <w:szCs w:val="25"/>
          <w:spacing w:val="-2"/>
          <w:w w:val="100"/>
        </w:rPr>
        <w:t>S</w:t>
      </w:r>
      <w:r>
        <w:rPr>
          <w:rFonts w:ascii="Arial" w:hAnsi="Arial" w:cs="Arial" w:eastAsia="Arial"/>
          <w:sz w:val="25"/>
          <w:szCs w:val="25"/>
          <w:spacing w:val="4"/>
          <w:w w:val="100"/>
        </w:rPr>
        <w:t>T</w:t>
      </w:r>
      <w:r>
        <w:rPr>
          <w:rFonts w:ascii="Arial" w:hAnsi="Arial" w:cs="Arial" w:eastAsia="Arial"/>
          <w:sz w:val="25"/>
          <w:szCs w:val="25"/>
          <w:spacing w:val="-4"/>
          <w:w w:val="100"/>
        </w:rPr>
        <w:t>M</w:t>
      </w:r>
      <w:r>
        <w:rPr>
          <w:rFonts w:ascii="Arial" w:hAnsi="Arial" w:cs="Arial" w:eastAsia="Arial"/>
          <w:sz w:val="25"/>
          <w:szCs w:val="25"/>
          <w:spacing w:val="1"/>
          <w:w w:val="100"/>
        </w:rPr>
        <w:t>-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4</w:t>
      </w:r>
      <w:r>
        <w:rPr>
          <w:rFonts w:ascii="Arial" w:hAnsi="Arial" w:cs="Arial" w:eastAsia="Arial"/>
          <w:sz w:val="25"/>
          <w:szCs w:val="25"/>
          <w:spacing w:val="0"/>
          <w:w w:val="100"/>
        </w:rPr>
      </w:r>
    </w:p>
    <w:p>
      <w:pPr>
        <w:spacing w:before="24" w:after="0" w:line="240" w:lineRule="auto"/>
        <w:ind w:left="2024" w:right="-20"/>
        <w:jc w:val="left"/>
        <w:tabs>
          <w:tab w:pos="4220" w:val="left"/>
        </w:tabs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spacing w:val="0"/>
          <w:w w:val="100"/>
        </w:rPr>
        <w:t>STS-18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ab/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933,12</w:t>
      </w:r>
      <w:r>
        <w:rPr>
          <w:rFonts w:ascii="Arial" w:hAnsi="Arial" w:cs="Arial" w:eastAsia="Arial"/>
          <w:sz w:val="25"/>
          <w:szCs w:val="25"/>
          <w:spacing w:val="0"/>
          <w:w w:val="100"/>
        </w:rPr>
      </w:r>
    </w:p>
    <w:p>
      <w:pPr>
        <w:spacing w:before="24" w:after="0" w:line="240" w:lineRule="auto"/>
        <w:ind w:left="2024" w:right="-20"/>
        <w:jc w:val="left"/>
        <w:tabs>
          <w:tab w:pos="4140" w:val="left"/>
        </w:tabs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spacing w:val="0"/>
          <w:w w:val="100"/>
        </w:rPr>
        <w:t>STS-24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ab/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1244,16</w:t>
      </w:r>
      <w:r>
        <w:rPr>
          <w:rFonts w:ascii="Arial" w:hAnsi="Arial" w:cs="Arial" w:eastAsia="Arial"/>
          <w:sz w:val="25"/>
          <w:szCs w:val="25"/>
          <w:spacing w:val="0"/>
          <w:w w:val="100"/>
        </w:rPr>
      </w:r>
    </w:p>
    <w:p>
      <w:pPr>
        <w:spacing w:before="24" w:after="0" w:line="240" w:lineRule="auto"/>
        <w:ind w:left="2024" w:right="-20"/>
        <w:jc w:val="left"/>
        <w:tabs>
          <w:tab w:pos="4140" w:val="left"/>
        </w:tabs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spacing w:val="0"/>
          <w:w w:val="100"/>
        </w:rPr>
        <w:t>STS-36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ab/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1866,32</w:t>
      </w:r>
      <w:r>
        <w:rPr>
          <w:rFonts w:ascii="Arial" w:hAnsi="Arial" w:cs="Arial" w:eastAsia="Arial"/>
          <w:sz w:val="25"/>
          <w:szCs w:val="25"/>
          <w:spacing w:val="0"/>
          <w:w w:val="100"/>
        </w:rPr>
      </w:r>
    </w:p>
    <w:p>
      <w:pPr>
        <w:spacing w:before="23" w:after="0" w:line="282" w:lineRule="exact"/>
        <w:ind w:left="2024" w:right="-20"/>
        <w:jc w:val="left"/>
        <w:tabs>
          <w:tab w:pos="4140" w:val="left"/>
          <w:tab w:pos="6300" w:val="left"/>
        </w:tabs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spacing w:val="0"/>
          <w:w w:val="100"/>
          <w:position w:val="-1"/>
        </w:rPr>
        <w:t>STS-48</w:t>
      </w:r>
      <w:r>
        <w:rPr>
          <w:rFonts w:ascii="Arial" w:hAnsi="Arial" w:cs="Arial" w:eastAsia="Arial"/>
          <w:sz w:val="25"/>
          <w:szCs w:val="25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5"/>
          <w:szCs w:val="25"/>
          <w:spacing w:val="0"/>
          <w:w w:val="100"/>
          <w:position w:val="-1"/>
        </w:rPr>
        <w:t>2488,32</w:t>
      </w:r>
      <w:r>
        <w:rPr>
          <w:rFonts w:ascii="Arial" w:hAnsi="Arial" w:cs="Arial" w:eastAsia="Arial"/>
          <w:sz w:val="25"/>
          <w:szCs w:val="25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5"/>
          <w:szCs w:val="25"/>
          <w:spacing w:val="-2"/>
          <w:w w:val="100"/>
          <w:position w:val="-1"/>
        </w:rPr>
        <w:t>S</w:t>
      </w:r>
      <w:r>
        <w:rPr>
          <w:rFonts w:ascii="Arial" w:hAnsi="Arial" w:cs="Arial" w:eastAsia="Arial"/>
          <w:sz w:val="25"/>
          <w:szCs w:val="25"/>
          <w:spacing w:val="4"/>
          <w:w w:val="100"/>
          <w:position w:val="-1"/>
        </w:rPr>
        <w:t>T</w:t>
      </w:r>
      <w:r>
        <w:rPr>
          <w:rFonts w:ascii="Arial" w:hAnsi="Arial" w:cs="Arial" w:eastAsia="Arial"/>
          <w:sz w:val="25"/>
          <w:szCs w:val="25"/>
          <w:spacing w:val="-4"/>
          <w:w w:val="100"/>
          <w:position w:val="-1"/>
        </w:rPr>
        <w:t>M</w:t>
      </w:r>
      <w:r>
        <w:rPr>
          <w:rFonts w:ascii="Arial" w:hAnsi="Arial" w:cs="Arial" w:eastAsia="Arial"/>
          <w:sz w:val="25"/>
          <w:szCs w:val="25"/>
          <w:spacing w:val="1"/>
          <w:w w:val="100"/>
          <w:position w:val="-1"/>
        </w:rPr>
        <w:t>-</w:t>
      </w:r>
      <w:r>
        <w:rPr>
          <w:rFonts w:ascii="Arial" w:hAnsi="Arial" w:cs="Arial" w:eastAsia="Arial"/>
          <w:sz w:val="25"/>
          <w:szCs w:val="25"/>
          <w:spacing w:val="0"/>
          <w:w w:val="100"/>
          <w:position w:val="-1"/>
        </w:rPr>
        <w:t>16</w:t>
      </w:r>
      <w:r>
        <w:rPr>
          <w:rFonts w:ascii="Arial" w:hAnsi="Arial" w:cs="Arial" w:eastAsia="Arial"/>
          <w:sz w:val="25"/>
          <w:szCs w:val="25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3" w:after="0" w:line="226" w:lineRule="exact"/>
        <w:ind w:left="232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ig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-1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2-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  <w:position w:val="-1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7"/>
          <w:position w:val="-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7"/>
          <w:position w:val="-1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  <w:position w:val="-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7"/>
          <w:position w:val="-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  <w:position w:val="-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7"/>
          <w:position w:val="-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  <w:position w:val="-1"/>
        </w:rPr>
        <w:t>ci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7"/>
          <w:position w:val="-1"/>
        </w:rPr>
        <w:t>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  <w:position w:val="-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de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la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bit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en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SDH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3"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3"/>
          <w:position w:val="-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  <w:position w:val="-1"/>
        </w:rPr>
        <w:t>NET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left="102" w:right="187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129.580002pt;margin-top:-285.290253pt;width:360.88pt;height:270.88pt;mso-position-horizontal-relative:page;mso-position-vertical-relative:paragraph;z-index:-6594" coordorigin="2592,-5706" coordsize="7218,5418">
            <v:group style="position:absolute;left:2602;top:-5696;width:7198;height:5398" coordorigin="2602,-5696" coordsize="7198,5398">
              <v:shape style="position:absolute;left:2602;top:-5696;width:7198;height:5398" coordorigin="2602,-5696" coordsize="7198,5398" path="m2602,-5696l9799,-5696,9799,-298,2602,-298,2602,-5696e" filled="t" fillcolor="#F0F0F0" stroked="f">
                <v:path arrowok="t"/>
                <v:fill/>
              </v:shape>
            </v:group>
            <v:group style="position:absolute;left:3214;top:-5129;width:5971;height:300" coordorigin="3214,-5129" coordsize="5971,300">
              <v:shape style="position:absolute;left:3214;top:-5129;width:5971;height:300" coordorigin="3214,-5129" coordsize="5971,300" path="m3214,-5129l9185,-5129,9185,-4829,3214,-4829,3214,-5129e" filled="t" fillcolor="#F0F0F0" stroked="f">
                <v:path arrowok="t"/>
                <v:fill/>
              </v:shape>
            </v:group>
            <v:group style="position:absolute;left:3214;top:-4829;width:1660;height:310" coordorigin="3214,-4829" coordsize="1660,310">
              <v:shape style="position:absolute;left:3214;top:-4829;width:1660;height:310" coordorigin="3214,-4829" coordsize="1660,310" path="m3214,-4829l4873,-4829,4873,-4520,3214,-4520,3214,-4829e" filled="t" fillcolor="#F0F0F0" stroked="f">
                <v:path arrowok="t"/>
                <v:fill/>
              </v:shape>
            </v:group>
            <v:group style="position:absolute;left:7516;top:-4829;width:1669;height:310" coordorigin="7516,-4829" coordsize="1669,310">
              <v:shape style="position:absolute;left:7516;top:-4829;width:1669;height:310" coordorigin="7516,-4829" coordsize="1669,310" path="m7516,-4829l9185,-4829,9185,-4520,7516,-4520,7516,-4829e" filled="t" fillcolor="#F0F0F0" stroked="f">
                <v:path arrowok="t"/>
                <v:fill/>
              </v:shape>
            </v:group>
            <v:group style="position:absolute;left:3214;top:-4517;width:5971;height:3115" coordorigin="3214,-4517" coordsize="5971,3115">
              <v:shape style="position:absolute;left:3214;top:-4517;width:5971;height:3115" coordorigin="3214,-4517" coordsize="5971,3115" path="m3214,-4517l9185,-4517,9185,-1402,3214,-1402,3214,-4517e" filled="t" fillcolor="#F0F0F0" stroked="f">
                <v:path arrowok="t"/>
                <v:fill/>
              </v:shape>
            </v:group>
            <v:group style="position:absolute;left:3214;top:-1088;width:5971;height:310" coordorigin="3214,-1088" coordsize="5971,310">
              <v:shape style="position:absolute;left:3214;top:-1088;width:5971;height:310" coordorigin="3214,-1088" coordsize="5971,310" path="m3214,-1088l9185,-1088,9185,-778,3214,-778,3214,-1088e" filled="t" fillcolor="#F0F0F0" stroked="f">
                <v:path arrowok="t"/>
                <v:fill/>
              </v:shape>
            </v:group>
            <v:group style="position:absolute;left:4861;top:-4877;width:2;height:3478" coordorigin="4861,-4877" coordsize="2,3478">
              <v:shape style="position:absolute;left:4861;top:-4877;width:2;height:3478" coordorigin="4861,-4877" coordsize="0,3478" path="m4861,-4877l4861,-1400e" filled="f" stroked="t" strokeweight="1.06pt" strokecolor="#000000">
                <v:path arrowok="t"/>
              </v:shape>
            </v:group>
            <v:group style="position:absolute;left:4861;top:-4898;width:2;height:3518" coordorigin="4861,-4898" coordsize="2,3518">
              <v:shape style="position:absolute;left:4861;top:-4898;width:2;height:3518" coordorigin="4861,-4898" coordsize="0,3518" path="m4861,-4898l4861,-1379e" filled="f" stroked="t" strokeweight="3.096pt" strokecolor="#000000">
                <v:path arrowok="t"/>
              </v:shape>
            </v:group>
            <v:group style="position:absolute;left:3240;top:-4904;width:5911;height:3559" coordorigin="3240,-4904" coordsize="5911,3559">
              <v:shape style="position:absolute;left:3240;top:-4904;width:5911;height:3559" coordorigin="3240,-4904" coordsize="5911,3559" path="m3487,-4904l3463,-4904,3451,-4901,3437,-4899,3370,-4875,3295,-4815,3259,-4753,3240,-4681,3240,-1567,3242,-1556,3250,-1520,3281,-1455,3329,-1402,3391,-1364,3451,-1347,3463,-1345,8928,-1345,8952,-1349,9022,-1373,9077,-1417,9120,-1474,9146,-1544,9149,-1556,9149,-1567,9151,-1579,9151,-4669,9149,-4681,9149,-4693,9132,-4753,9094,-4815,9041,-4863,8976,-4894,8928,-4904,3487,-4904e" filled="f" stroked="t" strokeweight="2.036pt" strokecolor="#000000">
                <v:path arrowok="t"/>
              </v:shape>
            </v:group>
            <v:group style="position:absolute;left:7546;top:-4870;width:2;height:3478" coordorigin="7546,-4870" coordsize="2,3478">
              <v:shape style="position:absolute;left:7546;top:-4870;width:2;height:3478" coordorigin="7546,-4870" coordsize="0,3478" path="m7546,-4870l7546,-1393e" filled="f" stroked="t" strokeweight="1.18pt" strokecolor="#000000">
                <v:path arrowok="t"/>
              </v:shape>
            </v:group>
            <v:group style="position:absolute;left:7546;top:-4891;width:2;height:3518" coordorigin="7546,-4891" coordsize="2,3518">
              <v:shape style="position:absolute;left:7546;top:-4891;width:2;height:3518" coordorigin="7546,-4891" coordsize="0,3518" path="m7546,-4891l7546,-1372e" filled="f" stroked="t" strokeweight="3.216pt" strokecolor="#000000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coexisti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técnica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esiócrona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existentes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permit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sustitució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gradua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sistema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precedentes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nivele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multiplexaciò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superiore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llamado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STM-2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STM-3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STM-n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obtiene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mplement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interponiend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octeto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frame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nive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inferior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determinándos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maner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6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tas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informació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multipl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(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múltiple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)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exact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valo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inicio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Esto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nivele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j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rárquico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superiore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son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ejempl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STM-4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404" w:lineRule="exact"/>
        <w:ind w:left="102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4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4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4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position w:val="4"/>
        </w:rPr>
        <w:t> </w:t>
      </w:r>
      <w:r>
        <w:rPr>
          <w:rFonts w:ascii="Meiryo" w:hAnsi="Meiryo" w:cs="Meiryo" w:eastAsia="Meiryo"/>
          <w:sz w:val="28"/>
          <w:szCs w:val="28"/>
          <w:spacing w:val="0"/>
          <w:w w:val="68"/>
          <w:position w:val="4"/>
        </w:rPr>
        <w:t>≈</w:t>
      </w:r>
      <w:r>
        <w:rPr>
          <w:rFonts w:ascii="Meiryo" w:hAnsi="Meiryo" w:cs="Meiryo" w:eastAsia="Meiryo"/>
          <w:sz w:val="28"/>
          <w:szCs w:val="28"/>
          <w:spacing w:val="9"/>
          <w:w w:val="100"/>
          <w:position w:val="4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4"/>
        </w:rPr>
        <w:t>600Mbit/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4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4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4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4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4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4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4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4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4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4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4"/>
        </w:rPr>
        <w:t>STM-16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4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4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4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4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4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4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4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4"/>
        </w:rPr>
        <w:t>2,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4"/>
        </w:rPr>
        <w:t>5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4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position w:val="4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position w:val="4"/>
        </w:rPr>
        <w:t>Gbit/s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position w:val="4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position w:val="4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position w:val="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2" w:right="187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duda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característic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principa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H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flexibilida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red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spect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transmisió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2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enrutamient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datos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line="220" w:lineRule="exact" w:after="0"/>
        <w:jc w:val="left"/>
        <w:rPr>
          <w:sz w:val="22"/>
          <w:szCs w:val="22"/>
        </w:rPr>
        <w:sectPr>
          <w:pgMar w:header="0" w:footer="0" w:top="600" w:bottom="280" w:left="1600" w:right="1440"/>
          <w:headerReference w:type="default" r:id="rId209"/>
          <w:footerReference w:type="default" r:id="rId210"/>
          <w:pgSz w:w="11900" w:h="16840"/>
        </w:sectPr>
      </w:pPr>
      <w:rPr/>
    </w:p>
    <w:p>
      <w:pPr>
        <w:spacing w:before="32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.818844pt;width:435.66pt;height:.1pt;mso-position-horizontal-relative:page;mso-position-vertical-relative:paragraph;z-index:-6595" coordorigin="1594,36" coordsize="8713,2">
            <v:shape style="position:absolute;left:1594;top:36;width:8713;height:2" coordorigin="1594,36" coordsize="8713,0" path="m1594,36l10307,36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593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7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7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p>
      <w:pPr>
        <w:spacing w:line="240" w:lineRule="auto" w:after="0"/>
        <w:jc w:val="both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00" w:h="16840"/>
          <w:pgMar w:top="600" w:bottom="280" w:left="1600" w:right="1440"/>
          <w:cols w:num="2" w:equalWidth="0">
            <w:col w:w="7260" w:space="798"/>
            <w:col w:w="80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" w:right="4279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shape style="position:absolute;margin-left:319.079987pt;margin-top:-.522317pt;width:198.0pt;height:90pt;mso-position-horizontal-relative:page;mso-position-vertical-relative:paragraph;z-index:-6592" type="#_x0000_t75">
            <v:imagedata r:id="rId215" o:title=""/>
          </v:shape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POSGRAD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26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GESTIÓ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37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Curso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Introducció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267" w:right="5821"/>
        <w:jc w:val="left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  <w:b/>
          <w:bCs/>
          <w:i/>
        </w:rPr>
        <w:t>Telecomunicaciones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Unida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  <w:b/>
          <w:bCs/>
          <w:i/>
        </w:rPr>
        <w:t>1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  <w:b/>
          <w:bCs/>
          <w:i/>
        </w:rPr>
        <w:t>: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  <w:b/>
          <w:bCs/>
          <w:i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267" w:right="-20"/>
        <w:jc w:val="left"/>
        <w:rPr>
          <w:rFonts w:ascii="Arial Narrow" w:hAnsi="Arial Narrow" w:cs="Arial Narrow" w:eastAsia="Arial Narrow"/>
          <w:sz w:val="28"/>
          <w:szCs w:val="28"/>
        </w:rPr>
      </w:pPr>
      <w:rPr/>
      <w:hyperlink r:id="rId216">
        <w:r>
          <w:rPr>
            <w:rFonts w:ascii="Arial Narrow" w:hAnsi="Arial Narrow" w:cs="Arial Narrow" w:eastAsia="Arial Narrow"/>
            <w:sz w:val="28"/>
            <w:szCs w:val="28"/>
            <w:spacing w:val="20"/>
            <w:w w:val="99"/>
            <w:b/>
            <w:bCs/>
            <w:i/>
            <w:position w:val="-1"/>
          </w:rPr>
          <w:t>kustra@itba.edu.a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99"/>
            <w:b/>
            <w:bCs/>
            <w:i/>
            <w:position w:val="-1"/>
          </w:rPr>
          <w:t>r</w:t>
        </w:r>
        <w:r>
          <w:rPr>
            <w:rFonts w:ascii="Arial Narrow" w:hAnsi="Arial Narrow" w:cs="Arial Narrow" w:eastAsia="Arial Narrow"/>
            <w:sz w:val="28"/>
            <w:szCs w:val="28"/>
            <w:spacing w:val="-44"/>
            <w:w w:val="100"/>
            <w:b/>
            <w:bCs/>
            <w:i/>
            <w:position w:val="-1"/>
          </w:rPr>
          <w:t> </w:t>
        </w:r>
        <w:r>
          <w:rPr>
            <w:rFonts w:ascii="Arial Narrow" w:hAnsi="Arial Narrow" w:cs="Arial Narrow" w:eastAsia="Arial Narrow"/>
            <w:sz w:val="28"/>
            <w:szCs w:val="28"/>
            <w:spacing w:val="0"/>
            <w:w w:val="100"/>
            <w:position w:val="0"/>
          </w:rPr>
        </w:r>
      </w:hyperlink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102" w:right="187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Además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6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com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á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pensad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par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utilizació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6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conexione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fibr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óptica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técnic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po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marge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mu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elevad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3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cuant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ocupació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banda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permit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estructur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contro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99"/>
        </w:rPr>
        <w:t>err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100"/>
        </w:rPr>
        <w:t>re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3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m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á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4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1"/>
          <w:w w:val="99"/>
        </w:rPr>
        <w:t>efic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z</w:t>
      </w:r>
      <w:r>
        <w:rPr>
          <w:rFonts w:ascii="Arial Narrow" w:hAnsi="Arial Narrow" w:cs="Arial Narrow" w:eastAsia="Arial Narrow"/>
          <w:sz w:val="28"/>
          <w:szCs w:val="28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39" w:lineRule="auto"/>
        <w:ind w:left="102" w:right="185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Otr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aspect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4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important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diferen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c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H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5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H</w:t>
      </w:r>
      <w:r>
        <w:rPr>
          <w:rFonts w:ascii="Arial Narrow" w:hAnsi="Arial Narrow" w:cs="Arial Narrow" w:eastAsia="Arial Narrow"/>
          <w:sz w:val="28"/>
          <w:szCs w:val="28"/>
          <w:spacing w:val="5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5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“</w:t>
      </w:r>
      <w:r>
        <w:rPr>
          <w:rFonts w:ascii="Arial Narrow" w:hAnsi="Arial Narrow" w:cs="Arial Narrow" w:eastAsia="Arial Narrow"/>
          <w:sz w:val="28"/>
          <w:szCs w:val="28"/>
          <w:spacing w:val="-4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v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isibilida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señales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”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deci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posibilida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acces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1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5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la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señale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medi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baj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nivel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auto"/>
        <w:ind w:left="102" w:right="187" w:firstLine="709"/>
        <w:jc w:val="both"/>
        <w:rPr>
          <w:rFonts w:ascii="Arial Narrow" w:hAnsi="Arial Narrow" w:cs="Arial Narrow" w:eastAsia="Arial Narrow"/>
          <w:sz w:val="28"/>
          <w:szCs w:val="28"/>
        </w:rPr>
      </w:pPr>
      <w:rPr/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si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hay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7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falt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demultiplexa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4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9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alt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5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nivel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,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porqu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co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1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oportun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6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técnic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8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2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direccionamient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6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s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1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100"/>
        </w:rPr>
        <w:t>pued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recupera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a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seña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l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cualquie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r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-2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nivel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.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  <w:t>  </w:t>
      </w:r>
      <w:r>
        <w:rPr>
          <w:rFonts w:ascii="Arial Narrow" w:hAnsi="Arial Narrow" w:cs="Arial Narrow" w:eastAsia="Arial Narrow"/>
          <w:sz w:val="28"/>
          <w:szCs w:val="28"/>
          <w:spacing w:val="-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color w:val="FF0000"/>
          <w:spacing w:val="20"/>
          <w:w w:val="99"/>
        </w:rPr>
        <w:t>FI</w:t>
      </w:r>
      <w:r>
        <w:rPr>
          <w:rFonts w:ascii="Arial Narrow" w:hAnsi="Arial Narrow" w:cs="Arial Narrow" w:eastAsia="Arial Narrow"/>
          <w:sz w:val="28"/>
          <w:szCs w:val="28"/>
          <w:color w:val="FF0000"/>
          <w:spacing w:val="0"/>
          <w:w w:val="99"/>
        </w:rPr>
        <w:t>N</w:t>
      </w:r>
      <w:r>
        <w:rPr>
          <w:rFonts w:ascii="Arial Narrow" w:hAnsi="Arial Narrow" w:cs="Arial Narrow" w:eastAsia="Arial Narrow"/>
          <w:sz w:val="28"/>
          <w:szCs w:val="28"/>
          <w:color w:val="FF0000"/>
          <w:spacing w:val="-43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color w:val="000000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87.195172pt;height:69.2325pt;mso-position-horizontal-relative:char;mso-position-vertical-relative:line" type="#_x0000_t75">
            <v:imagedata r:id="rId21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Mar w:header="0" w:footer="0" w:top="600" w:bottom="280" w:left="1600" w:right="1440"/>
          <w:headerReference w:type="default" r:id="rId213"/>
          <w:footerReference w:type="default" r:id="rId214"/>
          <w:pgSz w:w="11900" w:h="16840"/>
        </w:sectPr>
      </w:pPr>
      <w:rPr/>
    </w:p>
    <w:p>
      <w:pPr>
        <w:spacing w:before="32" w:after="0" w:line="240" w:lineRule="auto"/>
        <w:ind w:left="4165" w:right="2698"/>
        <w:jc w:val="center"/>
        <w:rPr>
          <w:rFonts w:ascii="Arial Narrow" w:hAnsi="Arial Narrow" w:cs="Arial Narrow" w:eastAsia="Arial Narrow"/>
          <w:sz w:val="28"/>
          <w:szCs w:val="28"/>
        </w:rPr>
      </w:pPr>
      <w:rPr/>
      <w:r>
        <w:rPr/>
        <w:pict>
          <v:group style="position:absolute;margin-left:79.680pt;margin-top:1.818844pt;width:435.66pt;height:.1pt;mso-position-horizontal-relative:page;mso-position-vertical-relative:paragraph;z-index:-6591" coordorigin="1594,36" coordsize="8713,2">
            <v:shape style="position:absolute;left:1594;top:36;width:8713;height:2" coordorigin="1594,36" coordsize="8713,0" path="m1594,36l10307,36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23.709999pt;margin-top:23.469999pt;width:547.9pt;height:794.98pt;mso-position-horizontal-relative:page;mso-position-vertical-relative:page;z-index:-6590" coordorigin="474,469" coordsize="10958,15900">
            <v:group style="position:absolute;left:480;top:485;width:10946;height:2" coordorigin="480,485" coordsize="10946,2">
              <v:shape style="position:absolute;left:480;top:485;width:10946;height:2" coordorigin="480,485" coordsize="10946,0" path="m480,485l11426,485e" filled="f" stroked="t" strokeweight=".580pt" strokecolor="#000000">
                <v:path arrowok="t"/>
              </v:shape>
            </v:group>
            <v:group style="position:absolute;left:490;top:490;width:19;height:10" coordorigin="490,490" coordsize="19,10">
              <v:shape style="position:absolute;left:490;top:490;width:19;height:10" coordorigin="490,490" coordsize="19,10" path="m490,494l509,494e" filled="f" stroked="t" strokeweight=".580pt" strokecolor="#FFFFFF">
                <v:path arrowok="t"/>
              </v:shape>
            </v:group>
            <v:group style="position:absolute;left:499;top:504;width:10908;height:2" coordorigin="499,504" coordsize="10908,2">
              <v:shape style="position:absolute;left:499;top:504;width:10908;height:2" coordorigin="499,504" coordsize="10908,0" path="m499,504l11407,504e" filled="f" stroked="t" strokeweight=".580pt" strokecolor="#000000">
                <v:path arrowok="t"/>
              </v:shape>
            </v:group>
            <v:group style="position:absolute;left:11398;top:490;width:19;height:10" coordorigin="11398,490" coordsize="19,10">
              <v:shape style="position:absolute;left:11398;top:490;width:19;height:10" coordorigin="11398,490" coordsize="19,10" path="m11398,494l11417,494e" filled="f" stroked="t" strokeweight=".580pt" strokecolor="#FFFFFF">
                <v:path arrowok="t"/>
              </v:shape>
            </v:group>
            <v:group style="position:absolute;left:485;top:475;width:2;height:15888" coordorigin="485,475" coordsize="2,15888">
              <v:shape style="position:absolute;left:485;top:475;width:2;height:15888" coordorigin="485,475" coordsize="0,15888" path="m485,475l485,16363e" filled="f" stroked="t" strokeweight=".580pt" strokecolor="#000000">
                <v:path arrowok="t"/>
              </v:shape>
            </v:group>
            <v:group style="position:absolute;left:494;top:485;width:2;height:15869" coordorigin="494,485" coordsize="2,15869">
              <v:shape style="position:absolute;left:494;top:485;width:2;height:15869" coordorigin="494,485" coordsize="0,15869" path="m494,485l494,16354e" filled="f" stroked="t" strokeweight=".580pt" strokecolor="#FFFFFF">
                <v:path arrowok="t"/>
              </v:shape>
            </v:group>
            <v:group style="position:absolute;left:504;top:509;width:2;height:15821" coordorigin="504,509" coordsize="2,15821">
              <v:shape style="position:absolute;left:504;top:509;width:2;height:15821" coordorigin="504,509" coordsize="0,15821" path="m504,509l504,16330e" filled="f" stroked="t" strokeweight=".580pt" strokecolor="#000000">
                <v:path arrowok="t"/>
              </v:shape>
            </v:group>
            <v:group style="position:absolute;left:11422;top:475;width:2;height:15888" coordorigin="11422,475" coordsize="2,15888">
              <v:shape style="position:absolute;left:11422;top:475;width:2;height:15888" coordorigin="11422,475" coordsize="0,15888" path="m11422,475l11422,16363e" filled="f" stroked="t" strokeweight=".580pt" strokecolor="#000000">
                <v:path arrowok="t"/>
              </v:shape>
            </v:group>
            <v:group style="position:absolute;left:11412;top:485;width:2;height:15869" coordorigin="11412,485" coordsize="2,15869">
              <v:shape style="position:absolute;left:11412;top:485;width:2;height:15869" coordorigin="11412,485" coordsize="0,15869" path="m11412,485l11412,16354e" filled="f" stroked="t" strokeweight=".580pt" strokecolor="#FFFFFF">
                <v:path arrowok="t"/>
              </v:shape>
            </v:group>
            <v:group style="position:absolute;left:11402;top:509;width:2;height:15821" coordorigin="11402,509" coordsize="2,15821">
              <v:shape style="position:absolute;left:11402;top:509;width:2;height:15821" coordorigin="11402,509" coordsize="0,15821" path="m11402,509l11402,16330e" filled="f" stroked="t" strokeweight=".580pt" strokecolor="#000000">
                <v:path arrowok="t"/>
              </v:shape>
            </v:group>
            <v:group style="position:absolute;left:480;top:16354;width:10946;height:2" coordorigin="480,16354" coordsize="10946,2">
              <v:shape style="position:absolute;left:480;top:16354;width:10946;height:2" coordorigin="480,16354" coordsize="10946,0" path="m480,16354l11426,16354e" filled="f" stroked="t" strokeweight=".580pt" strokecolor="#000000">
                <v:path arrowok="t"/>
              </v:shape>
            </v:group>
            <v:group style="position:absolute;left:490;top:16339;width:19;height:10" coordorigin="490,16339" coordsize="19,10">
              <v:shape style="position:absolute;left:490;top:16339;width:19;height:10" coordorigin="490,16339" coordsize="19,10" path="m490,16344l509,16344e" filled="f" stroked="t" strokeweight=".580pt" strokecolor="#FFFFFF">
                <v:path arrowok="t"/>
              </v:shape>
            </v:group>
            <v:group style="position:absolute;left:499;top:16334;width:10908;height:2" coordorigin="499,16334" coordsize="10908,2">
              <v:shape style="position:absolute;left:499;top:16334;width:10908;height:2" coordorigin="499,16334" coordsize="10908,0" path="m499,16334l11407,16334e" filled="f" stroked="t" strokeweight=".580pt" strokecolor="#000000">
                <v:path arrowok="t"/>
              </v:shape>
            </v:group>
            <v:group style="position:absolute;left:11398;top:16339;width:19;height:10" coordorigin="11398,16339" coordsize="19,10">
              <v:shape style="position:absolute;left:11398;top:16339;width:19;height:10" coordorigin="11398,16339" coordsize="19,10" path="m11398,16344l11417,16344e" filled="f" stroked="t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8"/>
          <w:szCs w:val="28"/>
          <w:spacing w:val="20"/>
          <w:w w:val="99"/>
        </w:rPr>
        <w:t>7</w:t>
      </w:r>
      <w:r>
        <w:rPr>
          <w:rFonts w:ascii="Arial Narrow" w:hAnsi="Arial Narrow" w:cs="Arial Narrow" w:eastAsia="Arial Narrow"/>
          <w:sz w:val="28"/>
          <w:szCs w:val="28"/>
          <w:spacing w:val="0"/>
          <w:w w:val="99"/>
        </w:rPr>
        <w:t>8</w:t>
      </w:r>
      <w:r>
        <w:rPr>
          <w:rFonts w:ascii="Arial Narrow" w:hAnsi="Arial Narrow" w:cs="Arial Narrow" w:eastAsia="Arial Narrow"/>
          <w:sz w:val="28"/>
          <w:szCs w:val="28"/>
          <w:spacing w:val="-44"/>
          <w:w w:val="100"/>
        </w:rPr>
        <w:t> </w:t>
      </w:r>
      <w:r>
        <w:rPr>
          <w:rFonts w:ascii="Arial Narrow" w:hAnsi="Arial Narrow" w:cs="Arial Narrow" w:eastAsia="Arial Narrow"/>
          <w:sz w:val="28"/>
          <w:szCs w:val="2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6"/>
        <w:jc w:val="left"/>
        <w:rPr>
          <w:rFonts w:ascii="Arial Narrow" w:hAnsi="Arial Narrow" w:cs="Arial Narrow" w:eastAsia="Arial Narrow"/>
          <w:sz w:val="24"/>
          <w:szCs w:val="24"/>
        </w:rPr>
      </w:pPr>
      <w:rPr/>
      <w:r>
        <w:rPr>
          <w:rFonts w:ascii="Arial Narrow" w:hAnsi="Arial Narrow" w:cs="Arial Narrow" w:eastAsia="Arial Narrow"/>
          <w:sz w:val="24"/>
          <w:szCs w:val="24"/>
          <w:w w:val="99"/>
          <w:b/>
          <w:bCs/>
        </w:rPr>
        <w:t>(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x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ma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3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p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19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d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par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a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U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T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po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r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e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l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100"/>
          <w:b/>
          <w:bCs/>
        </w:rPr>
        <w:t>mi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24"/>
          <w:szCs w:val="24"/>
          <w:spacing w:val="-36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m</w:t>
      </w:r>
      <w:r>
        <w:rPr>
          <w:rFonts w:ascii="Arial Narrow" w:hAnsi="Arial Narrow" w:cs="Arial Narrow" w:eastAsia="Arial Narrow"/>
          <w:sz w:val="24"/>
          <w:szCs w:val="24"/>
          <w:spacing w:val="-3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o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-14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20"/>
          <w:w w:val="99"/>
          <w:b/>
          <w:bCs/>
        </w:rPr>
        <w:t>autor</w:t>
      </w:r>
      <w:r>
        <w:rPr>
          <w:rFonts w:ascii="Arial Narrow" w:hAnsi="Arial Narrow" w:cs="Arial Narrow" w:eastAsia="Arial Narrow"/>
          <w:sz w:val="24"/>
          <w:szCs w:val="24"/>
          <w:spacing w:val="0"/>
          <w:w w:val="99"/>
          <w:b/>
          <w:bCs/>
        </w:rPr>
        <w:t>)</w:t>
      </w:r>
      <w:r>
        <w:rPr>
          <w:rFonts w:ascii="Arial Narrow" w:hAnsi="Arial Narrow" w:cs="Arial Narrow" w:eastAsia="Arial Narrow"/>
          <w:sz w:val="24"/>
          <w:szCs w:val="24"/>
          <w:spacing w:val="-35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right="203" w:firstLine="221"/>
        <w:jc w:val="both"/>
        <w:rPr>
          <w:rFonts w:ascii="Arial Narrow" w:hAnsi="Arial Narrow" w:cs="Arial Narrow" w:eastAsia="Arial Narrow"/>
          <w:sz w:val="18"/>
          <w:szCs w:val="18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Ing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.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0"/>
          <w:w w:val="100"/>
        </w:rPr>
        <w:t>Rubé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Kus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18"/>
          <w:szCs w:val="18"/>
          <w:spacing w:val="-22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21"/>
          <w:w w:val="100"/>
        </w:rPr>
        <w:t>r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18"/>
          <w:szCs w:val="18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18"/>
          <w:szCs w:val="18"/>
          <w:spacing w:val="0"/>
          <w:w w:val="100"/>
        </w:rPr>
      </w:r>
    </w:p>
    <w:sectPr>
      <w:type w:val="continuous"/>
      <w:pgSz w:w="11900" w:h="16840"/>
      <w:pgMar w:top="600" w:bottom="280" w:left="1600" w:right="1440"/>
      <w:cols w:num="2" w:equalWidth="0">
        <w:col w:w="7260" w:space="798"/>
        <w:col w:w="80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Meiryo">
    <w:altName w:val="Meiryo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9.279358pt;margin-top:745.881165pt;width:16.758818pt;height:15.98pt;mso-position-horizontal-relative:page;mso-position-vertical-relative:page;z-index:-6864" type="#_x0000_t202" filled="f" stroked="f">
          <v:textbox inset="0,0,0,0">
            <w:txbxContent>
              <w:p>
                <w:pPr>
                  <w:spacing w:before="0" w:after="0" w:line="307" w:lineRule="exact"/>
                  <w:ind w:left="20" w:right="-62"/>
                  <w:jc w:val="left"/>
                  <w:rPr>
                    <w:rFonts w:ascii="Arial Narrow" w:hAnsi="Arial Narrow" w:cs="Arial Narrow" w:eastAsia="Arial Narrow"/>
                    <w:sz w:val="28"/>
                    <w:szCs w:val="28"/>
                  </w:rPr>
                </w:pPr>
                <w:rPr/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20"/>
                    <w:w w:val="99"/>
                  </w:rPr>
                  <w:t>7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0"/>
                    <w:w w:val="99"/>
                  </w:rPr>
                  <w:t>2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-44"/>
                    <w:w w:val="100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1.8797pt;margin-top:745.561829pt;width:29.407736pt;height:31.6406pt;mso-position-horizontal-relative:page;mso-position-vertical-relative:page;z-index:-6863" type="#_x0000_t202" filled="f" stroked="f">
          <v:textbox inset="0,0,0,0">
            <w:txbxContent>
              <w:p>
                <w:pPr>
                  <w:spacing w:before="2" w:after="0" w:line="206" w:lineRule="exact"/>
                  <w:ind w:left="20" w:right="-31" w:firstLine="221"/>
                  <w:jc w:val="both"/>
                  <w:rPr>
                    <w:rFonts w:ascii="Arial Narrow" w:hAnsi="Arial Narrow" w:cs="Arial Narrow" w:eastAsia="Arial Narrow"/>
                    <w:sz w:val="18"/>
                    <w:szCs w:val="18"/>
                  </w:rPr>
                </w:pPr>
                <w:rPr/>
                <w:r>
                  <w:rPr>
                    <w:rFonts w:ascii="Arial Narrow" w:hAnsi="Arial Narrow" w:cs="Arial Narrow" w:eastAsia="Arial Narrow"/>
                    <w:sz w:val="18"/>
                    <w:szCs w:val="18"/>
                    <w:spacing w:val="20"/>
                    <w:w w:val="100"/>
                  </w:rPr>
                  <w:t>Ing</w:t>
                </w:r>
                <w:r>
                  <w:rPr>
                    <w:rFonts w:ascii="Arial Narrow" w:hAnsi="Arial Narrow" w:cs="Arial Narrow" w:eastAsia="Arial Narrow"/>
                    <w:sz w:val="18"/>
                    <w:szCs w:val="18"/>
                    <w:spacing w:val="0"/>
                    <w:w w:val="100"/>
                  </w:rPr>
                  <w:t>.</w:t>
                </w:r>
                <w:r>
                  <w:rPr>
                    <w:rFonts w:ascii="Arial Narrow" w:hAnsi="Arial Narrow" w:cs="Arial Narrow" w:eastAsia="Arial Narrow"/>
                    <w:sz w:val="18"/>
                    <w:szCs w:val="18"/>
                    <w:spacing w:val="-21"/>
                    <w:w w:val="100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18"/>
                    <w:szCs w:val="18"/>
                    <w:spacing w:val="20"/>
                    <w:w w:val="100"/>
                  </w:rPr>
                  <w:t>Rubé</w:t>
                </w:r>
                <w:r>
                  <w:rPr>
                    <w:rFonts w:ascii="Arial Narrow" w:hAnsi="Arial Narrow" w:cs="Arial Narrow" w:eastAsia="Arial Narrow"/>
                    <w:sz w:val="18"/>
                    <w:szCs w:val="18"/>
                    <w:spacing w:val="0"/>
                    <w:w w:val="100"/>
                  </w:rPr>
                  <w:t>n</w:t>
                </w:r>
                <w:r>
                  <w:rPr>
                    <w:rFonts w:ascii="Arial Narrow" w:hAnsi="Arial Narrow" w:cs="Arial Narrow" w:eastAsia="Arial Narrow"/>
                    <w:sz w:val="18"/>
                    <w:szCs w:val="18"/>
                    <w:spacing w:val="-21"/>
                    <w:w w:val="100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18"/>
                    <w:szCs w:val="18"/>
                    <w:spacing w:val="21"/>
                    <w:w w:val="100"/>
                  </w:rPr>
                  <w:t>Kus</w:t>
                </w:r>
                <w:r>
                  <w:rPr>
                    <w:rFonts w:ascii="Arial Narrow" w:hAnsi="Arial Narrow" w:cs="Arial Narrow" w:eastAsia="Arial Narrow"/>
                    <w:sz w:val="18"/>
                    <w:szCs w:val="18"/>
                    <w:spacing w:val="0"/>
                    <w:w w:val="100"/>
                  </w:rPr>
                  <w:t>t</w:t>
                </w:r>
                <w:r>
                  <w:rPr>
                    <w:rFonts w:ascii="Arial Narrow" w:hAnsi="Arial Narrow" w:cs="Arial Narrow" w:eastAsia="Arial Narrow"/>
                    <w:sz w:val="18"/>
                    <w:szCs w:val="18"/>
                    <w:spacing w:val="-22"/>
                    <w:w w:val="100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18"/>
                    <w:szCs w:val="18"/>
                    <w:spacing w:val="21"/>
                    <w:w w:val="100"/>
                  </w:rPr>
                  <w:t>r</w:t>
                </w:r>
                <w:r>
                  <w:rPr>
                    <w:rFonts w:ascii="Arial Narrow" w:hAnsi="Arial Narrow" w:cs="Arial Narrow" w:eastAsia="Arial Narrow"/>
                    <w:sz w:val="18"/>
                    <w:szCs w:val="18"/>
                    <w:spacing w:val="0"/>
                    <w:w w:val="100"/>
                  </w:rPr>
                  <w:t>a</w:t>
                </w:r>
                <w:r>
                  <w:rPr>
                    <w:rFonts w:ascii="Arial Narrow" w:hAnsi="Arial Narrow" w:cs="Arial Narrow" w:eastAsia="Arial Narrow"/>
                    <w:sz w:val="18"/>
                    <w:szCs w:val="18"/>
                    <w:spacing w:val="-21"/>
                    <w:w w:val="100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18"/>
                    <w:szCs w:val="18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080002pt;margin-top:777.075745pt;width:359.886255pt;height:14pt;mso-position-horizontal-relative:page;mso-position-vertical-relative:page;z-index:-6862" type="#_x0000_t202" filled="f" stroked="f">
          <v:textbox inset="0,0,0,0">
            <w:txbxContent>
              <w:p>
                <w:pPr>
                  <w:spacing w:before="0" w:after="0" w:line="266" w:lineRule="exact"/>
                  <w:ind w:left="20" w:right="-56"/>
                  <w:jc w:val="left"/>
                  <w:rPr>
                    <w:rFonts w:ascii="Arial Narrow" w:hAnsi="Arial Narrow" w:cs="Arial Narrow" w:eastAsia="Arial Narrow"/>
                    <w:sz w:val="24"/>
                    <w:szCs w:val="24"/>
                  </w:rPr>
                </w:pPr>
                <w:rPr/>
                <w:r>
                  <w:rPr>
                    <w:rFonts w:ascii="Arial Narrow" w:hAnsi="Arial Narrow" w:cs="Arial Narrow" w:eastAsia="Arial Narrow"/>
                    <w:sz w:val="24"/>
                    <w:szCs w:val="24"/>
                    <w:w w:val="99"/>
                    <w:b/>
                    <w:bCs/>
                  </w:rPr>
                  <w:t>(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34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e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35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19"/>
                    <w:w w:val="100"/>
                    <w:b/>
                    <w:bCs/>
                  </w:rPr>
                  <w:t>x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t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34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99"/>
                    <w:b/>
                    <w:bCs/>
                  </w:rPr>
                  <w:t>r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34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a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36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i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34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99"/>
                    <w:b/>
                    <w:bCs/>
                  </w:rPr>
                  <w:t>d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35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99"/>
                    <w:b/>
                    <w:bCs/>
                  </w:rPr>
                  <w:t>o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15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19"/>
                    <w:w w:val="100"/>
                    <w:b/>
                    <w:bCs/>
                  </w:rPr>
                  <w:t>d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e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15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19"/>
                    <w:w w:val="100"/>
                    <w:b/>
                    <w:bCs/>
                  </w:rPr>
                  <w:t>ma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t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34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e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36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19"/>
                    <w:w w:val="99"/>
                    <w:b/>
                    <w:bCs/>
                  </w:rPr>
                  <w:t>r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99"/>
                    <w:b/>
                    <w:bCs/>
                  </w:rPr>
                  <w:t>i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34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19"/>
                    <w:w w:val="100"/>
                    <w:b/>
                    <w:bCs/>
                  </w:rPr>
                  <w:t>a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l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13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99"/>
                    <w:b/>
                    <w:bCs/>
                  </w:rPr>
                  <w:t>p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35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99"/>
                    <w:b/>
                    <w:bCs/>
                  </w:rPr>
                  <w:t>r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34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19"/>
                    <w:w w:val="100"/>
                    <w:b/>
                    <w:bCs/>
                  </w:rPr>
                  <w:t>e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p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35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19"/>
                    <w:w w:val="99"/>
                    <w:b/>
                    <w:bCs/>
                  </w:rPr>
                  <w:t>a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99"/>
                    <w:b/>
                    <w:bCs/>
                  </w:rPr>
                  <w:t>r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34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19"/>
                    <w:w w:val="100"/>
                    <w:b/>
                    <w:bCs/>
                  </w:rPr>
                  <w:t>a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d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35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99"/>
                    <w:b/>
                    <w:bCs/>
                  </w:rPr>
                  <w:t>o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15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20"/>
                    <w:w w:val="99"/>
                    <w:b/>
                    <w:bCs/>
                  </w:rPr>
                  <w:t>par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99"/>
                    <w:b/>
                    <w:bCs/>
                  </w:rPr>
                  <w:t>a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15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20"/>
                    <w:w w:val="100"/>
                    <w:b/>
                    <w:bCs/>
                  </w:rPr>
                  <w:t>l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a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14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99"/>
                    <w:b/>
                    <w:bCs/>
                  </w:rPr>
                  <w:t>U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36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I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34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99"/>
                    <w:b/>
                    <w:bCs/>
                  </w:rPr>
                  <w:t>T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14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20"/>
                    <w:w w:val="99"/>
                    <w:b/>
                    <w:bCs/>
                  </w:rPr>
                  <w:t>po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99"/>
                    <w:b/>
                    <w:bCs/>
                  </w:rPr>
                  <w:t>r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14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e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36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l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14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20"/>
                    <w:w w:val="100"/>
                    <w:b/>
                    <w:bCs/>
                  </w:rPr>
                  <w:t>mi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s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36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m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34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99"/>
                    <w:b/>
                    <w:bCs/>
                  </w:rPr>
                  <w:t>o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14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20"/>
                    <w:w w:val="99"/>
                    <w:b/>
                    <w:bCs/>
                  </w:rPr>
                  <w:t>autor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99"/>
                    <w:b/>
                    <w:bCs/>
                  </w:rPr>
                  <w:t>)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35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8.279358pt;margin-top:745.881165pt;width:18.757288pt;height:15.98pt;mso-position-horizontal-relative:page;mso-position-vertical-relative:page;z-index:-6860" type="#_x0000_t202" filled="f" stroked="f">
          <v:textbox inset="0,0,0,0">
            <w:txbxContent>
              <w:p>
                <w:pPr>
                  <w:spacing w:before="0" w:after="0" w:line="307" w:lineRule="exact"/>
                  <w:ind w:left="40" w:right="-42"/>
                  <w:jc w:val="left"/>
                  <w:rPr>
                    <w:rFonts w:ascii="Arial Narrow" w:hAnsi="Arial Narrow" w:cs="Arial Narrow" w:eastAsia="Arial Narrow"/>
                    <w:sz w:val="28"/>
                    <w:szCs w:val="28"/>
                  </w:rPr>
                </w:pPr>
                <w:rPr/>
                <w:r>
                  <w:rPr>
                    <w:rFonts w:ascii="Arial Narrow" w:hAnsi="Arial Narrow" w:cs="Arial Narrow" w:eastAsia="Arial Narrow"/>
                    <w:sz w:val="28"/>
                    <w:szCs w:val="28"/>
                    <w:w w:val="99"/>
                  </w:rPr>
                </w:r>
                <w:r>
                  <w:rPr/>
                  <w:fldChar w:fldCharType="begin"/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w w:val="9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73</w:t>
                </w:r>
                <w:r>
                  <w:rPr/>
                  <w:fldChar w:fldCharType="end"/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-44"/>
                    <w:w w:val="100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1.8797pt;margin-top:745.561829pt;width:29.407736pt;height:31.6406pt;mso-position-horizontal-relative:page;mso-position-vertical-relative:page;z-index:-6859" type="#_x0000_t202" filled="f" stroked="f">
          <v:textbox inset="0,0,0,0">
            <w:txbxContent>
              <w:p>
                <w:pPr>
                  <w:spacing w:before="2" w:after="0" w:line="206" w:lineRule="exact"/>
                  <w:ind w:left="20" w:right="-31" w:firstLine="221"/>
                  <w:jc w:val="both"/>
                  <w:rPr>
                    <w:rFonts w:ascii="Arial Narrow" w:hAnsi="Arial Narrow" w:cs="Arial Narrow" w:eastAsia="Arial Narrow"/>
                    <w:sz w:val="18"/>
                    <w:szCs w:val="18"/>
                  </w:rPr>
                </w:pPr>
                <w:rPr/>
                <w:r>
                  <w:rPr>
                    <w:rFonts w:ascii="Arial Narrow" w:hAnsi="Arial Narrow" w:cs="Arial Narrow" w:eastAsia="Arial Narrow"/>
                    <w:sz w:val="18"/>
                    <w:szCs w:val="18"/>
                    <w:spacing w:val="20"/>
                    <w:w w:val="100"/>
                  </w:rPr>
                  <w:t>Ing</w:t>
                </w:r>
                <w:r>
                  <w:rPr>
                    <w:rFonts w:ascii="Arial Narrow" w:hAnsi="Arial Narrow" w:cs="Arial Narrow" w:eastAsia="Arial Narrow"/>
                    <w:sz w:val="18"/>
                    <w:szCs w:val="18"/>
                    <w:spacing w:val="0"/>
                    <w:w w:val="100"/>
                  </w:rPr>
                  <w:t>.</w:t>
                </w:r>
                <w:r>
                  <w:rPr>
                    <w:rFonts w:ascii="Arial Narrow" w:hAnsi="Arial Narrow" w:cs="Arial Narrow" w:eastAsia="Arial Narrow"/>
                    <w:sz w:val="18"/>
                    <w:szCs w:val="18"/>
                    <w:spacing w:val="-21"/>
                    <w:w w:val="100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18"/>
                    <w:szCs w:val="18"/>
                    <w:spacing w:val="20"/>
                    <w:w w:val="100"/>
                  </w:rPr>
                  <w:t>Rubé</w:t>
                </w:r>
                <w:r>
                  <w:rPr>
                    <w:rFonts w:ascii="Arial Narrow" w:hAnsi="Arial Narrow" w:cs="Arial Narrow" w:eastAsia="Arial Narrow"/>
                    <w:sz w:val="18"/>
                    <w:szCs w:val="18"/>
                    <w:spacing w:val="0"/>
                    <w:w w:val="100"/>
                  </w:rPr>
                  <w:t>n</w:t>
                </w:r>
                <w:r>
                  <w:rPr>
                    <w:rFonts w:ascii="Arial Narrow" w:hAnsi="Arial Narrow" w:cs="Arial Narrow" w:eastAsia="Arial Narrow"/>
                    <w:sz w:val="18"/>
                    <w:szCs w:val="18"/>
                    <w:spacing w:val="-21"/>
                    <w:w w:val="100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18"/>
                    <w:szCs w:val="18"/>
                    <w:spacing w:val="21"/>
                    <w:w w:val="100"/>
                  </w:rPr>
                  <w:t>Kus</w:t>
                </w:r>
                <w:r>
                  <w:rPr>
                    <w:rFonts w:ascii="Arial Narrow" w:hAnsi="Arial Narrow" w:cs="Arial Narrow" w:eastAsia="Arial Narrow"/>
                    <w:sz w:val="18"/>
                    <w:szCs w:val="18"/>
                    <w:spacing w:val="0"/>
                    <w:w w:val="100"/>
                  </w:rPr>
                  <w:t>t</w:t>
                </w:r>
                <w:r>
                  <w:rPr>
                    <w:rFonts w:ascii="Arial Narrow" w:hAnsi="Arial Narrow" w:cs="Arial Narrow" w:eastAsia="Arial Narrow"/>
                    <w:sz w:val="18"/>
                    <w:szCs w:val="18"/>
                    <w:spacing w:val="-22"/>
                    <w:w w:val="100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18"/>
                    <w:szCs w:val="18"/>
                    <w:spacing w:val="21"/>
                    <w:w w:val="100"/>
                  </w:rPr>
                  <w:t>r</w:t>
                </w:r>
                <w:r>
                  <w:rPr>
                    <w:rFonts w:ascii="Arial Narrow" w:hAnsi="Arial Narrow" w:cs="Arial Narrow" w:eastAsia="Arial Narrow"/>
                    <w:sz w:val="18"/>
                    <w:szCs w:val="18"/>
                    <w:spacing w:val="0"/>
                    <w:w w:val="100"/>
                  </w:rPr>
                  <w:t>a</w:t>
                </w:r>
                <w:r>
                  <w:rPr>
                    <w:rFonts w:ascii="Arial Narrow" w:hAnsi="Arial Narrow" w:cs="Arial Narrow" w:eastAsia="Arial Narrow"/>
                    <w:sz w:val="18"/>
                    <w:szCs w:val="18"/>
                    <w:spacing w:val="-21"/>
                    <w:w w:val="100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18"/>
                    <w:szCs w:val="18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080002pt;margin-top:777.075745pt;width:359.886255pt;height:14pt;mso-position-horizontal-relative:page;mso-position-vertical-relative:page;z-index:-6858" type="#_x0000_t202" filled="f" stroked="f">
          <v:textbox inset="0,0,0,0">
            <w:txbxContent>
              <w:p>
                <w:pPr>
                  <w:spacing w:before="0" w:after="0" w:line="266" w:lineRule="exact"/>
                  <w:ind w:left="20" w:right="-56"/>
                  <w:jc w:val="left"/>
                  <w:rPr>
                    <w:rFonts w:ascii="Arial Narrow" w:hAnsi="Arial Narrow" w:cs="Arial Narrow" w:eastAsia="Arial Narrow"/>
                    <w:sz w:val="24"/>
                    <w:szCs w:val="24"/>
                  </w:rPr>
                </w:pPr>
                <w:rPr/>
                <w:r>
                  <w:rPr>
                    <w:rFonts w:ascii="Arial Narrow" w:hAnsi="Arial Narrow" w:cs="Arial Narrow" w:eastAsia="Arial Narrow"/>
                    <w:sz w:val="24"/>
                    <w:szCs w:val="24"/>
                    <w:w w:val="99"/>
                    <w:b/>
                    <w:bCs/>
                  </w:rPr>
                  <w:t>(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34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e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35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19"/>
                    <w:w w:val="100"/>
                    <w:b/>
                    <w:bCs/>
                  </w:rPr>
                  <w:t>x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t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34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99"/>
                    <w:b/>
                    <w:bCs/>
                  </w:rPr>
                  <w:t>r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34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a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36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i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34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99"/>
                    <w:b/>
                    <w:bCs/>
                  </w:rPr>
                  <w:t>d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35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99"/>
                    <w:b/>
                    <w:bCs/>
                  </w:rPr>
                  <w:t>o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15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19"/>
                    <w:w w:val="100"/>
                    <w:b/>
                    <w:bCs/>
                  </w:rPr>
                  <w:t>d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e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15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19"/>
                    <w:w w:val="100"/>
                    <w:b/>
                    <w:bCs/>
                  </w:rPr>
                  <w:t>ma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t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34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e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36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19"/>
                    <w:w w:val="99"/>
                    <w:b/>
                    <w:bCs/>
                  </w:rPr>
                  <w:t>r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99"/>
                    <w:b/>
                    <w:bCs/>
                  </w:rPr>
                  <w:t>i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34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19"/>
                    <w:w w:val="100"/>
                    <w:b/>
                    <w:bCs/>
                  </w:rPr>
                  <w:t>a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l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13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99"/>
                    <w:b/>
                    <w:bCs/>
                  </w:rPr>
                  <w:t>p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35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99"/>
                    <w:b/>
                    <w:bCs/>
                  </w:rPr>
                  <w:t>r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34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19"/>
                    <w:w w:val="100"/>
                    <w:b/>
                    <w:bCs/>
                  </w:rPr>
                  <w:t>e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p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35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19"/>
                    <w:w w:val="99"/>
                    <w:b/>
                    <w:bCs/>
                  </w:rPr>
                  <w:t>a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99"/>
                    <w:b/>
                    <w:bCs/>
                  </w:rPr>
                  <w:t>r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34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19"/>
                    <w:w w:val="100"/>
                    <w:b/>
                    <w:bCs/>
                  </w:rPr>
                  <w:t>a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d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35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99"/>
                    <w:b/>
                    <w:bCs/>
                  </w:rPr>
                  <w:t>o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15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20"/>
                    <w:w w:val="99"/>
                    <w:b/>
                    <w:bCs/>
                  </w:rPr>
                  <w:t>par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99"/>
                    <w:b/>
                    <w:bCs/>
                  </w:rPr>
                  <w:t>a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15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20"/>
                    <w:w w:val="100"/>
                    <w:b/>
                    <w:bCs/>
                  </w:rPr>
                  <w:t>l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a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14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99"/>
                    <w:b/>
                    <w:bCs/>
                  </w:rPr>
                  <w:t>U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36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I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34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99"/>
                    <w:b/>
                    <w:bCs/>
                  </w:rPr>
                  <w:t>T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14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20"/>
                    <w:w w:val="99"/>
                    <w:b/>
                    <w:bCs/>
                  </w:rPr>
                  <w:t>po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99"/>
                    <w:b/>
                    <w:bCs/>
                  </w:rPr>
                  <w:t>r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14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e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36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l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14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20"/>
                    <w:w w:val="100"/>
                    <w:b/>
                    <w:bCs/>
                  </w:rPr>
                  <w:t>mi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s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36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m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34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99"/>
                    <w:b/>
                    <w:bCs/>
                  </w:rPr>
                  <w:t>o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14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20"/>
                    <w:w w:val="99"/>
                    <w:b/>
                    <w:bCs/>
                  </w:rPr>
                  <w:t>autor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99"/>
                    <w:b/>
                    <w:bCs/>
                  </w:rPr>
                  <w:t>)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-35"/>
                    <w:w w:val="100"/>
                    <w:b/>
                    <w:bCs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4"/>
                    <w:szCs w:val="24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92.360001pt;margin-top:36.141541pt;width:214.28419pt;height:96.318866pt;mso-position-horizontal-relative:page;mso-position-vertical-relative:page;z-index:-6865" type="#_x0000_t202" filled="f" stroked="f">
          <v:textbox inset="0,0,0,0">
            <w:txbxContent>
              <w:p>
                <w:pPr>
                  <w:spacing w:before="0" w:after="0" w:line="307" w:lineRule="exact"/>
                  <w:ind w:left="20" w:right="-62"/>
                  <w:jc w:val="left"/>
                  <w:rPr>
                    <w:rFonts w:ascii="Arial Narrow" w:hAnsi="Arial Narrow" w:cs="Arial Narrow" w:eastAsia="Arial Narrow"/>
                    <w:sz w:val="28"/>
                    <w:szCs w:val="28"/>
                  </w:rPr>
                </w:pPr>
                <w:rPr/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20"/>
                    <w:w w:val="99"/>
                    <w:b/>
                    <w:bCs/>
                    <w:i/>
                  </w:rPr>
                  <w:t>POSGRAD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0"/>
                    <w:w w:val="99"/>
                    <w:b/>
                    <w:bCs/>
                    <w:i/>
                  </w:rPr>
                  <w:t>O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0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-24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20"/>
                    <w:w w:val="99"/>
                    <w:b/>
                    <w:bCs/>
                    <w:i/>
                  </w:rPr>
                  <w:t>E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0"/>
                    <w:w w:val="99"/>
                    <w:b/>
                    <w:bCs/>
                    <w:i/>
                  </w:rPr>
                  <w:t>N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0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-24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20"/>
                    <w:w w:val="99"/>
                    <w:b/>
                    <w:bCs/>
                    <w:i/>
                  </w:rPr>
                  <w:t>GESTIÓ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0"/>
                    <w:w w:val="99"/>
                    <w:b/>
                    <w:bCs/>
                    <w:i/>
                  </w:rPr>
                  <w:t>N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0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-24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20"/>
                    <w:w w:val="99"/>
                    <w:b/>
                    <w:bCs/>
                    <w:i/>
                  </w:rPr>
                  <w:t>D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0"/>
                    <w:w w:val="99"/>
                    <w:b/>
                    <w:bCs/>
                    <w:i/>
                  </w:rPr>
                  <w:t>E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0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-24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20"/>
                    <w:w w:val="99"/>
                    <w:b/>
                    <w:bCs/>
                    <w:i/>
                  </w:rPr>
                  <w:t>LA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0"/>
                    <w:w w:val="99"/>
                    <w:b/>
                    <w:bCs/>
                    <w:i/>
                  </w:rPr>
                  <w:t>S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-44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0"/>
                    <w:w w:val="100"/>
                  </w:rPr>
                </w:r>
              </w:p>
              <w:p>
                <w:pPr>
                  <w:spacing w:before="0" w:after="0" w:line="239" w:lineRule="auto"/>
                  <w:ind w:left="20" w:right="928"/>
                  <w:jc w:val="left"/>
                  <w:rPr>
                    <w:rFonts w:ascii="Arial Narrow" w:hAnsi="Arial Narrow" w:cs="Arial Narrow" w:eastAsia="Arial Narrow"/>
                    <w:sz w:val="28"/>
                    <w:szCs w:val="28"/>
                  </w:rPr>
                </w:pPr>
                <w:rPr/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20"/>
                    <w:w w:val="100"/>
                    <w:b/>
                    <w:bCs/>
                    <w:i/>
                  </w:rPr>
                  <w:t>TELECOMUNICACIONES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0"/>
                    <w:w w:val="100"/>
                    <w:b/>
                    <w:bCs/>
                    <w:i/>
                  </w:rPr>
                  <w:t>.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-44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20"/>
                    <w:w w:val="100"/>
                    <w:b/>
                    <w:bCs/>
                    <w:i/>
                  </w:rPr>
                  <w:t>Curso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0"/>
                    <w:w w:val="100"/>
                    <w:b/>
                    <w:bCs/>
                    <w:i/>
                  </w:rPr>
                  <w:t>: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33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20"/>
                    <w:w w:val="100"/>
                    <w:b/>
                    <w:bCs/>
                    <w:i/>
                  </w:rPr>
                  <w:t>Introducció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0"/>
                    <w:w w:val="100"/>
                    <w:b/>
                    <w:bCs/>
                    <w:i/>
                  </w:rPr>
                  <w:t>n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27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0"/>
                    <w:w w:val="100"/>
                    <w:b/>
                    <w:bCs/>
                    <w:i/>
                  </w:rPr>
                  <w:t>a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39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20"/>
                    <w:w w:val="100"/>
                    <w:b/>
                    <w:bCs/>
                    <w:i/>
                  </w:rPr>
                  <w:t>la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0"/>
                    <w:w w:val="100"/>
                    <w:b/>
                    <w:bCs/>
                    <w:i/>
                  </w:rPr>
                  <w:t>s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-44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20"/>
                    <w:w w:val="99"/>
                    <w:b/>
                    <w:bCs/>
                    <w:i/>
                  </w:rPr>
                  <w:t>Telecomunicaciones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0"/>
                    <w:w w:val="99"/>
                    <w:b/>
                    <w:bCs/>
                    <w:i/>
                  </w:rPr>
                  <w:t>.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-44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0"/>
                    <w:w w:val="100"/>
                  </w:rPr>
                </w:r>
              </w:p>
              <w:p>
                <w:pPr>
                  <w:spacing w:before="0" w:after="0" w:line="240" w:lineRule="auto"/>
                  <w:ind w:left="20" w:right="-20"/>
                  <w:jc w:val="left"/>
                  <w:rPr>
                    <w:rFonts w:ascii="Arial Narrow" w:hAnsi="Arial Narrow" w:cs="Arial Narrow" w:eastAsia="Arial Narrow"/>
                    <w:sz w:val="28"/>
                    <w:szCs w:val="28"/>
                  </w:rPr>
                </w:pPr>
                <w:rPr/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20"/>
                    <w:w w:val="99"/>
                    <w:b/>
                    <w:bCs/>
                    <w:i/>
                  </w:rPr>
                  <w:t>Unida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0"/>
                    <w:w w:val="99"/>
                    <w:b/>
                    <w:bCs/>
                    <w:i/>
                  </w:rPr>
                  <w:t>d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0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-23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20"/>
                    <w:w w:val="99"/>
                    <w:b/>
                    <w:bCs/>
                    <w:i/>
                  </w:rPr>
                  <w:t>1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0"/>
                    <w:w w:val="99"/>
                    <w:b/>
                    <w:bCs/>
                    <w:i/>
                  </w:rPr>
                  <w:t>: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-44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0"/>
                    <w:w w:val="100"/>
                  </w:rPr>
                </w:r>
              </w:p>
              <w:p>
                <w:pPr>
                  <w:spacing w:before="0" w:after="0" w:line="240" w:lineRule="auto"/>
                  <w:ind w:left="20" w:right="-20"/>
                  <w:jc w:val="left"/>
                  <w:rPr>
                    <w:rFonts w:ascii="Arial Narrow" w:hAnsi="Arial Narrow" w:cs="Arial Narrow" w:eastAsia="Arial Narrow"/>
                    <w:sz w:val="28"/>
                    <w:szCs w:val="28"/>
                  </w:rPr>
                </w:pPr>
                <w:rPr/>
                <w:hyperlink r:id="rId1">
                  <w:r>
                    <w:rPr>
                      <w:rFonts w:ascii="Arial Narrow" w:hAnsi="Arial Narrow" w:cs="Arial Narrow" w:eastAsia="Arial Narrow"/>
                      <w:sz w:val="28"/>
                      <w:szCs w:val="28"/>
                      <w:spacing w:val="20"/>
                      <w:w w:val="99"/>
                      <w:b/>
                      <w:bCs/>
                      <w:i/>
                    </w:rPr>
                    <w:t>kustra@itba.edu.a</w:t>
                  </w:r>
                  <w:r>
                    <w:rPr>
                      <w:rFonts w:ascii="Arial Narrow" w:hAnsi="Arial Narrow" w:cs="Arial Narrow" w:eastAsia="Arial Narrow"/>
                      <w:sz w:val="28"/>
                      <w:szCs w:val="28"/>
                      <w:spacing w:val="0"/>
                      <w:w w:val="99"/>
                      <w:b/>
                      <w:bCs/>
                      <w:i/>
                    </w:rPr>
                    <w:t>r</w:t>
                  </w:r>
                  <w:r>
                    <w:rPr>
                      <w:rFonts w:ascii="Arial Narrow" w:hAnsi="Arial Narrow" w:cs="Arial Narrow" w:eastAsia="Arial Narrow"/>
                      <w:sz w:val="28"/>
                      <w:szCs w:val="28"/>
                      <w:spacing w:val="-44"/>
                      <w:w w:val="100"/>
                      <w:b/>
                      <w:bCs/>
                      <w:i/>
                    </w:rPr>
                    <w:t> </w:t>
                  </w:r>
                  <w:r>
                    <w:rPr>
                      <w:rFonts w:ascii="Arial Narrow" w:hAnsi="Arial Narrow" w:cs="Arial Narrow" w:eastAsia="Arial Narrow"/>
                      <w:sz w:val="28"/>
                      <w:szCs w:val="28"/>
                      <w:spacing w:val="0"/>
                      <w:w w:val="100"/>
                    </w:rPr>
                  </w:r>
                </w:hyperlink>
              </w:p>
            </w:txbxContent>
          </v:textbox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92.360001pt;margin-top:36.141541pt;width:214.28419pt;height:96.318866pt;mso-position-horizontal-relative:page;mso-position-vertical-relative:page;z-index:-6861" type="#_x0000_t202" filled="f" stroked="f">
          <v:textbox inset="0,0,0,0">
            <w:txbxContent>
              <w:p>
                <w:pPr>
                  <w:spacing w:before="0" w:after="0" w:line="307" w:lineRule="exact"/>
                  <w:ind w:left="20" w:right="-62"/>
                  <w:jc w:val="left"/>
                  <w:rPr>
                    <w:rFonts w:ascii="Arial Narrow" w:hAnsi="Arial Narrow" w:cs="Arial Narrow" w:eastAsia="Arial Narrow"/>
                    <w:sz w:val="28"/>
                    <w:szCs w:val="28"/>
                  </w:rPr>
                </w:pPr>
                <w:rPr/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20"/>
                    <w:w w:val="99"/>
                    <w:b/>
                    <w:bCs/>
                    <w:i/>
                  </w:rPr>
                  <w:t>POSGRAD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0"/>
                    <w:w w:val="99"/>
                    <w:b/>
                    <w:bCs/>
                    <w:i/>
                  </w:rPr>
                  <w:t>O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0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-24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20"/>
                    <w:w w:val="99"/>
                    <w:b/>
                    <w:bCs/>
                    <w:i/>
                  </w:rPr>
                  <w:t>E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0"/>
                    <w:w w:val="99"/>
                    <w:b/>
                    <w:bCs/>
                    <w:i/>
                  </w:rPr>
                  <w:t>N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0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-24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20"/>
                    <w:w w:val="99"/>
                    <w:b/>
                    <w:bCs/>
                    <w:i/>
                  </w:rPr>
                  <w:t>GESTIÓ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0"/>
                    <w:w w:val="99"/>
                    <w:b/>
                    <w:bCs/>
                    <w:i/>
                  </w:rPr>
                  <w:t>N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0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-24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20"/>
                    <w:w w:val="99"/>
                    <w:b/>
                    <w:bCs/>
                    <w:i/>
                  </w:rPr>
                  <w:t>D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0"/>
                    <w:w w:val="99"/>
                    <w:b/>
                    <w:bCs/>
                    <w:i/>
                  </w:rPr>
                  <w:t>E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0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-24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20"/>
                    <w:w w:val="99"/>
                    <w:b/>
                    <w:bCs/>
                    <w:i/>
                  </w:rPr>
                  <w:t>LA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0"/>
                    <w:w w:val="99"/>
                    <w:b/>
                    <w:bCs/>
                    <w:i/>
                  </w:rPr>
                  <w:t>S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-44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0"/>
                    <w:w w:val="100"/>
                  </w:rPr>
                </w:r>
              </w:p>
              <w:p>
                <w:pPr>
                  <w:spacing w:before="0" w:after="0" w:line="239" w:lineRule="auto"/>
                  <w:ind w:left="20" w:right="928"/>
                  <w:jc w:val="left"/>
                  <w:rPr>
                    <w:rFonts w:ascii="Arial Narrow" w:hAnsi="Arial Narrow" w:cs="Arial Narrow" w:eastAsia="Arial Narrow"/>
                    <w:sz w:val="28"/>
                    <w:szCs w:val="28"/>
                  </w:rPr>
                </w:pPr>
                <w:rPr/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20"/>
                    <w:w w:val="100"/>
                    <w:b/>
                    <w:bCs/>
                    <w:i/>
                  </w:rPr>
                  <w:t>TELECOMUNICACIONES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0"/>
                    <w:w w:val="100"/>
                    <w:b/>
                    <w:bCs/>
                    <w:i/>
                  </w:rPr>
                  <w:t>.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-44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20"/>
                    <w:w w:val="100"/>
                    <w:b/>
                    <w:bCs/>
                    <w:i/>
                  </w:rPr>
                  <w:t>Curso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0"/>
                    <w:w w:val="100"/>
                    <w:b/>
                    <w:bCs/>
                    <w:i/>
                  </w:rPr>
                  <w:t>: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33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20"/>
                    <w:w w:val="100"/>
                    <w:b/>
                    <w:bCs/>
                    <w:i/>
                  </w:rPr>
                  <w:t>Introducció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0"/>
                    <w:w w:val="100"/>
                    <w:b/>
                    <w:bCs/>
                    <w:i/>
                  </w:rPr>
                  <w:t>n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27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0"/>
                    <w:w w:val="100"/>
                    <w:b/>
                    <w:bCs/>
                    <w:i/>
                  </w:rPr>
                  <w:t>a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39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20"/>
                    <w:w w:val="100"/>
                    <w:b/>
                    <w:bCs/>
                    <w:i/>
                  </w:rPr>
                  <w:t>la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0"/>
                    <w:w w:val="100"/>
                    <w:b/>
                    <w:bCs/>
                    <w:i/>
                  </w:rPr>
                  <w:t>s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-44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20"/>
                    <w:w w:val="99"/>
                    <w:b/>
                    <w:bCs/>
                    <w:i/>
                  </w:rPr>
                  <w:t>Telecomunicaciones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0"/>
                    <w:w w:val="99"/>
                    <w:b/>
                    <w:bCs/>
                    <w:i/>
                  </w:rPr>
                  <w:t>.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-44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0"/>
                    <w:w w:val="100"/>
                  </w:rPr>
                </w:r>
              </w:p>
              <w:p>
                <w:pPr>
                  <w:spacing w:before="0" w:after="0" w:line="240" w:lineRule="auto"/>
                  <w:ind w:left="20" w:right="-20"/>
                  <w:jc w:val="left"/>
                  <w:rPr>
                    <w:rFonts w:ascii="Arial Narrow" w:hAnsi="Arial Narrow" w:cs="Arial Narrow" w:eastAsia="Arial Narrow"/>
                    <w:sz w:val="28"/>
                    <w:szCs w:val="28"/>
                  </w:rPr>
                </w:pPr>
                <w:rPr/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20"/>
                    <w:w w:val="99"/>
                    <w:b/>
                    <w:bCs/>
                    <w:i/>
                  </w:rPr>
                  <w:t>Unida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0"/>
                    <w:w w:val="99"/>
                    <w:b/>
                    <w:bCs/>
                    <w:i/>
                  </w:rPr>
                  <w:t>d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0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-23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20"/>
                    <w:w w:val="99"/>
                    <w:b/>
                    <w:bCs/>
                    <w:i/>
                  </w:rPr>
                  <w:t>1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0"/>
                    <w:w w:val="99"/>
                    <w:b/>
                    <w:bCs/>
                    <w:i/>
                  </w:rPr>
                  <w:t>: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-44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z w:val="28"/>
                    <w:szCs w:val="28"/>
                    <w:spacing w:val="0"/>
                    <w:w w:val="100"/>
                  </w:rPr>
                </w:r>
              </w:p>
              <w:p>
                <w:pPr>
                  <w:spacing w:before="0" w:after="0" w:line="240" w:lineRule="auto"/>
                  <w:ind w:left="20" w:right="-20"/>
                  <w:jc w:val="left"/>
                  <w:rPr>
                    <w:rFonts w:ascii="Arial Narrow" w:hAnsi="Arial Narrow" w:cs="Arial Narrow" w:eastAsia="Arial Narrow"/>
                    <w:sz w:val="28"/>
                    <w:szCs w:val="28"/>
                  </w:rPr>
                </w:pPr>
                <w:rPr/>
                <w:hyperlink r:id="rId1">
                  <w:r>
                    <w:rPr>
                      <w:rFonts w:ascii="Arial Narrow" w:hAnsi="Arial Narrow" w:cs="Arial Narrow" w:eastAsia="Arial Narrow"/>
                      <w:sz w:val="28"/>
                      <w:szCs w:val="28"/>
                      <w:spacing w:val="20"/>
                      <w:w w:val="99"/>
                      <w:b/>
                      <w:bCs/>
                      <w:i/>
                    </w:rPr>
                    <w:t>kustra@itba.edu.a</w:t>
                  </w:r>
                  <w:r>
                    <w:rPr>
                      <w:rFonts w:ascii="Arial Narrow" w:hAnsi="Arial Narrow" w:cs="Arial Narrow" w:eastAsia="Arial Narrow"/>
                      <w:sz w:val="28"/>
                      <w:szCs w:val="28"/>
                      <w:spacing w:val="0"/>
                      <w:w w:val="99"/>
                      <w:b/>
                      <w:bCs/>
                      <w:i/>
                    </w:rPr>
                    <w:t>r</w:t>
                  </w:r>
                  <w:r>
                    <w:rPr>
                      <w:rFonts w:ascii="Arial Narrow" w:hAnsi="Arial Narrow" w:cs="Arial Narrow" w:eastAsia="Arial Narrow"/>
                      <w:sz w:val="28"/>
                      <w:szCs w:val="28"/>
                      <w:spacing w:val="-44"/>
                      <w:w w:val="100"/>
                      <w:b/>
                      <w:bCs/>
                      <w:i/>
                    </w:rPr>
                    <w:t> </w:t>
                  </w:r>
                  <w:r>
                    <w:rPr>
                      <w:rFonts w:ascii="Arial Narrow" w:hAnsi="Arial Narrow" w:cs="Arial Narrow" w:eastAsia="Arial Narrow"/>
                      <w:sz w:val="28"/>
                      <w:szCs w:val="28"/>
                      <w:spacing w:val="0"/>
                      <w:w w:val="100"/>
                    </w:rPr>
                  </w:r>
                </w:hyperlink>
              </w:p>
            </w:txbxContent>
          </v:textbox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image" Target="media/image1.jpg"/><Relationship Id="rId8" Type="http://schemas.openxmlformats.org/officeDocument/2006/relationships/hyperlink" Target="mailto:kustra@itba.edu.ar" TargetMode="External"/><Relationship Id="rId9" Type="http://schemas.openxmlformats.org/officeDocument/2006/relationships/image" Target="media/image2.jpg"/><Relationship Id="rId10" Type="http://schemas.openxmlformats.org/officeDocument/2006/relationships/hyperlink" Target="mailto:kustra@itba.edu.ar" TargetMode="External"/><Relationship Id="rId11" Type="http://schemas.openxmlformats.org/officeDocument/2006/relationships/image" Target="media/image3.jpg"/><Relationship Id="rId12" Type="http://schemas.openxmlformats.org/officeDocument/2006/relationships/hyperlink" Target="mailto:kustra@itba.edu.ar" TargetMode="External"/><Relationship Id="rId13" Type="http://schemas.openxmlformats.org/officeDocument/2006/relationships/image" Target="media/image4.jpg"/><Relationship Id="rId14" Type="http://schemas.openxmlformats.org/officeDocument/2006/relationships/hyperlink" Target="mailto:kustra@itba.edu.ar" TargetMode="External"/><Relationship Id="rId15" Type="http://schemas.openxmlformats.org/officeDocument/2006/relationships/image" Target="media/image5.jpg"/><Relationship Id="rId16" Type="http://schemas.openxmlformats.org/officeDocument/2006/relationships/hyperlink" Target="mailto:kustra@itba.edu.ar" TargetMode="External"/><Relationship Id="rId17" Type="http://schemas.openxmlformats.org/officeDocument/2006/relationships/image" Target="media/image6.png"/><Relationship Id="rId18" Type="http://schemas.openxmlformats.org/officeDocument/2006/relationships/image" Target="media/image7.jpg"/><Relationship Id="rId19" Type="http://schemas.openxmlformats.org/officeDocument/2006/relationships/hyperlink" Target="mailto:kustra@itba.edu.ar" TargetMode="External"/><Relationship Id="rId20" Type="http://schemas.openxmlformats.org/officeDocument/2006/relationships/image" Target="media/image8.jpg"/><Relationship Id="rId21" Type="http://schemas.openxmlformats.org/officeDocument/2006/relationships/image" Target="media/image9.png"/><Relationship Id="rId22" Type="http://schemas.openxmlformats.org/officeDocument/2006/relationships/hyperlink" Target="mailto:kustra@itba.edu.ar" TargetMode="External"/><Relationship Id="rId23" Type="http://schemas.openxmlformats.org/officeDocument/2006/relationships/image" Target="media/image10.jpg"/><Relationship Id="rId24" Type="http://schemas.openxmlformats.org/officeDocument/2006/relationships/hyperlink" Target="mailto:kustra@itba.edu.ar" TargetMode="External"/><Relationship Id="rId25" Type="http://schemas.openxmlformats.org/officeDocument/2006/relationships/image" Target="media/image11.jpg"/><Relationship Id="rId26" Type="http://schemas.openxmlformats.org/officeDocument/2006/relationships/hyperlink" Target="mailto:kustra@itba.edu.ar" TargetMode="External"/><Relationship Id="rId27" Type="http://schemas.openxmlformats.org/officeDocument/2006/relationships/image" Target="media/image12.jpg"/><Relationship Id="rId28" Type="http://schemas.openxmlformats.org/officeDocument/2006/relationships/hyperlink" Target="mailto:kustra@itba.edu.ar" TargetMode="External"/><Relationship Id="rId29" Type="http://schemas.openxmlformats.org/officeDocument/2006/relationships/image" Target="media/image13.jpg"/><Relationship Id="rId30" Type="http://schemas.openxmlformats.org/officeDocument/2006/relationships/hyperlink" Target="mailto:kustra@itba.edu.ar" TargetMode="External"/><Relationship Id="rId31" Type="http://schemas.openxmlformats.org/officeDocument/2006/relationships/image" Target="media/image14.png"/><Relationship Id="rId32" Type="http://schemas.openxmlformats.org/officeDocument/2006/relationships/image" Target="media/image15.jpg"/><Relationship Id="rId33" Type="http://schemas.openxmlformats.org/officeDocument/2006/relationships/hyperlink" Target="mailto:kustra@itba.edu.ar" TargetMode="External"/><Relationship Id="rId34" Type="http://schemas.openxmlformats.org/officeDocument/2006/relationships/image" Target="media/image16.jpg"/><Relationship Id="rId35" Type="http://schemas.openxmlformats.org/officeDocument/2006/relationships/hyperlink" Target="mailto:kustra@itba.edu.ar" TargetMode="External"/><Relationship Id="rId36" Type="http://schemas.openxmlformats.org/officeDocument/2006/relationships/image" Target="media/image17.png"/><Relationship Id="rId37" Type="http://schemas.openxmlformats.org/officeDocument/2006/relationships/image" Target="media/image18.jpg"/><Relationship Id="rId38" Type="http://schemas.openxmlformats.org/officeDocument/2006/relationships/hyperlink" Target="mailto:kustra@itba.edu.ar" TargetMode="External"/><Relationship Id="rId39" Type="http://schemas.openxmlformats.org/officeDocument/2006/relationships/image" Target="media/image19.png"/><Relationship Id="rId40" Type="http://schemas.openxmlformats.org/officeDocument/2006/relationships/image" Target="media/image20.jpg"/><Relationship Id="rId41" Type="http://schemas.openxmlformats.org/officeDocument/2006/relationships/hyperlink" Target="mailto:kustra@itba.edu.ar" TargetMode="External"/><Relationship Id="rId42" Type="http://schemas.openxmlformats.org/officeDocument/2006/relationships/image" Target="media/image21.jpg"/><Relationship Id="rId43" Type="http://schemas.openxmlformats.org/officeDocument/2006/relationships/hyperlink" Target="mailto:kustra@itba.edu.ar" TargetMode="External"/><Relationship Id="rId44" Type="http://schemas.openxmlformats.org/officeDocument/2006/relationships/image" Target="media/image22.png"/><Relationship Id="rId45" Type="http://schemas.openxmlformats.org/officeDocument/2006/relationships/image" Target="media/image23.jpg"/><Relationship Id="rId46" Type="http://schemas.openxmlformats.org/officeDocument/2006/relationships/hyperlink" Target="mailto:kustra@itba.edu.ar" TargetMode="External"/><Relationship Id="rId47" Type="http://schemas.openxmlformats.org/officeDocument/2006/relationships/image" Target="media/image24.png"/><Relationship Id="rId48" Type="http://schemas.openxmlformats.org/officeDocument/2006/relationships/image" Target="media/image25.jpg"/><Relationship Id="rId49" Type="http://schemas.openxmlformats.org/officeDocument/2006/relationships/hyperlink" Target="mailto:kustra@itba.edu.ar" TargetMode="External"/><Relationship Id="rId50" Type="http://schemas.openxmlformats.org/officeDocument/2006/relationships/image" Target="media/image26.jpg"/><Relationship Id="rId51" Type="http://schemas.openxmlformats.org/officeDocument/2006/relationships/hyperlink" Target="mailto:kustra@itba.edu.ar" TargetMode="External"/><Relationship Id="rId52" Type="http://schemas.openxmlformats.org/officeDocument/2006/relationships/image" Target="media/image27.jpg"/><Relationship Id="rId53" Type="http://schemas.openxmlformats.org/officeDocument/2006/relationships/hyperlink" Target="mailto:kustra@itba.edu.ar" TargetMode="External"/><Relationship Id="rId54" Type="http://schemas.openxmlformats.org/officeDocument/2006/relationships/image" Target="media/image28.jpg"/><Relationship Id="rId55" Type="http://schemas.openxmlformats.org/officeDocument/2006/relationships/hyperlink" Target="mailto:kustra@itba.edu.ar" TargetMode="External"/><Relationship Id="rId56" Type="http://schemas.openxmlformats.org/officeDocument/2006/relationships/image" Target="media/image29.png"/><Relationship Id="rId57" Type="http://schemas.openxmlformats.org/officeDocument/2006/relationships/image" Target="media/image30.jpg"/><Relationship Id="rId58" Type="http://schemas.openxmlformats.org/officeDocument/2006/relationships/hyperlink" Target="mailto:kustra@itba.edu.ar" TargetMode="External"/><Relationship Id="rId59" Type="http://schemas.openxmlformats.org/officeDocument/2006/relationships/image" Target="media/image31.jpg"/><Relationship Id="rId60" Type="http://schemas.openxmlformats.org/officeDocument/2006/relationships/hyperlink" Target="mailto:kustra@itba.edu.ar" TargetMode="External"/><Relationship Id="rId61" Type="http://schemas.openxmlformats.org/officeDocument/2006/relationships/image" Target="media/image32.png"/><Relationship Id="rId62" Type="http://schemas.openxmlformats.org/officeDocument/2006/relationships/image" Target="media/image33.jpg"/><Relationship Id="rId63" Type="http://schemas.openxmlformats.org/officeDocument/2006/relationships/hyperlink" Target="mailto:kustra@itba.edu.ar" TargetMode="External"/><Relationship Id="rId64" Type="http://schemas.openxmlformats.org/officeDocument/2006/relationships/image" Target="media/image34.jpg"/><Relationship Id="rId65" Type="http://schemas.openxmlformats.org/officeDocument/2006/relationships/hyperlink" Target="mailto:kustra@itba.edu.ar" TargetMode="External"/><Relationship Id="rId66" Type="http://schemas.openxmlformats.org/officeDocument/2006/relationships/image" Target="media/image35.png"/><Relationship Id="rId67" Type="http://schemas.openxmlformats.org/officeDocument/2006/relationships/image" Target="media/image36.jpg"/><Relationship Id="rId68" Type="http://schemas.openxmlformats.org/officeDocument/2006/relationships/hyperlink" Target="mailto:kustra@itba.edu.ar" TargetMode="External"/><Relationship Id="rId69" Type="http://schemas.openxmlformats.org/officeDocument/2006/relationships/image" Target="media/image37.png"/><Relationship Id="rId70" Type="http://schemas.openxmlformats.org/officeDocument/2006/relationships/image" Target="media/image38.jpg"/><Relationship Id="rId71" Type="http://schemas.openxmlformats.org/officeDocument/2006/relationships/hyperlink" Target="mailto:kustra@itba.edu.ar" TargetMode="External"/><Relationship Id="rId72" Type="http://schemas.openxmlformats.org/officeDocument/2006/relationships/image" Target="media/image39.jpg"/><Relationship Id="rId73" Type="http://schemas.openxmlformats.org/officeDocument/2006/relationships/hyperlink" Target="mailto:kustra@itba.edu.ar" TargetMode="External"/><Relationship Id="rId74" Type="http://schemas.openxmlformats.org/officeDocument/2006/relationships/image" Target="media/image40.png"/><Relationship Id="rId75" Type="http://schemas.openxmlformats.org/officeDocument/2006/relationships/image" Target="media/image41.jpg"/><Relationship Id="rId76" Type="http://schemas.openxmlformats.org/officeDocument/2006/relationships/hyperlink" Target="mailto:kustra@itba.edu.ar" TargetMode="External"/><Relationship Id="rId77" Type="http://schemas.openxmlformats.org/officeDocument/2006/relationships/image" Target="media/image42.png"/><Relationship Id="rId78" Type="http://schemas.openxmlformats.org/officeDocument/2006/relationships/image" Target="media/image43.jpg"/><Relationship Id="rId79" Type="http://schemas.openxmlformats.org/officeDocument/2006/relationships/hyperlink" Target="mailto:kustra@itba.edu.ar" TargetMode="External"/><Relationship Id="rId80" Type="http://schemas.openxmlformats.org/officeDocument/2006/relationships/image" Target="media/image44.png"/><Relationship Id="rId81" Type="http://schemas.openxmlformats.org/officeDocument/2006/relationships/image" Target="media/image45.jpg"/><Relationship Id="rId82" Type="http://schemas.openxmlformats.org/officeDocument/2006/relationships/hyperlink" Target="mailto:kustra@itba.edu.ar" TargetMode="External"/><Relationship Id="rId83" Type="http://schemas.openxmlformats.org/officeDocument/2006/relationships/image" Target="media/image46.jpg"/><Relationship Id="rId84" Type="http://schemas.openxmlformats.org/officeDocument/2006/relationships/hyperlink" Target="mailto:kustra@itba.edu.ar" TargetMode="External"/><Relationship Id="rId85" Type="http://schemas.openxmlformats.org/officeDocument/2006/relationships/image" Target="media/image47.jpg"/><Relationship Id="rId86" Type="http://schemas.openxmlformats.org/officeDocument/2006/relationships/hyperlink" Target="mailto:kustra@itba.edu.ar" TargetMode="External"/><Relationship Id="rId87" Type="http://schemas.openxmlformats.org/officeDocument/2006/relationships/image" Target="media/image48.jpg"/><Relationship Id="rId88" Type="http://schemas.openxmlformats.org/officeDocument/2006/relationships/hyperlink" Target="mailto:kustra@itba.edu.ar" TargetMode="External"/><Relationship Id="rId89" Type="http://schemas.openxmlformats.org/officeDocument/2006/relationships/image" Target="media/image49.jpg"/><Relationship Id="rId90" Type="http://schemas.openxmlformats.org/officeDocument/2006/relationships/hyperlink" Target="mailto:kustra@itba.edu.ar" TargetMode="External"/><Relationship Id="rId91" Type="http://schemas.openxmlformats.org/officeDocument/2006/relationships/image" Target="media/image50.jpg"/><Relationship Id="rId92" Type="http://schemas.openxmlformats.org/officeDocument/2006/relationships/hyperlink" Target="mailto:kustra@itba.edu.ar" TargetMode="External"/><Relationship Id="rId93" Type="http://schemas.openxmlformats.org/officeDocument/2006/relationships/image" Target="media/image51.jpg"/><Relationship Id="rId94" Type="http://schemas.openxmlformats.org/officeDocument/2006/relationships/image" Target="media/image52.png"/><Relationship Id="rId95" Type="http://schemas.openxmlformats.org/officeDocument/2006/relationships/image" Target="media/image53.png"/><Relationship Id="rId96" Type="http://schemas.openxmlformats.org/officeDocument/2006/relationships/image" Target="media/image54.png"/><Relationship Id="rId97" Type="http://schemas.openxmlformats.org/officeDocument/2006/relationships/image" Target="media/image55.png"/><Relationship Id="rId98" Type="http://schemas.openxmlformats.org/officeDocument/2006/relationships/image" Target="media/image56.png"/><Relationship Id="rId99" Type="http://schemas.openxmlformats.org/officeDocument/2006/relationships/image" Target="media/image57.png"/><Relationship Id="rId100" Type="http://schemas.openxmlformats.org/officeDocument/2006/relationships/image" Target="media/image58.png"/><Relationship Id="rId101" Type="http://schemas.openxmlformats.org/officeDocument/2006/relationships/image" Target="media/image59.png"/><Relationship Id="rId102" Type="http://schemas.openxmlformats.org/officeDocument/2006/relationships/hyperlink" Target="mailto:kustra@itba.edu.ar" TargetMode="External"/><Relationship Id="rId103" Type="http://schemas.openxmlformats.org/officeDocument/2006/relationships/image" Target="media/image60.jpg"/><Relationship Id="rId104" Type="http://schemas.openxmlformats.org/officeDocument/2006/relationships/hyperlink" Target="mailto:kustra@itba.edu.ar" TargetMode="External"/><Relationship Id="rId105" Type="http://schemas.openxmlformats.org/officeDocument/2006/relationships/image" Target="media/image61.png"/><Relationship Id="rId106" Type="http://schemas.openxmlformats.org/officeDocument/2006/relationships/image" Target="media/image62.png"/><Relationship Id="rId107" Type="http://schemas.openxmlformats.org/officeDocument/2006/relationships/image" Target="media/image63.jpg"/><Relationship Id="rId108" Type="http://schemas.openxmlformats.org/officeDocument/2006/relationships/hyperlink" Target="mailto:kustra@itba.edu.ar" TargetMode="External"/><Relationship Id="rId109" Type="http://schemas.openxmlformats.org/officeDocument/2006/relationships/image" Target="media/image64.jpg"/><Relationship Id="rId110" Type="http://schemas.openxmlformats.org/officeDocument/2006/relationships/hyperlink" Target="mailto:kustra@itba.edu.ar" TargetMode="External"/><Relationship Id="rId111" Type="http://schemas.openxmlformats.org/officeDocument/2006/relationships/image" Target="media/image65.jpg"/><Relationship Id="rId112" Type="http://schemas.openxmlformats.org/officeDocument/2006/relationships/hyperlink" Target="mailto:kustra@itba.edu.ar" TargetMode="External"/><Relationship Id="rId113" Type="http://schemas.openxmlformats.org/officeDocument/2006/relationships/image" Target="media/image66.jpg"/><Relationship Id="rId114" Type="http://schemas.openxmlformats.org/officeDocument/2006/relationships/hyperlink" Target="mailto:kustra@itba.edu.ar" TargetMode="External"/><Relationship Id="rId115" Type="http://schemas.openxmlformats.org/officeDocument/2006/relationships/image" Target="media/image67.png"/><Relationship Id="rId116" Type="http://schemas.openxmlformats.org/officeDocument/2006/relationships/image" Target="media/image68.jpg"/><Relationship Id="rId117" Type="http://schemas.openxmlformats.org/officeDocument/2006/relationships/hyperlink" Target="mailto:kustra@itba.edu.ar" TargetMode="External"/><Relationship Id="rId118" Type="http://schemas.openxmlformats.org/officeDocument/2006/relationships/image" Target="media/image69.jpg"/><Relationship Id="rId119" Type="http://schemas.openxmlformats.org/officeDocument/2006/relationships/hyperlink" Target="mailto:kustra@itba.edu.ar" TargetMode="External"/><Relationship Id="rId120" Type="http://schemas.openxmlformats.org/officeDocument/2006/relationships/image" Target="media/image70.jpg"/><Relationship Id="rId121" Type="http://schemas.openxmlformats.org/officeDocument/2006/relationships/hyperlink" Target="mailto:kustra@itba.edu.ar" TargetMode="External"/><Relationship Id="rId122" Type="http://schemas.openxmlformats.org/officeDocument/2006/relationships/image" Target="media/image71.jpg"/><Relationship Id="rId123" Type="http://schemas.openxmlformats.org/officeDocument/2006/relationships/hyperlink" Target="mailto:kustra@itba.edu.ar" TargetMode="External"/><Relationship Id="rId124" Type="http://schemas.openxmlformats.org/officeDocument/2006/relationships/image" Target="media/image72.png"/><Relationship Id="rId125" Type="http://schemas.openxmlformats.org/officeDocument/2006/relationships/image" Target="media/image73.jpg"/><Relationship Id="rId126" Type="http://schemas.openxmlformats.org/officeDocument/2006/relationships/hyperlink" Target="mailto:kustra@itba.edu.ar" TargetMode="External"/><Relationship Id="rId127" Type="http://schemas.openxmlformats.org/officeDocument/2006/relationships/image" Target="media/image74.png"/><Relationship Id="rId128" Type="http://schemas.openxmlformats.org/officeDocument/2006/relationships/image" Target="media/image75.jpg"/><Relationship Id="rId129" Type="http://schemas.openxmlformats.org/officeDocument/2006/relationships/hyperlink" Target="mailto:kustra@itba.edu.ar" TargetMode="External"/><Relationship Id="rId130" Type="http://schemas.openxmlformats.org/officeDocument/2006/relationships/image" Target="media/image76.png"/><Relationship Id="rId131" Type="http://schemas.openxmlformats.org/officeDocument/2006/relationships/image" Target="media/image77.jpg"/><Relationship Id="rId132" Type="http://schemas.openxmlformats.org/officeDocument/2006/relationships/hyperlink" Target="mailto:kustra@itba.edu.ar" TargetMode="External"/><Relationship Id="rId133" Type="http://schemas.openxmlformats.org/officeDocument/2006/relationships/image" Target="media/image78.jpg"/><Relationship Id="rId134" Type="http://schemas.openxmlformats.org/officeDocument/2006/relationships/hyperlink" Target="mailto:kustra@itba.edu.ar" TargetMode="External"/><Relationship Id="rId135" Type="http://schemas.openxmlformats.org/officeDocument/2006/relationships/image" Target="media/image79.jpg"/><Relationship Id="rId136" Type="http://schemas.openxmlformats.org/officeDocument/2006/relationships/hyperlink" Target="mailto:kustra@itba.edu.ar" TargetMode="External"/><Relationship Id="rId137" Type="http://schemas.openxmlformats.org/officeDocument/2006/relationships/image" Target="media/image80.jpg"/><Relationship Id="rId138" Type="http://schemas.openxmlformats.org/officeDocument/2006/relationships/image" Target="media/image81.png"/><Relationship Id="rId139" Type="http://schemas.openxmlformats.org/officeDocument/2006/relationships/image" Target="media/image82.png"/><Relationship Id="rId140" Type="http://schemas.openxmlformats.org/officeDocument/2006/relationships/image" Target="media/image83.png"/><Relationship Id="rId141" Type="http://schemas.openxmlformats.org/officeDocument/2006/relationships/image" Target="media/image84.png"/><Relationship Id="rId142" Type="http://schemas.openxmlformats.org/officeDocument/2006/relationships/hyperlink" Target="mailto:kustra@itba.edu.ar" TargetMode="External"/><Relationship Id="rId143" Type="http://schemas.openxmlformats.org/officeDocument/2006/relationships/image" Target="media/image85.jpg"/><Relationship Id="rId144" Type="http://schemas.openxmlformats.org/officeDocument/2006/relationships/hyperlink" Target="mailto:kustra@itba.edu.ar" TargetMode="External"/><Relationship Id="rId145" Type="http://schemas.openxmlformats.org/officeDocument/2006/relationships/image" Target="media/image86.jpg"/><Relationship Id="rId146" Type="http://schemas.openxmlformats.org/officeDocument/2006/relationships/image" Target="media/image87.png"/><Relationship Id="rId147" Type="http://schemas.openxmlformats.org/officeDocument/2006/relationships/image" Target="media/image88.png"/><Relationship Id="rId148" Type="http://schemas.openxmlformats.org/officeDocument/2006/relationships/hyperlink" Target="mailto:kustra@itba.edu.ar" TargetMode="External"/><Relationship Id="rId149" Type="http://schemas.openxmlformats.org/officeDocument/2006/relationships/image" Target="media/image89.jpg"/><Relationship Id="rId150" Type="http://schemas.openxmlformats.org/officeDocument/2006/relationships/hyperlink" Target="mailto:kustra@itba.edu.ar" TargetMode="External"/><Relationship Id="rId151" Type="http://schemas.openxmlformats.org/officeDocument/2006/relationships/image" Target="media/image90.jpg"/><Relationship Id="rId152" Type="http://schemas.openxmlformats.org/officeDocument/2006/relationships/hyperlink" Target="mailto:kustra@itba.edu.ar" TargetMode="External"/><Relationship Id="rId153" Type="http://schemas.openxmlformats.org/officeDocument/2006/relationships/image" Target="media/image91.jpg"/><Relationship Id="rId154" Type="http://schemas.openxmlformats.org/officeDocument/2006/relationships/hyperlink" Target="mailto:kustra@itba.edu.ar" TargetMode="External"/><Relationship Id="rId155" Type="http://schemas.openxmlformats.org/officeDocument/2006/relationships/image" Target="media/image92.jpg"/><Relationship Id="rId156" Type="http://schemas.openxmlformats.org/officeDocument/2006/relationships/hyperlink" Target="mailto:kustra@itba.edu.ar" TargetMode="External"/><Relationship Id="rId157" Type="http://schemas.openxmlformats.org/officeDocument/2006/relationships/image" Target="media/image93.jpg"/><Relationship Id="rId158" Type="http://schemas.openxmlformats.org/officeDocument/2006/relationships/hyperlink" Target="mailto:kustra@itba.edu.ar" TargetMode="External"/><Relationship Id="rId159" Type="http://schemas.openxmlformats.org/officeDocument/2006/relationships/image" Target="media/image94.jpg"/><Relationship Id="rId160" Type="http://schemas.openxmlformats.org/officeDocument/2006/relationships/hyperlink" Target="mailto:kustra@itba.edu.ar" TargetMode="External"/><Relationship Id="rId161" Type="http://schemas.openxmlformats.org/officeDocument/2006/relationships/image" Target="media/image95.jpg"/><Relationship Id="rId162" Type="http://schemas.openxmlformats.org/officeDocument/2006/relationships/hyperlink" Target="mailto:kustra@itba.edu.ar" TargetMode="External"/><Relationship Id="rId163" Type="http://schemas.openxmlformats.org/officeDocument/2006/relationships/image" Target="media/image96.jpg"/><Relationship Id="rId164" Type="http://schemas.openxmlformats.org/officeDocument/2006/relationships/hyperlink" Target="mailto:kustra@itba.edu.ar" TargetMode="External"/><Relationship Id="rId165" Type="http://schemas.openxmlformats.org/officeDocument/2006/relationships/image" Target="media/image97.png"/><Relationship Id="rId166" Type="http://schemas.openxmlformats.org/officeDocument/2006/relationships/image" Target="media/image98.jpg"/><Relationship Id="rId167" Type="http://schemas.openxmlformats.org/officeDocument/2006/relationships/hyperlink" Target="mailto:kustra@itba.edu.ar" TargetMode="External"/><Relationship Id="rId168" Type="http://schemas.openxmlformats.org/officeDocument/2006/relationships/image" Target="media/image99.jpg"/><Relationship Id="rId169" Type="http://schemas.openxmlformats.org/officeDocument/2006/relationships/hyperlink" Target="mailto:kustra@itba.edu.ar" TargetMode="External"/><Relationship Id="rId170" Type="http://schemas.openxmlformats.org/officeDocument/2006/relationships/image" Target="media/image100.jpg"/><Relationship Id="rId171" Type="http://schemas.openxmlformats.org/officeDocument/2006/relationships/hyperlink" Target="mailto:kustra@itba.edu.ar" TargetMode="External"/><Relationship Id="rId172" Type="http://schemas.openxmlformats.org/officeDocument/2006/relationships/image" Target="media/image101.jpg"/><Relationship Id="rId173" Type="http://schemas.openxmlformats.org/officeDocument/2006/relationships/hyperlink" Target="mailto:kustra@itba.edu.ar" TargetMode="External"/><Relationship Id="rId174" Type="http://schemas.openxmlformats.org/officeDocument/2006/relationships/image" Target="media/image102.jpg"/><Relationship Id="rId175" Type="http://schemas.openxmlformats.org/officeDocument/2006/relationships/hyperlink" Target="mailto:kustra@itba.edu.ar" TargetMode="External"/><Relationship Id="rId176" Type="http://schemas.openxmlformats.org/officeDocument/2006/relationships/image" Target="media/image103.png"/><Relationship Id="rId177" Type="http://schemas.openxmlformats.org/officeDocument/2006/relationships/image" Target="media/image104.jpg"/><Relationship Id="rId178" Type="http://schemas.openxmlformats.org/officeDocument/2006/relationships/hyperlink" Target="mailto:kustra@itba.edu.ar" TargetMode="External"/><Relationship Id="rId179" Type="http://schemas.openxmlformats.org/officeDocument/2006/relationships/image" Target="media/image105.jpg"/><Relationship Id="rId180" Type="http://schemas.openxmlformats.org/officeDocument/2006/relationships/image" Target="media/image106.png"/><Relationship Id="rId181" Type="http://schemas.openxmlformats.org/officeDocument/2006/relationships/image" Target="media/image107.png"/><Relationship Id="rId182" Type="http://schemas.openxmlformats.org/officeDocument/2006/relationships/image" Target="media/image108.png"/><Relationship Id="rId183" Type="http://schemas.openxmlformats.org/officeDocument/2006/relationships/image" Target="media/image109.png"/><Relationship Id="rId184" Type="http://schemas.openxmlformats.org/officeDocument/2006/relationships/image" Target="media/image110.png"/><Relationship Id="rId185" Type="http://schemas.openxmlformats.org/officeDocument/2006/relationships/image" Target="media/image111.png"/><Relationship Id="rId186" Type="http://schemas.openxmlformats.org/officeDocument/2006/relationships/image" Target="media/image112.png"/><Relationship Id="rId187" Type="http://schemas.openxmlformats.org/officeDocument/2006/relationships/image" Target="media/image113.png"/><Relationship Id="rId188" Type="http://schemas.openxmlformats.org/officeDocument/2006/relationships/image" Target="media/image114.png"/><Relationship Id="rId189" Type="http://schemas.openxmlformats.org/officeDocument/2006/relationships/image" Target="media/image115.png"/><Relationship Id="rId190" Type="http://schemas.openxmlformats.org/officeDocument/2006/relationships/image" Target="media/image116.png"/><Relationship Id="rId191" Type="http://schemas.openxmlformats.org/officeDocument/2006/relationships/image" Target="media/image117.png"/><Relationship Id="rId192" Type="http://schemas.openxmlformats.org/officeDocument/2006/relationships/hyperlink" Target="mailto:kustra@itba.edu.ar" TargetMode="External"/><Relationship Id="rId193" Type="http://schemas.openxmlformats.org/officeDocument/2006/relationships/image" Target="media/image118.jpg"/><Relationship Id="rId194" Type="http://schemas.openxmlformats.org/officeDocument/2006/relationships/hyperlink" Target="mailto:kustra@itba.edu.ar" TargetMode="External"/><Relationship Id="rId195" Type="http://schemas.openxmlformats.org/officeDocument/2006/relationships/image" Target="media/image119.jpg"/><Relationship Id="rId196" Type="http://schemas.openxmlformats.org/officeDocument/2006/relationships/hyperlink" Target="mailto:kustra@itba.edu.ar" TargetMode="External"/><Relationship Id="rId197" Type="http://schemas.openxmlformats.org/officeDocument/2006/relationships/header" Target="header1.xml"/><Relationship Id="rId198" Type="http://schemas.openxmlformats.org/officeDocument/2006/relationships/footer" Target="footer1.xml"/><Relationship Id="rId199" Type="http://schemas.openxmlformats.org/officeDocument/2006/relationships/image" Target="media/image120.jpg"/><Relationship Id="rId200" Type="http://schemas.openxmlformats.org/officeDocument/2006/relationships/header" Target="header2.xml"/><Relationship Id="rId201" Type="http://schemas.openxmlformats.org/officeDocument/2006/relationships/footer" Target="footer2.xml"/><Relationship Id="rId202" Type="http://schemas.openxmlformats.org/officeDocument/2006/relationships/image" Target="media/image121.jpg"/><Relationship Id="rId203" Type="http://schemas.openxmlformats.org/officeDocument/2006/relationships/image" Target="media/image122.jpg"/><Relationship Id="rId204" Type="http://schemas.openxmlformats.org/officeDocument/2006/relationships/image" Target="media/image123.jpg"/><Relationship Id="rId205" Type="http://schemas.openxmlformats.org/officeDocument/2006/relationships/header" Target="header3.xml"/><Relationship Id="rId206" Type="http://schemas.openxmlformats.org/officeDocument/2006/relationships/footer" Target="footer3.xml"/><Relationship Id="rId207" Type="http://schemas.openxmlformats.org/officeDocument/2006/relationships/image" Target="media/image124.jpg"/><Relationship Id="rId208" Type="http://schemas.openxmlformats.org/officeDocument/2006/relationships/hyperlink" Target="mailto:kustra@itba.edu.ar" TargetMode="External"/><Relationship Id="rId209" Type="http://schemas.openxmlformats.org/officeDocument/2006/relationships/header" Target="header4.xml"/><Relationship Id="rId210" Type="http://schemas.openxmlformats.org/officeDocument/2006/relationships/footer" Target="footer4.xml"/><Relationship Id="rId211" Type="http://schemas.openxmlformats.org/officeDocument/2006/relationships/image" Target="media/image125.jpg"/><Relationship Id="rId212" Type="http://schemas.openxmlformats.org/officeDocument/2006/relationships/hyperlink" Target="mailto:kustra@itba.edu.ar" TargetMode="External"/><Relationship Id="rId213" Type="http://schemas.openxmlformats.org/officeDocument/2006/relationships/header" Target="header5.xml"/><Relationship Id="rId214" Type="http://schemas.openxmlformats.org/officeDocument/2006/relationships/footer" Target="footer5.xml"/><Relationship Id="rId215" Type="http://schemas.openxmlformats.org/officeDocument/2006/relationships/image" Target="media/image126.jpg"/><Relationship Id="rId216" Type="http://schemas.openxmlformats.org/officeDocument/2006/relationships/hyperlink" Target="mailto:kustra@itba.edu.ar" TargetMode="External"/><Relationship Id="rId217" Type="http://schemas.openxmlformats.org/officeDocument/2006/relationships/image" Target="media/image127.jp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kustra@itba.edu.ar" TargetMode="External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kustra@itba.edu.ar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ruben</dc:creator>
  <dc:title>Microsoft Word - Modulo1GestTelec14oct03.doc</dc:title>
  <dcterms:created xsi:type="dcterms:W3CDTF">2013-02-19T20:53:28Z</dcterms:created>
  <dcterms:modified xsi:type="dcterms:W3CDTF">2013-02-19T20:53:28Z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2003-10-17T00:00:00Z</vt:filetime>
  </property>
  <property fmtid="{D5CDD505-2E9C-101B-9397-08002B2CF9AE}" pid="3" name="LastSaved">
    <vt:filetime>2013-02-20T00:00:00Z</vt:filetime>
  </property>
</Properties>
</file>